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691947" w14:textId="77777777" w:rsidR="00BF47BA" w:rsidRDefault="00BF47BA" w:rsidP="00F35B05">
      <w:pPr>
        <w:pStyle w:val="Rubrik2"/>
        <w:sectPr w:rsidR="00BF47BA" w:rsidSect="00BF47B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2F4822" w14:textId="77777777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41EF2C66" w14:textId="77777777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0F871C0D" w14:textId="77777777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4D4BCDC7" w14:textId="25E9D996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  <w:r w:rsidRPr="00BF47B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AD8613" wp14:editId="46682F4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FD4805" w14:textId="77777777" w:rsidR="00BF47BA" w:rsidRDefault="00BF47BA" w:rsidP="00BF47B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10277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AD86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3FD4805" w14:textId="77777777" w:rsidR="00BF47BA" w:rsidRDefault="00BF47BA" w:rsidP="00BF47B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10277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652B2C8" w14:textId="645395A9" w:rsidR="00BF47BA" w:rsidRPr="00BF47BA" w:rsidRDefault="00B71F4F" w:rsidP="00B71F4F">
      <w:pPr>
        <w:pStyle w:val="Rubrik1"/>
        <w:rPr>
          <w:rFonts w:ascii="Arial Fet" w:hAnsi="Arial Fet" w:cs="Arial"/>
          <w:b/>
          <w:sz w:val="28"/>
        </w:rPr>
      </w:pPr>
      <w:bookmarkStart w:id="1" w:name="_1314629194"/>
      <w:bookmarkStart w:id="2" w:name="Rubrik"/>
      <w:bookmarkEnd w:id="1"/>
      <w:bookmarkEnd w:id="2"/>
      <w:r w:rsidRPr="00BF47BA">
        <w:rPr>
          <w:noProof/>
        </w:rPr>
        <w:t>Låneplats vid infektionskliniken för isoleringskrävande patient</w:t>
      </w:r>
    </w:p>
    <w:p w14:paraId="5DA18C4E" w14:textId="77777777" w:rsidR="00BF47BA" w:rsidRPr="00BF47BA" w:rsidRDefault="00BF47BA" w:rsidP="00B71F4F">
      <w:pPr>
        <w:pStyle w:val="Rubrik2"/>
      </w:pPr>
      <w:r w:rsidRPr="00BF47BA">
        <w:t xml:space="preserve">Revidering i denna version </w:t>
      </w:r>
    </w:p>
    <w:p w14:paraId="54591642" w14:textId="59BA3336" w:rsidR="00BF47BA" w:rsidRDefault="00BF47BA" w:rsidP="001A2A81">
      <w:pPr>
        <w:spacing w:after="0" w:line="240" w:lineRule="auto"/>
        <w:ind w:left="0" w:right="0" w:firstLine="992"/>
        <w:rPr>
          <w:szCs w:val="20"/>
        </w:rPr>
      </w:pPr>
      <w:r w:rsidRPr="00BF47BA">
        <w:rPr>
          <w:szCs w:val="20"/>
        </w:rPr>
        <w:t>Inga förändringar vid denna revidering</w:t>
      </w:r>
    </w:p>
    <w:p w14:paraId="78B7D0A4" w14:textId="1C0B87B2" w:rsidR="00BF47BA" w:rsidRPr="00690407" w:rsidRDefault="00690407" w:rsidP="00690407">
      <w:pPr>
        <w:pStyle w:val="Rubrik2"/>
      </w:pPr>
      <w:r>
        <w:t>Bakgrund</w:t>
      </w:r>
    </w:p>
    <w:p w14:paraId="3ECC2EA5" w14:textId="77777777" w:rsidR="00BF47BA" w:rsidRPr="00BF47BA" w:rsidRDefault="00BF47BA" w:rsidP="00690407">
      <w:pPr>
        <w:spacing w:after="0" w:line="240" w:lineRule="auto"/>
        <w:ind w:right="0"/>
        <w:rPr>
          <w:szCs w:val="20"/>
        </w:rPr>
      </w:pPr>
      <w:r w:rsidRPr="00BF47BA">
        <w:rPr>
          <w:szCs w:val="20"/>
        </w:rPr>
        <w:t xml:space="preserve">Infektionskliniken har 24 vårdplatser med möjlighet till isolering av patient med luftburen smitta och kontaktsmitta. </w:t>
      </w:r>
    </w:p>
    <w:p w14:paraId="3A264E94" w14:textId="77777777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6AA1470D" w14:textId="45076416" w:rsidR="00BF47BA" w:rsidRPr="00BF47BA" w:rsidRDefault="00BF47BA" w:rsidP="00690407">
      <w:pPr>
        <w:spacing w:after="0" w:line="240" w:lineRule="auto"/>
        <w:ind w:right="0"/>
        <w:rPr>
          <w:szCs w:val="20"/>
        </w:rPr>
      </w:pPr>
      <w:r w:rsidRPr="00BF47BA">
        <w:rPr>
          <w:szCs w:val="20"/>
        </w:rPr>
        <w:t>Patient som bedöms ha inläggningsindikation vid annan klinik än infektionskliniken</w:t>
      </w:r>
      <w:r w:rsidR="003C4439">
        <w:rPr>
          <w:szCs w:val="20"/>
        </w:rPr>
        <w:t>,</w:t>
      </w:r>
      <w:r w:rsidRPr="00BF47BA">
        <w:rPr>
          <w:szCs w:val="20"/>
        </w:rPr>
        <w:t xml:space="preserve"> och som samtidigt har ett tillstånd som kräver vård på isoleringsrum vid infektionskliniken enligt Vårdhygiens lokala anvisningar</w:t>
      </w:r>
      <w:r w:rsidR="003C4439">
        <w:rPr>
          <w:szCs w:val="20"/>
        </w:rPr>
        <w:t>,</w:t>
      </w:r>
      <w:r w:rsidRPr="00BF47BA">
        <w:rPr>
          <w:szCs w:val="20"/>
        </w:rPr>
        <w:t xml:space="preserve"> ska</w:t>
      </w:r>
      <w:r w:rsidR="00690407">
        <w:rPr>
          <w:szCs w:val="20"/>
        </w:rPr>
        <w:t xml:space="preserve"> </w:t>
      </w:r>
      <w:r w:rsidRPr="00BF47BA">
        <w:rPr>
          <w:szCs w:val="20"/>
        </w:rPr>
        <w:t>vårdas på infektionskliniken på s</w:t>
      </w:r>
      <w:r w:rsidR="00690407">
        <w:rPr>
          <w:szCs w:val="20"/>
        </w:rPr>
        <w:t>å</w:t>
      </w:r>
      <w:r w:rsidRPr="00BF47BA">
        <w:rPr>
          <w:szCs w:val="20"/>
        </w:rPr>
        <w:t xml:space="preserve"> k</w:t>
      </w:r>
      <w:r w:rsidR="00690407">
        <w:rPr>
          <w:szCs w:val="20"/>
        </w:rPr>
        <w:t>allad</w:t>
      </w:r>
      <w:r w:rsidRPr="00BF47BA">
        <w:rPr>
          <w:szCs w:val="20"/>
        </w:rPr>
        <w:t xml:space="preserve"> låneplats.</w:t>
      </w:r>
    </w:p>
    <w:p w14:paraId="482F9BE8" w14:textId="77777777" w:rsid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1EB9373F" w14:textId="299CE2F5" w:rsidR="00627774" w:rsidRPr="00BF47BA" w:rsidRDefault="00627774" w:rsidP="00627774">
      <w:pPr>
        <w:pStyle w:val="Rubrik2"/>
      </w:pPr>
      <w:r>
        <w:t>Syfte</w:t>
      </w:r>
    </w:p>
    <w:p w14:paraId="657CF97B" w14:textId="77777777" w:rsidR="00BF47BA" w:rsidRPr="00BF47BA" w:rsidRDefault="00BF47BA" w:rsidP="00627774">
      <w:pPr>
        <w:spacing w:after="0" w:line="240" w:lineRule="auto"/>
        <w:ind w:right="0"/>
        <w:rPr>
          <w:szCs w:val="20"/>
        </w:rPr>
      </w:pPr>
      <w:r w:rsidRPr="00BF47BA">
        <w:rPr>
          <w:szCs w:val="20"/>
        </w:rPr>
        <w:t>Denna rutin har tagit fram i processarbetet ”Smittsam patient på infektionskliniken”. I rutinen tar man hänsyn till två faktorer:</w:t>
      </w:r>
    </w:p>
    <w:p w14:paraId="067BDA99" w14:textId="77777777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587DDD2C" w14:textId="1A0253A8" w:rsidR="00BF47BA" w:rsidRPr="00BF47BA" w:rsidRDefault="00BF47BA" w:rsidP="008E7C6C">
      <w:pPr>
        <w:numPr>
          <w:ilvl w:val="0"/>
          <w:numId w:val="20"/>
        </w:numPr>
        <w:tabs>
          <w:tab w:val="clear" w:pos="567"/>
          <w:tab w:val="num" w:pos="993"/>
        </w:tabs>
        <w:spacing w:after="0" w:line="240" w:lineRule="auto"/>
        <w:ind w:left="1276" w:right="0" w:hanging="283"/>
        <w:rPr>
          <w:szCs w:val="20"/>
        </w:rPr>
      </w:pPr>
      <w:r w:rsidRPr="00BF47BA">
        <w:rPr>
          <w:szCs w:val="20"/>
        </w:rPr>
        <w:t xml:space="preserve">Sjukhuset har ett behov av att kunna skydda mot spridning av smitta. </w:t>
      </w:r>
      <w:r w:rsidR="008E7C6C">
        <w:rPr>
          <w:szCs w:val="20"/>
        </w:rPr>
        <w:br/>
      </w:r>
    </w:p>
    <w:p w14:paraId="433D2C7A" w14:textId="6425C6AF" w:rsidR="00627774" w:rsidRPr="008E7C6C" w:rsidRDefault="00BF47BA" w:rsidP="008E7C6C">
      <w:pPr>
        <w:numPr>
          <w:ilvl w:val="0"/>
          <w:numId w:val="20"/>
        </w:numPr>
        <w:tabs>
          <w:tab w:val="clear" w:pos="567"/>
          <w:tab w:val="num" w:pos="993"/>
        </w:tabs>
        <w:spacing w:after="0" w:line="240" w:lineRule="auto"/>
        <w:ind w:left="1276" w:right="0" w:hanging="283"/>
        <w:rPr>
          <w:szCs w:val="20"/>
        </w:rPr>
      </w:pPr>
      <w:r w:rsidRPr="00BF47BA">
        <w:rPr>
          <w:szCs w:val="20"/>
        </w:rPr>
        <w:t>Patient med bärarskap för smittsam sjukdom har rätt till vård och utredning på samma nivå som de skulle haft om smittan inte förekommit.</w:t>
      </w:r>
    </w:p>
    <w:p w14:paraId="1FC42DE5" w14:textId="045A5E33" w:rsidR="00BF47BA" w:rsidRPr="008E7C6C" w:rsidRDefault="00627774" w:rsidP="008E7C6C">
      <w:pPr>
        <w:pStyle w:val="Rubrik2"/>
      </w:pPr>
      <w:r>
        <w:t>Beskrivning</w:t>
      </w:r>
    </w:p>
    <w:p w14:paraId="44215E44" w14:textId="77777777" w:rsidR="00BF47BA" w:rsidRPr="00BF47BA" w:rsidRDefault="00BF47BA" w:rsidP="008E7C6C">
      <w:pPr>
        <w:spacing w:after="0" w:line="240" w:lineRule="auto"/>
        <w:ind w:left="0" w:right="0" w:firstLine="992"/>
        <w:rPr>
          <w:szCs w:val="20"/>
        </w:rPr>
      </w:pPr>
      <w:r w:rsidRPr="00BF47BA">
        <w:rPr>
          <w:szCs w:val="20"/>
        </w:rPr>
        <w:t>Vid vård på låneplats gäller följande:</w:t>
      </w:r>
    </w:p>
    <w:p w14:paraId="4F2A39C2" w14:textId="77777777" w:rsidR="00BF47BA" w:rsidRPr="00BF47BA" w:rsidRDefault="00BF47BA" w:rsidP="00BF47BA">
      <w:pPr>
        <w:spacing w:after="0" w:line="240" w:lineRule="auto"/>
        <w:ind w:left="0" w:right="0"/>
        <w:rPr>
          <w:szCs w:val="20"/>
        </w:rPr>
      </w:pPr>
    </w:p>
    <w:p w14:paraId="21F6A643" w14:textId="549F3F36" w:rsidR="00BF47BA" w:rsidRPr="00BF47BA" w:rsidRDefault="00BF47BA" w:rsidP="008E7C6C">
      <w:pPr>
        <w:numPr>
          <w:ilvl w:val="0"/>
          <w:numId w:val="21"/>
        </w:numPr>
        <w:tabs>
          <w:tab w:val="clear" w:pos="567"/>
        </w:tabs>
        <w:spacing w:after="0" w:line="240" w:lineRule="auto"/>
        <w:ind w:left="1276" w:right="0" w:hanging="284"/>
        <w:rPr>
          <w:szCs w:val="20"/>
        </w:rPr>
      </w:pPr>
      <w:r w:rsidRPr="00BF47BA">
        <w:rPr>
          <w:szCs w:val="20"/>
        </w:rPr>
        <w:t xml:space="preserve">Ansvarig läkare på handläggande klinik tar kontakt med dagbakjour/bakjour på infektionskliniken. </w:t>
      </w:r>
      <w:r w:rsidR="001A2A81">
        <w:rPr>
          <w:szCs w:val="20"/>
        </w:rPr>
        <w:br/>
      </w:r>
    </w:p>
    <w:p w14:paraId="0E552991" w14:textId="7C48D7E6" w:rsidR="00BF47BA" w:rsidRPr="00BF47BA" w:rsidRDefault="00BF47BA" w:rsidP="008E7C6C">
      <w:pPr>
        <w:numPr>
          <w:ilvl w:val="0"/>
          <w:numId w:val="21"/>
        </w:numPr>
        <w:tabs>
          <w:tab w:val="clear" w:pos="567"/>
        </w:tabs>
        <w:spacing w:after="0" w:line="240" w:lineRule="auto"/>
        <w:ind w:left="1276" w:right="0" w:hanging="284"/>
        <w:rPr>
          <w:szCs w:val="20"/>
        </w:rPr>
      </w:pPr>
      <w:r w:rsidRPr="00BF47BA">
        <w:rPr>
          <w:szCs w:val="20"/>
        </w:rPr>
        <w:lastRenderedPageBreak/>
        <w:t xml:space="preserve">Överenskommelse om låneplats noteras i </w:t>
      </w:r>
      <w:proofErr w:type="spellStart"/>
      <w:r w:rsidRPr="00BF47BA">
        <w:rPr>
          <w:szCs w:val="20"/>
        </w:rPr>
        <w:t>Melior</w:t>
      </w:r>
      <w:proofErr w:type="spellEnd"/>
      <w:r w:rsidRPr="00BF47BA">
        <w:rPr>
          <w:szCs w:val="20"/>
        </w:rPr>
        <w:t xml:space="preserve"> samtidigt som övriga rutiner avseende låneplats inom NU-sjukvården följs. </w:t>
      </w:r>
      <w:r w:rsidR="001A2A81">
        <w:rPr>
          <w:szCs w:val="20"/>
        </w:rPr>
        <w:br/>
      </w:r>
    </w:p>
    <w:p w14:paraId="74284F41" w14:textId="77777777" w:rsidR="00BF47BA" w:rsidRPr="00BF47BA" w:rsidRDefault="00BF47BA" w:rsidP="008E7C6C">
      <w:pPr>
        <w:numPr>
          <w:ilvl w:val="0"/>
          <w:numId w:val="21"/>
        </w:numPr>
        <w:tabs>
          <w:tab w:val="clear" w:pos="567"/>
        </w:tabs>
        <w:spacing w:after="0" w:line="240" w:lineRule="auto"/>
        <w:ind w:left="1276" w:right="0" w:hanging="284"/>
        <w:rPr>
          <w:szCs w:val="20"/>
        </w:rPr>
      </w:pPr>
      <w:r w:rsidRPr="00BF47BA">
        <w:rPr>
          <w:szCs w:val="20"/>
        </w:rPr>
        <w:t xml:space="preserve">Lånande klinik har medicinskt behandlingsansvar för patienten och ansvarar därmed för rondundersökningar, behandling och utskrivning/uppföljning.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F47B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95DDA" w14:textId="77777777" w:rsidR="009B69E4" w:rsidRDefault="009B69E4">
      <w:r>
        <w:separator/>
      </w:r>
    </w:p>
  </w:endnote>
  <w:endnote w:type="continuationSeparator" w:id="0">
    <w:p w14:paraId="70BCF0E7" w14:textId="77777777" w:rsidR="009B69E4" w:rsidRDefault="009B69E4">
      <w:r>
        <w:continuationSeparator/>
      </w:r>
    </w:p>
  </w:endnote>
  <w:endnote w:type="continuationNotice" w:id="1">
    <w:p w14:paraId="1C7762BD" w14:textId="77777777" w:rsidR="009B69E4" w:rsidRDefault="009B69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25333" w14:textId="77777777" w:rsidR="009B69E4" w:rsidRDefault="009B69E4"/>
  </w:footnote>
  <w:footnote w:type="continuationSeparator" w:id="0">
    <w:p w14:paraId="4503BAA6" w14:textId="77777777" w:rsidR="009B69E4" w:rsidRDefault="009B69E4">
      <w:r>
        <w:continuationSeparator/>
      </w:r>
    </w:p>
  </w:footnote>
  <w:footnote w:type="continuationNotice" w:id="1">
    <w:p w14:paraId="45B94F19" w14:textId="77777777" w:rsidR="009B69E4" w:rsidRDefault="009B69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3A6885"/>
    <w:multiLevelType w:val="hybridMultilevel"/>
    <w:tmpl w:val="08C253DE"/>
    <w:lvl w:ilvl="0" w:tplc="FFFFFFF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344B3E"/>
    <w:multiLevelType w:val="hybridMultilevel"/>
    <w:tmpl w:val="B468A1EC"/>
    <w:lvl w:ilvl="0" w:tplc="FFFFFFF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2193428">
    <w:abstractNumId w:val="19"/>
  </w:num>
  <w:num w:numId="2" w16cid:durableId="1630866265">
    <w:abstractNumId w:val="15"/>
  </w:num>
  <w:num w:numId="3" w16cid:durableId="1708408429">
    <w:abstractNumId w:val="0"/>
  </w:num>
  <w:num w:numId="4" w16cid:durableId="2006006146">
    <w:abstractNumId w:val="6"/>
  </w:num>
  <w:num w:numId="5" w16cid:durableId="136188040">
    <w:abstractNumId w:val="16"/>
  </w:num>
  <w:num w:numId="6" w16cid:durableId="273707975">
    <w:abstractNumId w:val="2"/>
  </w:num>
  <w:num w:numId="7" w16cid:durableId="2087412637">
    <w:abstractNumId w:val="12"/>
  </w:num>
  <w:num w:numId="8" w16cid:durableId="1612929926">
    <w:abstractNumId w:val="9"/>
  </w:num>
  <w:num w:numId="9" w16cid:durableId="2132358549">
    <w:abstractNumId w:val="1"/>
  </w:num>
  <w:num w:numId="10" w16cid:durableId="1368215470">
    <w:abstractNumId w:val="1"/>
  </w:num>
  <w:num w:numId="11" w16cid:durableId="829909586">
    <w:abstractNumId w:val="3"/>
  </w:num>
  <w:num w:numId="12" w16cid:durableId="1086730760">
    <w:abstractNumId w:val="4"/>
  </w:num>
  <w:num w:numId="13" w16cid:durableId="1743747986">
    <w:abstractNumId w:val="14"/>
  </w:num>
  <w:num w:numId="14" w16cid:durableId="1777944795">
    <w:abstractNumId w:val="10"/>
  </w:num>
  <w:num w:numId="15" w16cid:durableId="1862160746">
    <w:abstractNumId w:val="7"/>
  </w:num>
  <w:num w:numId="16" w16cid:durableId="308438607">
    <w:abstractNumId w:val="13"/>
  </w:num>
  <w:num w:numId="17" w16cid:durableId="1619529227">
    <w:abstractNumId w:val="5"/>
  </w:num>
  <w:num w:numId="18" w16cid:durableId="454104284">
    <w:abstractNumId w:val="11"/>
  </w:num>
  <w:num w:numId="19" w16cid:durableId="1913853794">
    <w:abstractNumId w:val="18"/>
  </w:num>
  <w:num w:numId="20" w16cid:durableId="1443066626">
    <w:abstractNumId w:val="8"/>
  </w:num>
  <w:num w:numId="21" w16cid:durableId="18807797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A81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439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94C"/>
    <w:rsid w:val="00614E64"/>
    <w:rsid w:val="00617710"/>
    <w:rsid w:val="00617EE6"/>
    <w:rsid w:val="0062184C"/>
    <w:rsid w:val="00623724"/>
    <w:rsid w:val="00627774"/>
    <w:rsid w:val="00627BEA"/>
    <w:rsid w:val="006319DB"/>
    <w:rsid w:val="0065595B"/>
    <w:rsid w:val="00660269"/>
    <w:rsid w:val="00665F89"/>
    <w:rsid w:val="00673C92"/>
    <w:rsid w:val="006753EC"/>
    <w:rsid w:val="0069040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C6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9E4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2C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F4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7B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8CD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9B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207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Låneplats vid infektionskliniken för isoleringskrävande patient</dc:title>
  <dc:subject/>
  <dc:creator>patrik.jens.johansson@vgregion.se</dc:creator>
  <keywords/>
  <lastModifiedBy>Jonatan Robertsson</lastModifiedBy>
  <revision>11</revision>
  <lastPrinted>2016-03-31T10:56:00.0000000Z</lastPrinted>
  <dcterms:created xsi:type="dcterms:W3CDTF">2022-05-04T08:28:00.0000000Z</dcterms:created>
  <dcterms:modified xsi:type="dcterms:W3CDTF">2024-02-23T14:45:00.0000000Z</dcterms:modified>
</coreProperties>
</file>