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3A0A3" w14:textId="77777777" w:rsidR="00F06730" w:rsidRDefault="00F06730" w:rsidP="6C8155AA">
      <w:pPr>
        <w:pStyle w:val="Rubrik2"/>
        <w:sectPr w:rsidR="00F06730" w:rsidSect="00F0673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1B5315" w14:textId="54E9E5F5" w:rsidR="00F06730" w:rsidRPr="00D43935" w:rsidRDefault="00B44264" w:rsidP="00D43935">
      <w:pPr>
        <w:pStyle w:val="Rubrik1"/>
        <w:rPr>
          <w:szCs w:val="20"/>
        </w:rPr>
      </w:pPr>
      <w:r w:rsidRPr="6C8155AA">
        <w:rPr>
          <w:noProof/>
        </w:rPr>
        <w:t>Leverbiopsi</w:t>
      </w:r>
      <w:r w:rsidR="00D43935">
        <w:rPr>
          <w:noProof/>
        </w:rPr>
        <w:t xml:space="preserve"> på</w:t>
      </w:r>
      <w:r w:rsidRPr="6C8155AA">
        <w:rPr>
          <w:noProof/>
        </w:rPr>
        <w:t xml:space="preserve"> </w:t>
      </w:r>
      <w:r w:rsidR="00D43935">
        <w:rPr>
          <w:noProof/>
        </w:rPr>
        <w:t>i</w:t>
      </w:r>
      <w:r w:rsidRPr="6C8155AA">
        <w:rPr>
          <w:noProof/>
        </w:rPr>
        <w:t>nfektionsmottagningen</w:t>
      </w:r>
      <w:bookmarkStart w:id="1" w:name="_1314629194"/>
      <w:bookmarkStart w:id="2" w:name="Rubrik"/>
      <w:bookmarkEnd w:id="1"/>
      <w:bookmarkEnd w:id="2"/>
    </w:p>
    <w:p w14:paraId="234F0E1E" w14:textId="77777777" w:rsidR="00F06730" w:rsidRDefault="00F06730" w:rsidP="00E814E3">
      <w:pPr>
        <w:pStyle w:val="Rubrik2"/>
      </w:pPr>
      <w:r w:rsidRPr="00F06730">
        <w:t>Revidering i denna version</w:t>
      </w:r>
    </w:p>
    <w:p w14:paraId="69601D8D" w14:textId="4703D26C" w:rsidR="00CF163C" w:rsidRDefault="00974A6C" w:rsidP="00CF163C">
      <w:r>
        <w:t xml:space="preserve">Flertalet </w:t>
      </w:r>
      <w:r w:rsidR="00E448EC">
        <w:t>ändringar</w:t>
      </w:r>
      <w:r w:rsidR="00CF163C">
        <w:t xml:space="preserve"> </w:t>
      </w:r>
      <w:r>
        <w:t xml:space="preserve">gjorda </w:t>
      </w:r>
      <w:r w:rsidR="00AB3268">
        <w:t>gällande information</w:t>
      </w:r>
      <w:r>
        <w:t>,</w:t>
      </w:r>
      <w:r w:rsidR="00AB3268">
        <w:t xml:space="preserve"> </w:t>
      </w:r>
      <w:r w:rsidR="0065656B">
        <w:t xml:space="preserve">speciell omvårdnad </w:t>
      </w:r>
      <w:r>
        <w:t xml:space="preserve">och skötsel. </w:t>
      </w:r>
      <w:r w:rsidR="00EE1879">
        <w:t>Länkar till PAD-remiss och sjukhusgemensam rutin.</w:t>
      </w:r>
    </w:p>
    <w:p w14:paraId="1F31498B" w14:textId="63DAFFC0" w:rsidR="00974A6C" w:rsidRDefault="004462CF" w:rsidP="004462CF">
      <w:pPr>
        <w:pStyle w:val="Rubrik2"/>
      </w:pPr>
      <w:r>
        <w:t>Syfte</w:t>
      </w:r>
    </w:p>
    <w:p w14:paraId="7EF456CC" w14:textId="055E67D1" w:rsidR="004462CF" w:rsidRDefault="00F72BBD" w:rsidP="004462CF">
      <w:r>
        <w:t>Tydliggöra omhändertagande av patient som ska genomgå leverbiopsi på infektionsmo</w:t>
      </w:r>
      <w:r w:rsidR="009C711F">
        <w:t xml:space="preserve">ttagningen. </w:t>
      </w:r>
    </w:p>
    <w:p w14:paraId="11F53C50" w14:textId="6749D976" w:rsidR="00A2128E" w:rsidRDefault="00A54B9A" w:rsidP="00A2128E">
      <w:pPr>
        <w:pStyle w:val="Rubrik2"/>
      </w:pPr>
      <w:r>
        <w:t>PAD-remiss</w:t>
      </w:r>
    </w:p>
    <w:p w14:paraId="5D82D6DD" w14:textId="3F73F795" w:rsidR="0071489C" w:rsidRDefault="00FF081C" w:rsidP="0071489C">
      <w:pPr>
        <w:rPr>
          <w:i/>
          <w:iCs/>
        </w:rPr>
      </w:pPr>
      <w:r>
        <w:t>Remissblankett</w:t>
      </w:r>
      <w:r w:rsidR="00A8531E">
        <w:t xml:space="preserve"> </w:t>
      </w:r>
      <w:hyperlink r:id="rId17" w:history="1">
        <w:r w:rsidR="00A8531E" w:rsidRPr="00A8531E">
          <w:rPr>
            <w:rStyle w:val="Hyperlnk"/>
          </w:rPr>
          <w:t>PAD-remiss</w:t>
        </w:r>
      </w:hyperlink>
      <w:r>
        <w:t xml:space="preserve"> från </w:t>
      </w:r>
      <w:r w:rsidR="00A8531E">
        <w:t>klinisk patologi, SU/Sahlgrenska ska användas. Leverbiopsin skickas tillsammans med remissen till:</w:t>
      </w:r>
      <w:r w:rsidR="00A8531E">
        <w:br/>
      </w:r>
      <w:r w:rsidR="00A8531E" w:rsidRPr="00DA5984">
        <w:rPr>
          <w:b/>
          <w:bCs/>
        </w:rPr>
        <w:t>Leverteamet</w:t>
      </w:r>
      <w:r w:rsidR="0071489C" w:rsidRPr="00DA5984">
        <w:rPr>
          <w:b/>
          <w:bCs/>
        </w:rPr>
        <w:br/>
        <w:t>Klinisk Patologi</w:t>
      </w:r>
      <w:r w:rsidR="0071489C" w:rsidRPr="00DA5984">
        <w:rPr>
          <w:b/>
          <w:bCs/>
        </w:rPr>
        <w:br/>
        <w:t>SU/Sahlgrenska</w:t>
      </w:r>
    </w:p>
    <w:p w14:paraId="787D4D22" w14:textId="5C30C96F" w:rsidR="00BF6ECE" w:rsidRDefault="00BF6ECE" w:rsidP="00BF6ECE">
      <w:pPr>
        <w:pStyle w:val="Rubrik2"/>
      </w:pPr>
      <w:r>
        <w:t>Information</w:t>
      </w:r>
    </w:p>
    <w:p w14:paraId="58D94D89" w14:textId="7FAC9B3D" w:rsidR="00F06730" w:rsidRPr="00F06730" w:rsidRDefault="00F06730" w:rsidP="00776693">
      <w:pPr>
        <w:pStyle w:val="MellanrubrikVGR"/>
        <w:spacing w:after="0"/>
      </w:pPr>
      <w:r w:rsidRPr="4FB5C1B4">
        <w:t>Före:</w:t>
      </w:r>
    </w:p>
    <w:p w14:paraId="2C7A5675" w14:textId="4F985DC9" w:rsidR="00080023" w:rsidRDefault="0E96000D" w:rsidP="00776693">
      <w:pPr>
        <w:pStyle w:val="Liststycke"/>
        <w:numPr>
          <w:ilvl w:val="0"/>
          <w:numId w:val="27"/>
        </w:numPr>
        <w:spacing w:after="0" w:line="240" w:lineRule="auto"/>
        <w:ind w:left="1418" w:right="0"/>
      </w:pPr>
      <w:r>
        <w:t>R</w:t>
      </w:r>
      <w:r w:rsidR="00F06730">
        <w:t xml:space="preserve">ing patienten och </w:t>
      </w:r>
      <w:r w:rsidR="6CCD88DD">
        <w:t xml:space="preserve">informera </w:t>
      </w:r>
      <w:r w:rsidR="587DA4A9">
        <w:t xml:space="preserve">om dag för leverbiopsi och </w:t>
      </w:r>
      <w:r w:rsidR="3C9FF3A2">
        <w:t>hur</w:t>
      </w:r>
      <w:r w:rsidR="298A25F8">
        <w:t xml:space="preserve"> </w:t>
      </w:r>
      <w:r w:rsidR="613093C0">
        <w:t>den går till.</w:t>
      </w:r>
    </w:p>
    <w:p w14:paraId="2F4B79C3" w14:textId="7DE6FE2B" w:rsidR="00080023" w:rsidRDefault="352102A1" w:rsidP="00776693">
      <w:pPr>
        <w:pStyle w:val="Liststycke"/>
        <w:numPr>
          <w:ilvl w:val="0"/>
          <w:numId w:val="27"/>
        </w:numPr>
        <w:spacing w:after="0" w:line="240" w:lineRule="auto"/>
        <w:ind w:left="1418" w:right="0"/>
      </w:pPr>
      <w:r>
        <w:t xml:space="preserve">Fråga om </w:t>
      </w:r>
      <w:r w:rsidR="655EA371">
        <w:t xml:space="preserve">hen står på blodförtunnande läkemedel. </w:t>
      </w:r>
      <w:r w:rsidR="16245F6B">
        <w:t>Informera</w:t>
      </w:r>
      <w:r w:rsidR="7725CD1D">
        <w:t xml:space="preserve"> </w:t>
      </w:r>
      <w:r w:rsidR="16245F6B">
        <w:t>läkare om så är fallet. Utsättning, se sjukhusgemensam rutin</w:t>
      </w:r>
      <w:r w:rsidR="0A844914">
        <w:t xml:space="preserve">: </w:t>
      </w:r>
      <w:hyperlink r:id="rId18" w:history="1">
        <w:r w:rsidR="0A844914" w:rsidRPr="00502533">
          <w:rPr>
            <w:rStyle w:val="Hyperlnk"/>
            <w:i/>
            <w:iCs/>
          </w:rPr>
          <w:t>Koagulationsstatus vid perkutana interventioner, handläggning</w:t>
        </w:r>
        <w:r w:rsidR="00080023" w:rsidRPr="00502533">
          <w:rPr>
            <w:rStyle w:val="Hyperlnk"/>
            <w:i/>
            <w:iCs/>
          </w:rPr>
          <w:t>.</w:t>
        </w:r>
      </w:hyperlink>
    </w:p>
    <w:p w14:paraId="123CF503" w14:textId="4BF19317" w:rsidR="00F06730" w:rsidRPr="00F06730" w:rsidRDefault="00F06730" w:rsidP="00776693">
      <w:pPr>
        <w:pStyle w:val="Liststycke"/>
        <w:numPr>
          <w:ilvl w:val="0"/>
          <w:numId w:val="27"/>
        </w:numPr>
        <w:spacing w:after="0" w:line="240" w:lineRule="auto"/>
        <w:ind w:left="1418" w:right="0"/>
      </w:pPr>
      <w:r>
        <w:t>Skicka provtagningsremisser</w:t>
      </w:r>
      <w:r w:rsidR="00080023">
        <w:t xml:space="preserve"> </w:t>
      </w:r>
      <w:r>
        <w:t>så pat</w:t>
      </w:r>
      <w:r w:rsidR="6B48B6E8">
        <w:t>ienten</w:t>
      </w:r>
      <w:r>
        <w:t xml:space="preserve"> kan ta prov på vårdcentral </w:t>
      </w:r>
      <w:r w:rsidR="557AC87D">
        <w:t>3</w:t>
      </w:r>
      <w:r>
        <w:t xml:space="preserve">– </w:t>
      </w:r>
      <w:r w:rsidR="66F73B4C">
        <w:t>6</w:t>
      </w:r>
      <w:r w:rsidR="5214EF8C">
        <w:t xml:space="preserve"> </w:t>
      </w:r>
      <w:r>
        <w:t xml:space="preserve">dagar innan biopsin </w:t>
      </w:r>
      <w:r w:rsidR="66528CDC">
        <w:t xml:space="preserve">(provet ska inte vara äldre än </w:t>
      </w:r>
      <w:r w:rsidR="00080023">
        <w:t>en</w:t>
      </w:r>
      <w:r w:rsidR="66528CDC">
        <w:t xml:space="preserve"> vecka för leversjuka)</w:t>
      </w:r>
      <w:r w:rsidR="00FA2B23">
        <w:t>.</w:t>
      </w:r>
      <w:r w:rsidR="11A47D62">
        <w:t xml:space="preserve"> </w:t>
      </w:r>
      <w:r>
        <w:t xml:space="preserve">Svar till </w:t>
      </w:r>
      <w:proofErr w:type="spellStart"/>
      <w:r w:rsidR="3F2F2B00">
        <w:t>s</w:t>
      </w:r>
      <w:r>
        <w:t>ubläk</w:t>
      </w:r>
      <w:r w:rsidR="00A2213A">
        <w:t>are</w:t>
      </w:r>
      <w:proofErr w:type="spellEnd"/>
      <w:r w:rsidR="278BC599">
        <w:t>.</w:t>
      </w:r>
    </w:p>
    <w:p w14:paraId="50DD27AD" w14:textId="77777777" w:rsidR="00FA2B23" w:rsidRPr="00E57501" w:rsidRDefault="00F06730" w:rsidP="00776693">
      <w:pPr>
        <w:pStyle w:val="Liststycke"/>
        <w:numPr>
          <w:ilvl w:val="0"/>
          <w:numId w:val="27"/>
        </w:numPr>
        <w:spacing w:after="0" w:line="240" w:lineRule="auto"/>
        <w:ind w:left="1418" w:right="0"/>
        <w:rPr>
          <w:szCs w:val="20"/>
        </w:rPr>
      </w:pPr>
      <w:proofErr w:type="spellStart"/>
      <w:r w:rsidRPr="4FB5C1B4">
        <w:t>Skicka</w:t>
      </w:r>
      <w:proofErr w:type="spellEnd"/>
      <w:r w:rsidRPr="4FB5C1B4">
        <w:t xml:space="preserve"> kallelse och patientinformation. </w:t>
      </w:r>
    </w:p>
    <w:p w14:paraId="47904157" w14:textId="08C8799E" w:rsidR="00F06730" w:rsidRPr="00F06730" w:rsidRDefault="00F06730" w:rsidP="00776693">
      <w:pPr>
        <w:pStyle w:val="Liststycke"/>
        <w:numPr>
          <w:ilvl w:val="0"/>
          <w:numId w:val="27"/>
        </w:numPr>
        <w:spacing w:after="0" w:line="240" w:lineRule="auto"/>
        <w:ind w:left="1418" w:right="0"/>
      </w:pPr>
      <w:r w:rsidRPr="4FB5C1B4">
        <w:t xml:space="preserve">Boka i Elvis till </w:t>
      </w:r>
      <w:proofErr w:type="spellStart"/>
      <w:r w:rsidR="0F22C66F" w:rsidRPr="4FB5C1B4">
        <w:t>sub</w:t>
      </w:r>
      <w:r w:rsidRPr="4FB5C1B4">
        <w:t>läkare</w:t>
      </w:r>
      <w:proofErr w:type="spellEnd"/>
      <w:r w:rsidRPr="4FB5C1B4">
        <w:t xml:space="preserve"> och s</w:t>
      </w:r>
      <w:r w:rsidR="00FA2B23">
        <w:t>juksköterska</w:t>
      </w:r>
      <w:r w:rsidRPr="4FB5C1B4">
        <w:t>.</w:t>
      </w:r>
    </w:p>
    <w:p w14:paraId="4AFD3787" w14:textId="3BA05429" w:rsidR="003220FE" w:rsidRPr="00776693" w:rsidRDefault="00F06730" w:rsidP="00776693">
      <w:pPr>
        <w:pStyle w:val="MellanrubrikVGR"/>
        <w:spacing w:after="0"/>
      </w:pPr>
      <w:r w:rsidRPr="00776693">
        <w:t xml:space="preserve">Vid hemgång: </w:t>
      </w:r>
    </w:p>
    <w:p w14:paraId="489B7BFC" w14:textId="77777777" w:rsidR="006142DC" w:rsidRDefault="00F06730" w:rsidP="00776693">
      <w:pPr>
        <w:pStyle w:val="Liststycke"/>
        <w:numPr>
          <w:ilvl w:val="0"/>
          <w:numId w:val="28"/>
        </w:numPr>
        <w:spacing w:after="0" w:line="240" w:lineRule="auto"/>
        <w:ind w:left="1418" w:right="0"/>
      </w:pPr>
      <w:r w:rsidRPr="4FB5C1B4">
        <w:t>Vart patienten ska höra av sig vid besvär.</w:t>
      </w:r>
    </w:p>
    <w:p w14:paraId="59BD743B" w14:textId="77777777" w:rsidR="006142DC" w:rsidRPr="00776693" w:rsidRDefault="5A133E46" w:rsidP="00776693">
      <w:pPr>
        <w:pStyle w:val="Liststycke"/>
        <w:numPr>
          <w:ilvl w:val="0"/>
          <w:numId w:val="28"/>
        </w:numPr>
        <w:spacing w:after="0" w:line="240" w:lineRule="auto"/>
        <w:ind w:left="1418" w:right="0"/>
        <w:rPr>
          <w:szCs w:val="20"/>
        </w:rPr>
      </w:pPr>
      <w:r>
        <w:t xml:space="preserve">Information om lugn livsföring </w:t>
      </w:r>
      <w:r w:rsidR="1C4E468D">
        <w:t>ett dygn efter ingreppet</w:t>
      </w:r>
      <w:r w:rsidR="006142DC" w:rsidRPr="00776693">
        <w:rPr>
          <w:szCs w:val="20"/>
        </w:rPr>
        <w:t>.</w:t>
      </w:r>
    </w:p>
    <w:p w14:paraId="04278ADD" w14:textId="6839EA27" w:rsidR="00F06730" w:rsidRPr="00F06730" w:rsidRDefault="00F06730" w:rsidP="00776693">
      <w:pPr>
        <w:pStyle w:val="Liststycke"/>
        <w:numPr>
          <w:ilvl w:val="0"/>
          <w:numId w:val="28"/>
        </w:numPr>
        <w:spacing w:after="0" w:line="240" w:lineRule="auto"/>
        <w:ind w:left="1418" w:right="0"/>
      </w:pPr>
      <w:r w:rsidRPr="4FB5C1B4">
        <w:lastRenderedPageBreak/>
        <w:t>Träffa</w:t>
      </w:r>
      <w:r w:rsidR="69B3B537" w:rsidRPr="4FB5C1B4">
        <w:t xml:space="preserve"> </w:t>
      </w:r>
      <w:proofErr w:type="spellStart"/>
      <w:r w:rsidR="69B3B537" w:rsidRPr="4FB5C1B4">
        <w:t>sub</w:t>
      </w:r>
      <w:r w:rsidRPr="4FB5C1B4">
        <w:t>läkare</w:t>
      </w:r>
      <w:proofErr w:type="spellEnd"/>
      <w:r w:rsidRPr="4FB5C1B4">
        <w:t xml:space="preserve"> innan hemgång.</w:t>
      </w:r>
    </w:p>
    <w:p w14:paraId="31F60F2F" w14:textId="47742A06" w:rsidR="00F06730" w:rsidRPr="00776693" w:rsidRDefault="00F06730" w:rsidP="00776693">
      <w:pPr>
        <w:pStyle w:val="Liststycke"/>
        <w:numPr>
          <w:ilvl w:val="0"/>
          <w:numId w:val="28"/>
        </w:numPr>
        <w:spacing w:after="0" w:line="240" w:lineRule="auto"/>
        <w:ind w:left="1418" w:right="0"/>
      </w:pPr>
      <w:r w:rsidRPr="4FB5C1B4">
        <w:t>Ge telefontid till</w:t>
      </w:r>
      <w:r w:rsidR="00776693">
        <w:t xml:space="preserve"> patientansvarig läkare</w:t>
      </w:r>
      <w:r w:rsidRPr="4FB5C1B4">
        <w:t xml:space="preserve"> 2 – 3 veckor efter biopsin.</w:t>
      </w:r>
    </w:p>
    <w:p w14:paraId="305C9DE0" w14:textId="759CB5A1" w:rsidR="00A875EA" w:rsidRPr="00F06730" w:rsidRDefault="00A62F57" w:rsidP="00A62F57">
      <w:pPr>
        <w:pStyle w:val="Rubrik2"/>
        <w:rPr>
          <w:szCs w:val="20"/>
        </w:rPr>
      </w:pPr>
      <w:r w:rsidRPr="4FB5C1B4">
        <w:t>Speciell omvårdnad</w:t>
      </w:r>
    </w:p>
    <w:p w14:paraId="79D6FA0E" w14:textId="21C79663" w:rsidR="00F06730" w:rsidRPr="00F06730" w:rsidRDefault="00F06730" w:rsidP="00080023">
      <w:pPr>
        <w:pStyle w:val="Liststycke"/>
        <w:numPr>
          <w:ilvl w:val="0"/>
          <w:numId w:val="26"/>
        </w:numPr>
        <w:spacing w:after="0" w:line="240" w:lineRule="auto"/>
        <w:ind w:left="1418" w:right="-283"/>
      </w:pPr>
      <w:r>
        <w:t>Provtagning: PK, APTT</w:t>
      </w:r>
      <w:r w:rsidR="00AF777C">
        <w:t xml:space="preserve"> och</w:t>
      </w:r>
      <w:r>
        <w:t xml:space="preserve"> TPK</w:t>
      </w:r>
      <w:r w:rsidR="00AF777C">
        <w:t>.</w:t>
      </w:r>
    </w:p>
    <w:p w14:paraId="4743EA8A" w14:textId="00E11ED3" w:rsidR="00F06730" w:rsidRPr="00AF777C" w:rsidRDefault="00F06730" w:rsidP="00080023">
      <w:pPr>
        <w:pStyle w:val="Liststycke"/>
        <w:numPr>
          <w:ilvl w:val="0"/>
          <w:numId w:val="26"/>
        </w:numPr>
        <w:spacing w:after="0" w:line="240" w:lineRule="auto"/>
        <w:ind w:left="1418" w:right="-283"/>
        <w:rPr>
          <w:szCs w:val="20"/>
        </w:rPr>
      </w:pPr>
      <w:proofErr w:type="spellStart"/>
      <w:r>
        <w:t>Venflon</w:t>
      </w:r>
      <w:proofErr w:type="spellEnd"/>
      <w:r w:rsidR="00AF777C">
        <w:t>.</w:t>
      </w:r>
    </w:p>
    <w:p w14:paraId="0D78D789" w14:textId="33737B2C" w:rsidR="00F06730" w:rsidRPr="00F06730" w:rsidRDefault="00F06730" w:rsidP="00080023">
      <w:pPr>
        <w:pStyle w:val="Liststycke"/>
        <w:numPr>
          <w:ilvl w:val="0"/>
          <w:numId w:val="26"/>
        </w:numPr>
        <w:spacing w:after="0" w:line="240" w:lineRule="auto"/>
        <w:ind w:left="1418" w:right="-283"/>
      </w:pPr>
      <w:r>
        <w:t>Ge patienten I</w:t>
      </w:r>
      <w:r w:rsidR="008D4B83">
        <w:t>D</w:t>
      </w:r>
      <w:r>
        <w:t>-band.</w:t>
      </w:r>
    </w:p>
    <w:p w14:paraId="7D9BEBE8" w14:textId="168AF690" w:rsidR="00F06730" w:rsidRPr="00080023" w:rsidRDefault="00A62F57" w:rsidP="00080023">
      <w:pPr>
        <w:pStyle w:val="Liststycke"/>
        <w:numPr>
          <w:ilvl w:val="0"/>
          <w:numId w:val="26"/>
        </w:numPr>
        <w:spacing w:after="0" w:line="240" w:lineRule="auto"/>
        <w:ind w:left="1418" w:right="-283"/>
      </w:pPr>
      <w:r>
        <w:t>PAD-r</w:t>
      </w:r>
      <w:r w:rsidR="00F06730">
        <w:t>emiss</w:t>
      </w:r>
      <w:r w:rsidR="520C2160">
        <w:t xml:space="preserve"> samt patientetiketter </w:t>
      </w:r>
      <w:r w:rsidR="00F06730">
        <w:t>tas med till ultraljud</w:t>
      </w:r>
      <w:r w:rsidR="44D1B137">
        <w:t>et.</w:t>
      </w:r>
    </w:p>
    <w:p w14:paraId="569A59AA" w14:textId="71E3750A" w:rsidR="001D791F" w:rsidRPr="00F06730" w:rsidRDefault="001D791F" w:rsidP="001D791F">
      <w:pPr>
        <w:pStyle w:val="Rubrik2"/>
      </w:pPr>
      <w:r>
        <w:t>Skötsel</w:t>
      </w:r>
    </w:p>
    <w:p w14:paraId="1952C33B" w14:textId="03E1CEA2" w:rsidR="00997CCB" w:rsidRDefault="00F06730" w:rsidP="00997CCB">
      <w:pPr>
        <w:pStyle w:val="MellanrubrikVGR"/>
        <w:spacing w:after="0"/>
      </w:pPr>
      <w:r w:rsidRPr="4FB5C1B4">
        <w:t>Före:</w:t>
      </w:r>
    </w:p>
    <w:p w14:paraId="0265DCE1" w14:textId="7BC64516" w:rsidR="00997CCB" w:rsidRDefault="00F06730" w:rsidP="00997CCB">
      <w:pPr>
        <w:pStyle w:val="Liststycke"/>
        <w:numPr>
          <w:ilvl w:val="0"/>
          <w:numId w:val="24"/>
        </w:numPr>
        <w:spacing w:after="0" w:line="240" w:lineRule="auto"/>
        <w:ind w:left="1418" w:right="-283"/>
      </w:pPr>
      <w:r>
        <w:t xml:space="preserve">Fasta 6 timmar innan biopsin. </w:t>
      </w:r>
    </w:p>
    <w:p w14:paraId="53FC5BF9" w14:textId="7347B73D" w:rsidR="00997CCB" w:rsidRDefault="00F06730" w:rsidP="00997CCB">
      <w:pPr>
        <w:pStyle w:val="Liststycke"/>
        <w:numPr>
          <w:ilvl w:val="0"/>
          <w:numId w:val="24"/>
        </w:numPr>
        <w:spacing w:after="0" w:line="240" w:lineRule="auto"/>
        <w:ind w:left="1418" w:right="-283"/>
      </w:pPr>
      <w:r>
        <w:t>Blodtryck</w:t>
      </w:r>
      <w:r w:rsidR="00D84195">
        <w:t xml:space="preserve"> och </w:t>
      </w:r>
      <w:r>
        <w:t>puls innan biopsin.</w:t>
      </w:r>
    </w:p>
    <w:p w14:paraId="58A45CB9" w14:textId="78843B3F" w:rsidR="00F06730" w:rsidRPr="00F06730" w:rsidRDefault="00F06730" w:rsidP="00997CCB">
      <w:pPr>
        <w:pStyle w:val="Liststycke"/>
        <w:numPr>
          <w:ilvl w:val="0"/>
          <w:numId w:val="24"/>
        </w:numPr>
        <w:spacing w:after="0" w:line="240" w:lineRule="auto"/>
        <w:ind w:left="1418" w:right="-283"/>
      </w:pPr>
      <w:r>
        <w:t>Toalettbesök innan biopsin.</w:t>
      </w:r>
    </w:p>
    <w:p w14:paraId="61B6129F" w14:textId="09E2385C" w:rsidR="00F06730" w:rsidRPr="00F06730" w:rsidRDefault="00F06730" w:rsidP="00997CCB">
      <w:pPr>
        <w:pStyle w:val="MellanrubrikVGR"/>
        <w:spacing w:after="0"/>
      </w:pPr>
      <w:r w:rsidRPr="4FB5C1B4">
        <w:t>Efter:</w:t>
      </w:r>
    </w:p>
    <w:p w14:paraId="2CC85AE1" w14:textId="01AABD52" w:rsidR="003C0C8B" w:rsidRPr="003C0C8B" w:rsidRDefault="00F06730" w:rsidP="00997CCB">
      <w:pPr>
        <w:pStyle w:val="Liststycke"/>
        <w:numPr>
          <w:ilvl w:val="0"/>
          <w:numId w:val="23"/>
        </w:numPr>
        <w:spacing w:after="0" w:line="240" w:lineRule="auto"/>
        <w:ind w:left="1418" w:right="-283"/>
        <w:rPr>
          <w:szCs w:val="20"/>
        </w:rPr>
      </w:pPr>
      <w:r w:rsidRPr="4FB5C1B4">
        <w:t>Ska helst ligga på hö</w:t>
      </w:r>
      <w:r w:rsidR="00B80817">
        <w:t>ger</w:t>
      </w:r>
      <w:r w:rsidRPr="4FB5C1B4">
        <w:t xml:space="preserve"> sida </w:t>
      </w:r>
      <w:r w:rsidR="1DE55FB5" w:rsidRPr="4FB5C1B4">
        <w:t>minst</w:t>
      </w:r>
      <w:r w:rsidR="00B80817">
        <w:t xml:space="preserve"> en</w:t>
      </w:r>
      <w:r w:rsidRPr="4FB5C1B4">
        <w:t xml:space="preserve"> timm</w:t>
      </w:r>
      <w:r w:rsidR="00131E02">
        <w:t>e</w:t>
      </w:r>
      <w:r w:rsidR="4BF3B976" w:rsidRPr="4FB5C1B4">
        <w:t>, helst längre.</w:t>
      </w:r>
      <w:r w:rsidRPr="4FB5C1B4">
        <w:t xml:space="preserve"> </w:t>
      </w:r>
    </w:p>
    <w:p w14:paraId="54C2502B" w14:textId="237D5C6B" w:rsidR="003C0C8B" w:rsidRPr="003C0C8B" w:rsidRDefault="003C0C8B" w:rsidP="00997CCB">
      <w:pPr>
        <w:pStyle w:val="Liststycke"/>
        <w:numPr>
          <w:ilvl w:val="0"/>
          <w:numId w:val="23"/>
        </w:numPr>
        <w:spacing w:after="0" w:line="240" w:lineRule="auto"/>
        <w:ind w:left="1418" w:right="-283"/>
        <w:rPr>
          <w:szCs w:val="20"/>
        </w:rPr>
      </w:pPr>
      <w:r>
        <w:t>B</w:t>
      </w:r>
      <w:r w:rsidR="00F06730" w:rsidRPr="4FB5C1B4">
        <w:t>lodtryck</w:t>
      </w:r>
      <w:r w:rsidR="08AC86D1" w:rsidRPr="4FB5C1B4">
        <w:t xml:space="preserve">, </w:t>
      </w:r>
      <w:r w:rsidR="00F06730" w:rsidRPr="4FB5C1B4">
        <w:t>puls</w:t>
      </w:r>
      <w:r w:rsidR="2DBF57F3" w:rsidRPr="4FB5C1B4">
        <w:t xml:space="preserve"> och inspektion av förband</w:t>
      </w:r>
      <w:r w:rsidR="00F06730" w:rsidRPr="4FB5C1B4">
        <w:t xml:space="preserve"> var 30:e min</w:t>
      </w:r>
      <w:r w:rsidR="00A875EA">
        <w:t>ut.</w:t>
      </w:r>
    </w:p>
    <w:p w14:paraId="1A93B9AA" w14:textId="3897E4FD" w:rsidR="003C0C8B" w:rsidRPr="003C0C8B" w:rsidRDefault="00F06730" w:rsidP="00997CCB">
      <w:pPr>
        <w:pStyle w:val="Liststycke"/>
        <w:numPr>
          <w:ilvl w:val="0"/>
          <w:numId w:val="23"/>
        </w:numPr>
        <w:spacing w:after="0" w:line="240" w:lineRule="auto"/>
        <w:ind w:left="1418" w:right="-283"/>
        <w:rPr>
          <w:szCs w:val="20"/>
        </w:rPr>
      </w:pPr>
      <w:r w:rsidRPr="4FB5C1B4">
        <w:t xml:space="preserve">Sängläge </w:t>
      </w:r>
      <w:r w:rsidR="00A875EA">
        <w:t>4</w:t>
      </w:r>
      <w:r w:rsidRPr="4FB5C1B4">
        <w:t xml:space="preserve"> timmar</w:t>
      </w:r>
      <w:r w:rsidR="00A875EA">
        <w:t>.</w:t>
      </w:r>
    </w:p>
    <w:p w14:paraId="6AE3A071" w14:textId="7892F397" w:rsidR="003C0C8B" w:rsidRPr="003C0C8B" w:rsidRDefault="00F06730" w:rsidP="00997CCB">
      <w:pPr>
        <w:pStyle w:val="Liststycke"/>
        <w:numPr>
          <w:ilvl w:val="0"/>
          <w:numId w:val="23"/>
        </w:numPr>
        <w:spacing w:after="0" w:line="240" w:lineRule="auto"/>
        <w:ind w:left="1418" w:right="-283"/>
        <w:rPr>
          <w:szCs w:val="20"/>
        </w:rPr>
      </w:pPr>
      <w:r w:rsidRPr="4FB5C1B4">
        <w:t xml:space="preserve">Får äta/dricka efter </w:t>
      </w:r>
      <w:r w:rsidR="00A875EA">
        <w:t>4</w:t>
      </w:r>
      <w:r w:rsidRPr="4FB5C1B4">
        <w:t xml:space="preserve"> timmar</w:t>
      </w:r>
      <w:r w:rsidR="00A875EA">
        <w:t>.</w:t>
      </w:r>
    </w:p>
    <w:p w14:paraId="7FAFA392" w14:textId="1CA47033" w:rsidR="00F06730" w:rsidRPr="00997CCB" w:rsidRDefault="00F06730" w:rsidP="00997CCB">
      <w:pPr>
        <w:pStyle w:val="Liststycke"/>
        <w:numPr>
          <w:ilvl w:val="0"/>
          <w:numId w:val="23"/>
        </w:numPr>
        <w:spacing w:after="0" w:line="240" w:lineRule="auto"/>
        <w:ind w:left="1418" w:right="-283"/>
      </w:pPr>
      <w:r w:rsidRPr="4FB5C1B4">
        <w:t xml:space="preserve">Efter cirka </w:t>
      </w:r>
      <w:r w:rsidR="003C0C8B">
        <w:t>5</w:t>
      </w:r>
      <w:r w:rsidRPr="4FB5C1B4">
        <w:t xml:space="preserve"> timmar kan pat</w:t>
      </w:r>
      <w:r w:rsidR="26A896A1" w:rsidRPr="4FB5C1B4">
        <w:t>ienten</w:t>
      </w:r>
      <w:r w:rsidRPr="4FB5C1B4">
        <w:t xml:space="preserve"> lämna mottagninge</w:t>
      </w:r>
      <w:r w:rsidR="003C0C8B">
        <w:t xml:space="preserve">n </w:t>
      </w:r>
      <w:r w:rsidRPr="4FB5C1B4">
        <w:t>efter överenskommelse med</w:t>
      </w:r>
      <w:r w:rsidR="003C0C8B">
        <w:t xml:space="preserve"> </w:t>
      </w:r>
      <w:r w:rsidRPr="4FB5C1B4">
        <w:t xml:space="preserve">jourläkaren. </w:t>
      </w:r>
    </w:p>
    <w:p w14:paraId="7319E801" w14:textId="5396F497" w:rsidR="00877769" w:rsidRPr="00F06730" w:rsidRDefault="00877769" w:rsidP="00877769">
      <w:pPr>
        <w:pStyle w:val="Rubrik2"/>
      </w:pPr>
      <w:r>
        <w:t>Observation</w:t>
      </w:r>
    </w:p>
    <w:p w14:paraId="1023232F" w14:textId="0A1146DF" w:rsidR="00F06730" w:rsidRPr="00F06730" w:rsidRDefault="00F06730" w:rsidP="00F97AD5">
      <w:pPr>
        <w:pStyle w:val="Liststycke"/>
        <w:numPr>
          <w:ilvl w:val="0"/>
          <w:numId w:val="25"/>
        </w:numPr>
        <w:spacing w:after="0" w:line="240" w:lineRule="auto"/>
        <w:ind w:left="1418" w:right="-1450"/>
      </w:pPr>
      <w:r>
        <w:t>Blodtryck/puls</w:t>
      </w:r>
      <w:r w:rsidR="00F97AD5">
        <w:t>.</w:t>
      </w:r>
    </w:p>
    <w:p w14:paraId="2F098164" w14:textId="53D892A1" w:rsidR="00F06730" w:rsidRPr="00540D7A" w:rsidRDefault="00F06730" w:rsidP="00F97AD5">
      <w:pPr>
        <w:pStyle w:val="Liststycke"/>
        <w:numPr>
          <w:ilvl w:val="0"/>
          <w:numId w:val="25"/>
        </w:numPr>
        <w:spacing w:after="0" w:line="240" w:lineRule="auto"/>
        <w:ind w:left="1418" w:right="-1450"/>
        <w:rPr>
          <w:szCs w:val="20"/>
        </w:rPr>
      </w:pPr>
      <w:r>
        <w:t>Blödning</w:t>
      </w:r>
      <w:r w:rsidR="00F97AD5">
        <w:t>.</w:t>
      </w:r>
    </w:p>
    <w:p w14:paraId="1AB59F77" w14:textId="367E1E7A" w:rsidR="00F06730" w:rsidRPr="00540D7A" w:rsidRDefault="00F06730" w:rsidP="00F97AD5">
      <w:pPr>
        <w:pStyle w:val="Liststycke"/>
        <w:numPr>
          <w:ilvl w:val="0"/>
          <w:numId w:val="25"/>
        </w:numPr>
        <w:spacing w:after="0" w:line="240" w:lineRule="auto"/>
        <w:ind w:left="1418" w:right="-283"/>
        <w:rPr>
          <w:szCs w:val="20"/>
        </w:rPr>
      </w:pPr>
      <w:r>
        <w:t>Andning</w:t>
      </w:r>
      <w:r w:rsidR="00F97AD5">
        <w:t>.</w:t>
      </w:r>
    </w:p>
    <w:p w14:paraId="44B34C4E" w14:textId="1F640F0E" w:rsidR="00F06730" w:rsidRPr="00540D7A" w:rsidRDefault="00F06730" w:rsidP="00F97AD5">
      <w:pPr>
        <w:pStyle w:val="Liststycke"/>
        <w:numPr>
          <w:ilvl w:val="0"/>
          <w:numId w:val="25"/>
        </w:numPr>
        <w:spacing w:after="0" w:line="240" w:lineRule="auto"/>
        <w:ind w:left="1418" w:right="-283"/>
        <w:rPr>
          <w:szCs w:val="20"/>
        </w:rPr>
      </w:pPr>
      <w:r>
        <w:t>Smärta</w:t>
      </w:r>
      <w:r w:rsidR="00F97AD5">
        <w:t>.</w:t>
      </w:r>
    </w:p>
    <w:p w14:paraId="2D832F65" w14:textId="5CA252AB" w:rsidR="00F06730" w:rsidRPr="00540D7A" w:rsidRDefault="00F06730" w:rsidP="00F97AD5">
      <w:pPr>
        <w:pStyle w:val="Liststycke"/>
        <w:numPr>
          <w:ilvl w:val="0"/>
          <w:numId w:val="25"/>
        </w:numPr>
        <w:spacing w:after="0" w:line="240" w:lineRule="auto"/>
        <w:ind w:left="1418" w:right="-283"/>
        <w:rPr>
          <w:szCs w:val="20"/>
        </w:rPr>
      </w:pPr>
      <w:r>
        <w:t>Hud</w:t>
      </w:r>
      <w:r w:rsidR="00F97AD5">
        <w:t>.</w:t>
      </w:r>
    </w:p>
    <w:p w14:paraId="1CBDEE1D" w14:textId="77777777" w:rsidR="00F06730" w:rsidRPr="00540D7A" w:rsidRDefault="00F06730" w:rsidP="00F97AD5">
      <w:pPr>
        <w:pStyle w:val="Liststycke"/>
        <w:numPr>
          <w:ilvl w:val="0"/>
          <w:numId w:val="25"/>
        </w:numPr>
        <w:spacing w:after="0" w:line="240" w:lineRule="auto"/>
        <w:ind w:left="1418" w:right="-283"/>
        <w:rPr>
          <w:szCs w:val="20"/>
        </w:rPr>
      </w:pPr>
      <w:r>
        <w:t>Blekhet, kallsvettighet, blodtrycksfall och långsam puls är vanligt förekommande och snabbt övergående. Kontakta läkare om oklarhet.</w:t>
      </w:r>
    </w:p>
    <w:p w14:paraId="76B9F95B" w14:textId="70C5B7C1" w:rsidR="00536A5A" w:rsidRPr="00776693" w:rsidRDefault="00F06730" w:rsidP="00776693">
      <w:pPr>
        <w:pStyle w:val="Liststycke"/>
        <w:numPr>
          <w:ilvl w:val="0"/>
          <w:numId w:val="25"/>
        </w:numPr>
        <w:spacing w:after="0" w:line="240" w:lineRule="auto"/>
        <w:ind w:left="1418" w:right="-283"/>
        <w:rPr>
          <w:szCs w:val="20"/>
        </w:rPr>
      </w:pPr>
      <w:r>
        <w:t>Andnöd och smärta i höger axel kan tyda på pneumothorax.</w:t>
      </w:r>
      <w:bookmarkEnd w:id="0"/>
    </w:p>
    <w:sectPr w:rsidR="00536A5A" w:rsidRPr="00776693" w:rsidSect="00F0673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EC459" w14:textId="77777777" w:rsidR="009A3E67" w:rsidRDefault="009A3E67">
      <w:r>
        <w:separator/>
      </w:r>
    </w:p>
  </w:endnote>
  <w:endnote w:type="continuationSeparator" w:id="0">
    <w:p w14:paraId="19DC15B7" w14:textId="77777777" w:rsidR="009A3E67" w:rsidRDefault="009A3E67">
      <w:r>
        <w:continuationSeparator/>
      </w:r>
    </w:p>
  </w:endnote>
  <w:endnote w:type="continuationNotice" w:id="1">
    <w:p w14:paraId="617E4ABE" w14:textId="77777777" w:rsidR="009A3E67" w:rsidRDefault="009A3E6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DA42AF" w14:textId="77777777" w:rsidR="009A3E67" w:rsidRDefault="009A3E67"/>
  </w:footnote>
  <w:footnote w:type="continuationSeparator" w:id="0">
    <w:p w14:paraId="58CB891D" w14:textId="77777777" w:rsidR="009A3E67" w:rsidRDefault="009A3E67">
      <w:r>
        <w:continuationSeparator/>
      </w:r>
    </w:p>
  </w:footnote>
  <w:footnote w:type="continuationNotice" w:id="1">
    <w:p w14:paraId="31D3A2E0" w14:textId="77777777" w:rsidR="009A3E67" w:rsidRDefault="009A3E6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A984F5C"/>
    <w:multiLevelType w:val="hybridMultilevel"/>
    <w:tmpl w:val="918C56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8363F0"/>
    <w:multiLevelType w:val="hybridMultilevel"/>
    <w:tmpl w:val="BE66BF62"/>
    <w:lvl w:ilvl="0" w:tplc="FFFFFFFF">
      <w:numFmt w:val="bullet"/>
      <w:lvlText w:val="-"/>
      <w:lvlJc w:val="left"/>
      <w:pPr>
        <w:tabs>
          <w:tab w:val="num" w:pos="2970"/>
        </w:tabs>
        <w:ind w:left="297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290"/>
        </w:tabs>
        <w:ind w:left="72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010"/>
        </w:tabs>
        <w:ind w:left="801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8730"/>
        </w:tabs>
        <w:ind w:left="873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7816DB"/>
    <w:multiLevelType w:val="hybridMultilevel"/>
    <w:tmpl w:val="BE6249C0"/>
    <w:lvl w:ilvl="0" w:tplc="A89600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1870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8FA2D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67A50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BAED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802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0229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48E5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12AA0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CE5CF4"/>
    <w:multiLevelType w:val="hybridMultilevel"/>
    <w:tmpl w:val="9348974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2321D43"/>
    <w:multiLevelType w:val="hybridMultilevel"/>
    <w:tmpl w:val="A678B2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27325B2"/>
    <w:multiLevelType w:val="hybridMultilevel"/>
    <w:tmpl w:val="AD4E0DB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38518D"/>
    <w:multiLevelType w:val="hybridMultilevel"/>
    <w:tmpl w:val="9B742EB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C397A0C"/>
    <w:multiLevelType w:val="hybridMultilevel"/>
    <w:tmpl w:val="E14A7BD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3EC9D4"/>
    <w:multiLevelType w:val="hybridMultilevel"/>
    <w:tmpl w:val="B8B8F524"/>
    <w:lvl w:ilvl="0" w:tplc="0D1A22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9855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8811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F847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5E95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0E2BF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D095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0E4F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B08C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47654407">
    <w:abstractNumId w:val="14"/>
  </w:num>
  <w:num w:numId="2" w16cid:durableId="548150536">
    <w:abstractNumId w:val="25"/>
  </w:num>
  <w:num w:numId="3" w16cid:durableId="529683492">
    <w:abstractNumId w:val="26"/>
  </w:num>
  <w:num w:numId="4" w16cid:durableId="1648631875">
    <w:abstractNumId w:val="19"/>
  </w:num>
  <w:num w:numId="5" w16cid:durableId="2033847143">
    <w:abstractNumId w:val="0"/>
  </w:num>
  <w:num w:numId="6" w16cid:durableId="638149686">
    <w:abstractNumId w:val="6"/>
  </w:num>
  <w:num w:numId="7" w16cid:durableId="2129161592">
    <w:abstractNumId w:val="22"/>
  </w:num>
  <w:num w:numId="8" w16cid:durableId="1547717607">
    <w:abstractNumId w:val="2"/>
  </w:num>
  <w:num w:numId="9" w16cid:durableId="1630817937">
    <w:abstractNumId w:val="13"/>
  </w:num>
  <w:num w:numId="10" w16cid:durableId="726761158">
    <w:abstractNumId w:val="10"/>
  </w:num>
  <w:num w:numId="11" w16cid:durableId="836968835">
    <w:abstractNumId w:val="1"/>
  </w:num>
  <w:num w:numId="12" w16cid:durableId="658383362">
    <w:abstractNumId w:val="1"/>
  </w:num>
  <w:num w:numId="13" w16cid:durableId="329413293">
    <w:abstractNumId w:val="3"/>
  </w:num>
  <w:num w:numId="14" w16cid:durableId="349533077">
    <w:abstractNumId w:val="4"/>
  </w:num>
  <w:num w:numId="15" w16cid:durableId="111634023">
    <w:abstractNumId w:val="18"/>
  </w:num>
  <w:num w:numId="16" w16cid:durableId="1847132963">
    <w:abstractNumId w:val="11"/>
  </w:num>
  <w:num w:numId="17" w16cid:durableId="1122991774">
    <w:abstractNumId w:val="7"/>
  </w:num>
  <w:num w:numId="18" w16cid:durableId="424619090">
    <w:abstractNumId w:val="16"/>
  </w:num>
  <w:num w:numId="19" w16cid:durableId="608703298">
    <w:abstractNumId w:val="5"/>
  </w:num>
  <w:num w:numId="20" w16cid:durableId="1201934966">
    <w:abstractNumId w:val="12"/>
  </w:num>
  <w:num w:numId="21" w16cid:durableId="85998575">
    <w:abstractNumId w:val="23"/>
  </w:num>
  <w:num w:numId="22" w16cid:durableId="1859267253">
    <w:abstractNumId w:val="9"/>
  </w:num>
  <w:num w:numId="23" w16cid:durableId="133646486">
    <w:abstractNumId w:val="20"/>
  </w:num>
  <w:num w:numId="24" w16cid:durableId="1614167000">
    <w:abstractNumId w:val="24"/>
  </w:num>
  <w:num w:numId="25" w16cid:durableId="63457436">
    <w:abstractNumId w:val="15"/>
  </w:num>
  <w:num w:numId="26" w16cid:durableId="1586110970">
    <w:abstractNumId w:val="8"/>
  </w:num>
  <w:num w:numId="27" w16cid:durableId="314191956">
    <w:abstractNumId w:val="17"/>
  </w:num>
  <w:num w:numId="28" w16cid:durableId="53557907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023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1E02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91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0FE"/>
    <w:rsid w:val="00324171"/>
    <w:rsid w:val="00326C24"/>
    <w:rsid w:val="00332246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C8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62CF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DC2"/>
    <w:rsid w:val="004F4518"/>
    <w:rsid w:val="004F4C62"/>
    <w:rsid w:val="00501433"/>
    <w:rsid w:val="00502533"/>
    <w:rsid w:val="00511CC4"/>
    <w:rsid w:val="00531E60"/>
    <w:rsid w:val="00536A5A"/>
    <w:rsid w:val="00540D7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2DC"/>
    <w:rsid w:val="00614E64"/>
    <w:rsid w:val="00617710"/>
    <w:rsid w:val="00617EE6"/>
    <w:rsid w:val="0062184C"/>
    <w:rsid w:val="00623724"/>
    <w:rsid w:val="00627BEA"/>
    <w:rsid w:val="006319DB"/>
    <w:rsid w:val="0065595B"/>
    <w:rsid w:val="0065656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89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693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769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B8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4A6C"/>
    <w:rsid w:val="00997CCB"/>
    <w:rsid w:val="009A3E67"/>
    <w:rsid w:val="009B1F6B"/>
    <w:rsid w:val="009C0D12"/>
    <w:rsid w:val="009C192E"/>
    <w:rsid w:val="009C711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28E"/>
    <w:rsid w:val="00A2213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B9A"/>
    <w:rsid w:val="00A62F57"/>
    <w:rsid w:val="00A65FD4"/>
    <w:rsid w:val="00A81198"/>
    <w:rsid w:val="00A81E48"/>
    <w:rsid w:val="00A82035"/>
    <w:rsid w:val="00A8531E"/>
    <w:rsid w:val="00A875EA"/>
    <w:rsid w:val="00A90D77"/>
    <w:rsid w:val="00A92E07"/>
    <w:rsid w:val="00AA0B3A"/>
    <w:rsid w:val="00AA6EB4"/>
    <w:rsid w:val="00AA767D"/>
    <w:rsid w:val="00AB0CC9"/>
    <w:rsid w:val="00AB3268"/>
    <w:rsid w:val="00AC3FF6"/>
    <w:rsid w:val="00AD73EC"/>
    <w:rsid w:val="00AE5BC7"/>
    <w:rsid w:val="00AF5AAF"/>
    <w:rsid w:val="00AF777C"/>
    <w:rsid w:val="00B046D8"/>
    <w:rsid w:val="00B13F4C"/>
    <w:rsid w:val="00B16219"/>
    <w:rsid w:val="00B16C59"/>
    <w:rsid w:val="00B33FDD"/>
    <w:rsid w:val="00B359CC"/>
    <w:rsid w:val="00B36107"/>
    <w:rsid w:val="00B41789"/>
    <w:rsid w:val="00B44264"/>
    <w:rsid w:val="00B46C03"/>
    <w:rsid w:val="00B60C6C"/>
    <w:rsid w:val="00B619A9"/>
    <w:rsid w:val="00B65A9D"/>
    <w:rsid w:val="00B66D60"/>
    <w:rsid w:val="00B75EDE"/>
    <w:rsid w:val="00B77D88"/>
    <w:rsid w:val="00B77FAF"/>
    <w:rsid w:val="00B80817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6EC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C2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63C"/>
    <w:rsid w:val="00CF70BB"/>
    <w:rsid w:val="00D074DB"/>
    <w:rsid w:val="00D139CF"/>
    <w:rsid w:val="00D37E7F"/>
    <w:rsid w:val="00D43935"/>
    <w:rsid w:val="00D47AD7"/>
    <w:rsid w:val="00D51529"/>
    <w:rsid w:val="00D84195"/>
    <w:rsid w:val="00D85218"/>
    <w:rsid w:val="00D915B1"/>
    <w:rsid w:val="00DA299D"/>
    <w:rsid w:val="00DA5984"/>
    <w:rsid w:val="00DA65C4"/>
    <w:rsid w:val="00DD2BE0"/>
    <w:rsid w:val="00DE4447"/>
    <w:rsid w:val="00DE5DA2"/>
    <w:rsid w:val="00DF0033"/>
    <w:rsid w:val="00DF4DB9"/>
    <w:rsid w:val="00E026BF"/>
    <w:rsid w:val="00E07B1B"/>
    <w:rsid w:val="00E11853"/>
    <w:rsid w:val="00E448EC"/>
    <w:rsid w:val="00E52A86"/>
    <w:rsid w:val="00E54B47"/>
    <w:rsid w:val="00E553BF"/>
    <w:rsid w:val="00E55D93"/>
    <w:rsid w:val="00E57501"/>
    <w:rsid w:val="00E61294"/>
    <w:rsid w:val="00E7237C"/>
    <w:rsid w:val="00E77C46"/>
    <w:rsid w:val="00E814E3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879"/>
    <w:rsid w:val="00EE2A56"/>
    <w:rsid w:val="00EE3818"/>
    <w:rsid w:val="00F06730"/>
    <w:rsid w:val="00F22264"/>
    <w:rsid w:val="00F2564D"/>
    <w:rsid w:val="00F35B05"/>
    <w:rsid w:val="00F413D9"/>
    <w:rsid w:val="00F5135F"/>
    <w:rsid w:val="00F51F78"/>
    <w:rsid w:val="00F72BBD"/>
    <w:rsid w:val="00F86F47"/>
    <w:rsid w:val="00F90B64"/>
    <w:rsid w:val="00F97AD5"/>
    <w:rsid w:val="00FA2B23"/>
    <w:rsid w:val="00FB2F0F"/>
    <w:rsid w:val="00FB5086"/>
    <w:rsid w:val="00FB5411"/>
    <w:rsid w:val="00FB6392"/>
    <w:rsid w:val="00FD3C70"/>
    <w:rsid w:val="00FD6820"/>
    <w:rsid w:val="00FE12D8"/>
    <w:rsid w:val="00FF081C"/>
    <w:rsid w:val="00FF7C02"/>
    <w:rsid w:val="0108B63D"/>
    <w:rsid w:val="024801E3"/>
    <w:rsid w:val="028FAA91"/>
    <w:rsid w:val="06065722"/>
    <w:rsid w:val="071F8440"/>
    <w:rsid w:val="07B07256"/>
    <w:rsid w:val="07DD1F29"/>
    <w:rsid w:val="0807024B"/>
    <w:rsid w:val="08A47460"/>
    <w:rsid w:val="08AC86D1"/>
    <w:rsid w:val="0A844914"/>
    <w:rsid w:val="0E96000D"/>
    <w:rsid w:val="0F22C66F"/>
    <w:rsid w:val="10E0BE14"/>
    <w:rsid w:val="10FA8F3A"/>
    <w:rsid w:val="11A47D62"/>
    <w:rsid w:val="1266DCCD"/>
    <w:rsid w:val="141B9BBB"/>
    <w:rsid w:val="16245F6B"/>
    <w:rsid w:val="195D0B32"/>
    <w:rsid w:val="19722F7C"/>
    <w:rsid w:val="1AB87575"/>
    <w:rsid w:val="1C4E468D"/>
    <w:rsid w:val="1DE55FB5"/>
    <w:rsid w:val="1F435993"/>
    <w:rsid w:val="1FB8F9D9"/>
    <w:rsid w:val="2144A829"/>
    <w:rsid w:val="21F2742A"/>
    <w:rsid w:val="23256A22"/>
    <w:rsid w:val="245F8443"/>
    <w:rsid w:val="26528DA9"/>
    <w:rsid w:val="26927013"/>
    <w:rsid w:val="26A896A1"/>
    <w:rsid w:val="278BC599"/>
    <w:rsid w:val="298A25F8"/>
    <w:rsid w:val="2B035B11"/>
    <w:rsid w:val="2C83EEED"/>
    <w:rsid w:val="2DBF57F3"/>
    <w:rsid w:val="2E20D934"/>
    <w:rsid w:val="329C008F"/>
    <w:rsid w:val="329D2DBD"/>
    <w:rsid w:val="352102A1"/>
    <w:rsid w:val="38462273"/>
    <w:rsid w:val="390ADFB9"/>
    <w:rsid w:val="3C9FF3A2"/>
    <w:rsid w:val="3EE63E23"/>
    <w:rsid w:val="3F2F2B00"/>
    <w:rsid w:val="3F46B6EE"/>
    <w:rsid w:val="3F90132F"/>
    <w:rsid w:val="44D1B137"/>
    <w:rsid w:val="4557C252"/>
    <w:rsid w:val="483FF630"/>
    <w:rsid w:val="48718C9B"/>
    <w:rsid w:val="491BDCD8"/>
    <w:rsid w:val="49646AE3"/>
    <w:rsid w:val="4BF3B976"/>
    <w:rsid w:val="4D18491B"/>
    <w:rsid w:val="4D37473F"/>
    <w:rsid w:val="4D4D11AF"/>
    <w:rsid w:val="4E77D350"/>
    <w:rsid w:val="4FB5C1B4"/>
    <w:rsid w:val="5071A206"/>
    <w:rsid w:val="520C2160"/>
    <w:rsid w:val="5214EF8C"/>
    <w:rsid w:val="5221D8EC"/>
    <w:rsid w:val="5364AE93"/>
    <w:rsid w:val="557AC87D"/>
    <w:rsid w:val="55C655DC"/>
    <w:rsid w:val="56262DD2"/>
    <w:rsid w:val="587DA4A9"/>
    <w:rsid w:val="5A133E46"/>
    <w:rsid w:val="5E09B945"/>
    <w:rsid w:val="5EFF972F"/>
    <w:rsid w:val="5F0ECD36"/>
    <w:rsid w:val="613093C0"/>
    <w:rsid w:val="6274FFAC"/>
    <w:rsid w:val="63494A2A"/>
    <w:rsid w:val="6405AFA5"/>
    <w:rsid w:val="647B2B65"/>
    <w:rsid w:val="655EA371"/>
    <w:rsid w:val="66528CDC"/>
    <w:rsid w:val="66F73B4C"/>
    <w:rsid w:val="69B3B537"/>
    <w:rsid w:val="6B2CF8ED"/>
    <w:rsid w:val="6B48B6E8"/>
    <w:rsid w:val="6BB18107"/>
    <w:rsid w:val="6C8155AA"/>
    <w:rsid w:val="6CCD88DD"/>
    <w:rsid w:val="6D9C329D"/>
    <w:rsid w:val="6E1C37B5"/>
    <w:rsid w:val="703D4C5D"/>
    <w:rsid w:val="723304D4"/>
    <w:rsid w:val="7351A00F"/>
    <w:rsid w:val="73E0814F"/>
    <w:rsid w:val="74816560"/>
    <w:rsid w:val="768BC484"/>
    <w:rsid w:val="7710E2AE"/>
    <w:rsid w:val="7725CD1D"/>
    <w:rsid w:val="784A3893"/>
    <w:rsid w:val="7B3909F1"/>
    <w:rsid w:val="7D737DF7"/>
    <w:rsid w:val="7D9D1F04"/>
    <w:rsid w:val="7EEE8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853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ahlgrenska-klinkem-analyser.vgregion.se/PAAP0112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60</TotalTime>
  <Pages>2</Pages>
  <Words>366</Words>
  <Characters>1940</Characters>
  <Application>Microsoft Office Word</Application>
  <DocSecurity>0</DocSecurity>
  <Lines>16</Lines>
  <Paragraphs>4</Paragraphs>
  <ScaleCrop>false</ScaleCrop>
  <Manager/>
  <Company/>
  <LinksUpToDate>false</LinksUpToDate>
  <CharactersWithSpaces>2302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Leverbiopsi på infektionsmottagningen</dc:title>
  <dc:subject/>
  <dc:creator>patrik.jens.johansson@vgregion.se</dc:creator>
  <keywords/>
  <lastModifiedBy>Jonatan Robertsson</lastModifiedBy>
  <revision>46</revision>
  <lastPrinted>2016-03-31T10:56:00.0000000Z</lastPrinted>
  <dcterms:created xsi:type="dcterms:W3CDTF">2022-05-04T08:27:00.0000000Z</dcterms:created>
  <dcterms:modified xsi:type="dcterms:W3CDTF">2024-04-29T13:25:00.0000000Z</dcterms:modified>
</coreProperties>
</file>