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42EEB4" w14:textId="77777777" w:rsidR="00563243" w:rsidRDefault="00563243" w:rsidP="0077249F">
      <w:pPr>
        <w:pStyle w:val="Rubrik2"/>
        <w:ind w:left="0"/>
        <w:sectPr w:rsidR="00563243" w:rsidSect="0056324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AE0677" w14:textId="0EC3204B" w:rsidR="00563243" w:rsidRPr="0077249F" w:rsidRDefault="0077249F" w:rsidP="0077249F">
      <w:pPr>
        <w:pStyle w:val="Rubrik1"/>
        <w:rPr>
          <w:szCs w:val="20"/>
        </w:rPr>
      </w:pPr>
      <w:r w:rsidRPr="33E62307">
        <w:rPr>
          <w:noProof/>
        </w:rPr>
        <w:t>Inläggning på infektionskliniken</w:t>
      </w:r>
      <w:r w:rsidRPr="00563243">
        <w:rPr>
          <w:noProof/>
          <w:szCs w:val="20"/>
        </w:rPr>
        <w:t xml:space="preserve"> </w:t>
      </w:r>
      <w:r w:rsidR="00563243" w:rsidRPr="0056324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DA5157" wp14:editId="27EE8CC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0" r="0" b="317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C6F43EE" w14:textId="77777777" w:rsidR="00563243" w:rsidRDefault="00563243" w:rsidP="00563243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10289</w:t>
                            </w:r>
                            <w:proofErr w:type="gramEnd"/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2DA515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4C6F43EE" w14:textId="77777777" w:rsidR="00563243" w:rsidRDefault="00563243" w:rsidP="00563243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10289</w:t>
                      </w:r>
                      <w:proofErr w:type="gramEnd"/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3B3B0DEC" w14:textId="77777777" w:rsidR="00563243" w:rsidRPr="00563243" w:rsidRDefault="00563243" w:rsidP="0077249F">
      <w:pPr>
        <w:pStyle w:val="Rubrik2"/>
      </w:pPr>
      <w:r w:rsidRPr="00563243">
        <w:t>Revidering i denna version</w:t>
      </w:r>
    </w:p>
    <w:p w14:paraId="6A85DD41" w14:textId="19AD36E7" w:rsidR="00563243" w:rsidRPr="00A062D5" w:rsidRDefault="00563243" w:rsidP="00A062D5">
      <w:pPr>
        <w:spacing w:after="0" w:line="240" w:lineRule="auto"/>
        <w:ind w:left="142" w:right="0" w:firstLine="850"/>
        <w:rPr>
          <w:szCs w:val="20"/>
        </w:rPr>
      </w:pPr>
      <w:r w:rsidRPr="00563243">
        <w:rPr>
          <w:szCs w:val="20"/>
        </w:rPr>
        <w:t>Inga förändringar vid denna revidering</w:t>
      </w:r>
      <w:r w:rsidR="00A062D5">
        <w:rPr>
          <w:szCs w:val="20"/>
        </w:rPr>
        <w:t>.</w:t>
      </w:r>
    </w:p>
    <w:p w14:paraId="2C85F4E9" w14:textId="77777777" w:rsidR="00563243" w:rsidRPr="00563243" w:rsidRDefault="00563243" w:rsidP="00A062D5">
      <w:pPr>
        <w:pStyle w:val="Rubrik2"/>
      </w:pPr>
      <w:r w:rsidRPr="00563243">
        <w:t>Allmänt</w:t>
      </w:r>
    </w:p>
    <w:p w14:paraId="2A115082" w14:textId="7814DBAE" w:rsidR="00563243" w:rsidRPr="00625EDE" w:rsidRDefault="00625EDE" w:rsidP="00625EDE">
      <w:pPr>
        <w:pStyle w:val="Liststycke"/>
        <w:numPr>
          <w:ilvl w:val="0"/>
          <w:numId w:val="25"/>
        </w:numPr>
        <w:spacing w:after="0" w:line="240" w:lineRule="auto"/>
        <w:ind w:left="1276" w:right="0"/>
        <w:outlineLvl w:val="0"/>
        <w:rPr>
          <w:bCs/>
          <w:szCs w:val="20"/>
        </w:rPr>
      </w:pPr>
      <w:r>
        <w:rPr>
          <w:bCs/>
          <w:szCs w:val="20"/>
        </w:rPr>
        <w:t>Sjuks</w:t>
      </w:r>
      <w:r w:rsidR="00563243" w:rsidRPr="00625EDE">
        <w:rPr>
          <w:bCs/>
          <w:szCs w:val="20"/>
        </w:rPr>
        <w:t>köterska kontrollerar att Melior och Elvis är aktuella avseende adress och telefonnummer, (på mott</w:t>
      </w:r>
      <w:r>
        <w:rPr>
          <w:bCs/>
          <w:szCs w:val="20"/>
        </w:rPr>
        <w:t>agningen</w:t>
      </w:r>
      <w:r w:rsidR="00563243" w:rsidRPr="00625EDE">
        <w:rPr>
          <w:bCs/>
          <w:szCs w:val="20"/>
        </w:rPr>
        <w:t xml:space="preserve"> kontrolleras detta via receptionen). Man kontrollerar också samtidigt att närmaste anhörig, med telefonnummer, finns angiven. Kontrollera att Patientbakgrunden är uppdaterad. </w:t>
      </w:r>
    </w:p>
    <w:p w14:paraId="754A581A" w14:textId="27ED1A84" w:rsidR="00563243" w:rsidRPr="00625EDE" w:rsidRDefault="00563243" w:rsidP="00625EDE">
      <w:pPr>
        <w:pStyle w:val="Liststycke"/>
        <w:numPr>
          <w:ilvl w:val="0"/>
          <w:numId w:val="25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 xml:space="preserve">Ta fram aktuella läkemedelslista från vårdcentral eller </w:t>
      </w:r>
      <w:proofErr w:type="spellStart"/>
      <w:r w:rsidR="0010762C">
        <w:rPr>
          <w:bCs/>
          <w:szCs w:val="20"/>
        </w:rPr>
        <w:t>A</w:t>
      </w:r>
      <w:r w:rsidRPr="00625EDE">
        <w:rPr>
          <w:bCs/>
          <w:szCs w:val="20"/>
        </w:rPr>
        <w:t>podos</w:t>
      </w:r>
      <w:proofErr w:type="spellEnd"/>
      <w:r w:rsidRPr="00625EDE">
        <w:rPr>
          <w:bCs/>
          <w:szCs w:val="20"/>
        </w:rPr>
        <w:t>.</w:t>
      </w:r>
    </w:p>
    <w:p w14:paraId="4022C539" w14:textId="6F4D4CD1" w:rsidR="00563243" w:rsidRPr="00625EDE" w:rsidRDefault="00563243" w:rsidP="00625EDE">
      <w:pPr>
        <w:pStyle w:val="Liststycke"/>
        <w:numPr>
          <w:ilvl w:val="0"/>
          <w:numId w:val="25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>Skriv in patient i SAMSA om den har insatser av hemtjänst/hemsjukvård eller bor på ett boende.</w:t>
      </w:r>
      <w:r w:rsidR="00885C9C">
        <w:rPr>
          <w:bCs/>
          <w:szCs w:val="20"/>
        </w:rPr>
        <w:br/>
      </w:r>
    </w:p>
    <w:p w14:paraId="10F4E537" w14:textId="4217E737" w:rsidR="00563243" w:rsidRPr="00625EDE" w:rsidRDefault="00563243" w:rsidP="00625EDE">
      <w:pPr>
        <w:pStyle w:val="Liststycke"/>
        <w:numPr>
          <w:ilvl w:val="0"/>
          <w:numId w:val="25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>Inläggande läkare på akuten eller vid infektionsmottagningen ordinerar läkemedel, ev</w:t>
      </w:r>
      <w:r w:rsidR="0010762C">
        <w:rPr>
          <w:bCs/>
          <w:szCs w:val="20"/>
        </w:rPr>
        <w:t>entuellt</w:t>
      </w:r>
      <w:r w:rsidRPr="00625EDE">
        <w:rPr>
          <w:bCs/>
          <w:szCs w:val="20"/>
        </w:rPr>
        <w:t xml:space="preserve"> dropp</w:t>
      </w:r>
      <w:r w:rsidR="0010762C">
        <w:rPr>
          <w:bCs/>
          <w:szCs w:val="20"/>
        </w:rPr>
        <w:t xml:space="preserve"> och</w:t>
      </w:r>
      <w:r w:rsidRPr="00625EDE">
        <w:rPr>
          <w:bCs/>
          <w:szCs w:val="20"/>
        </w:rPr>
        <w:t xml:space="preserve"> ev</w:t>
      </w:r>
      <w:r w:rsidR="0010762C">
        <w:rPr>
          <w:bCs/>
          <w:szCs w:val="20"/>
        </w:rPr>
        <w:t>entuellt</w:t>
      </w:r>
      <w:r w:rsidRPr="00625EDE">
        <w:rPr>
          <w:bCs/>
          <w:szCs w:val="20"/>
        </w:rPr>
        <w:t xml:space="preserve"> syrgas i läkemedelsmodulen i Melior. Enkel läkemedelsgenomgång.</w:t>
      </w:r>
    </w:p>
    <w:p w14:paraId="1E0A29BA" w14:textId="77777777" w:rsidR="00563243" w:rsidRPr="00625EDE" w:rsidRDefault="00563243" w:rsidP="00625EDE">
      <w:pPr>
        <w:pStyle w:val="Liststycke"/>
        <w:numPr>
          <w:ilvl w:val="0"/>
          <w:numId w:val="25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 xml:space="preserve">Akutjournalen används för inläggningsordinationer. </w:t>
      </w:r>
    </w:p>
    <w:p w14:paraId="06EF87A3" w14:textId="77777777" w:rsidR="00563243" w:rsidRPr="00625EDE" w:rsidRDefault="00563243" w:rsidP="00625EDE">
      <w:pPr>
        <w:pStyle w:val="Liststycke"/>
        <w:numPr>
          <w:ilvl w:val="0"/>
          <w:numId w:val="25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>ID-kontroll av patient.</w:t>
      </w:r>
    </w:p>
    <w:p w14:paraId="79A4B38D" w14:textId="618FE83E" w:rsidR="00563243" w:rsidRPr="00EC7DEF" w:rsidRDefault="00563243" w:rsidP="00EC7DEF">
      <w:pPr>
        <w:pStyle w:val="Liststycke"/>
        <w:numPr>
          <w:ilvl w:val="0"/>
          <w:numId w:val="25"/>
        </w:numPr>
        <w:spacing w:after="0" w:line="240" w:lineRule="auto"/>
        <w:ind w:left="1276" w:right="0"/>
        <w:outlineLvl w:val="0"/>
        <w:rPr>
          <w:bCs/>
          <w:szCs w:val="20"/>
        </w:rPr>
      </w:pPr>
      <w:r w:rsidRPr="00625EDE">
        <w:rPr>
          <w:bCs/>
          <w:szCs w:val="20"/>
        </w:rPr>
        <w:t>Isolerings/vårdhygieniska rutiner markeras på dörr, ev</w:t>
      </w:r>
      <w:r w:rsidR="00EC7DEF">
        <w:rPr>
          <w:bCs/>
          <w:szCs w:val="20"/>
        </w:rPr>
        <w:t>entuell</w:t>
      </w:r>
      <w:r w:rsidRPr="00625EDE">
        <w:rPr>
          <w:bCs/>
          <w:szCs w:val="20"/>
        </w:rPr>
        <w:t xml:space="preserve"> ändring av luftbyte.</w:t>
      </w:r>
    </w:p>
    <w:p w14:paraId="3E891E03" w14:textId="77777777" w:rsidR="00563243" w:rsidRPr="00563243" w:rsidRDefault="00563243" w:rsidP="008C04EC">
      <w:pPr>
        <w:pStyle w:val="Rubrik2"/>
        <w:ind w:left="916"/>
      </w:pPr>
      <w:r w:rsidRPr="00563243">
        <w:t>Observationer</w:t>
      </w:r>
    </w:p>
    <w:p w14:paraId="2D51213F" w14:textId="5BB50B7D" w:rsidR="00563243" w:rsidRPr="00EC7DEF" w:rsidRDefault="00563243" w:rsidP="00EC7DEF">
      <w:pPr>
        <w:pStyle w:val="Liststycke"/>
        <w:numPr>
          <w:ilvl w:val="0"/>
          <w:numId w:val="25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 xml:space="preserve">Puls, </w:t>
      </w:r>
      <w:r w:rsidR="00EC7DEF">
        <w:rPr>
          <w:szCs w:val="20"/>
        </w:rPr>
        <w:t>b</w:t>
      </w:r>
      <w:r w:rsidRPr="00EC7DEF">
        <w:rPr>
          <w:szCs w:val="20"/>
        </w:rPr>
        <w:t xml:space="preserve">lodtryck, </w:t>
      </w:r>
      <w:r w:rsidR="00EC7DEF">
        <w:rPr>
          <w:szCs w:val="20"/>
        </w:rPr>
        <w:t>t</w:t>
      </w:r>
      <w:r w:rsidRPr="00EC7DEF">
        <w:rPr>
          <w:szCs w:val="20"/>
        </w:rPr>
        <w:t>emp, andningsfrekvens samt MEWS direkt vid ankomst.</w:t>
      </w:r>
    </w:p>
    <w:p w14:paraId="1C7544A8" w14:textId="0C5D3272" w:rsidR="00563243" w:rsidRPr="00EC7DEF" w:rsidRDefault="00563243" w:rsidP="00EC7DEF">
      <w:pPr>
        <w:pStyle w:val="Liststycke"/>
        <w:numPr>
          <w:ilvl w:val="0"/>
          <w:numId w:val="25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>Om andningsfrekvens&gt; 20 mäts POX utan särskild ordination.</w:t>
      </w:r>
    </w:p>
    <w:p w14:paraId="59D7A18B" w14:textId="68872D1F" w:rsidR="00563243" w:rsidRPr="00EC7DEF" w:rsidRDefault="00563243" w:rsidP="00EC7DEF">
      <w:pPr>
        <w:pStyle w:val="Liststycke"/>
        <w:numPr>
          <w:ilvl w:val="0"/>
          <w:numId w:val="25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>Blododlingar tas på alla patienter som ordineras i</w:t>
      </w:r>
      <w:r w:rsidR="00D930FA">
        <w:rPr>
          <w:szCs w:val="20"/>
        </w:rPr>
        <w:t>ntravenös</w:t>
      </w:r>
      <w:r w:rsidRPr="00EC7DEF">
        <w:rPr>
          <w:szCs w:val="20"/>
        </w:rPr>
        <w:t xml:space="preserve"> antibiotika enligt generellt direktiv eller vid temp över 38</w:t>
      </w:r>
      <w:r w:rsidR="00D930FA">
        <w:rPr>
          <w:szCs w:val="20"/>
        </w:rPr>
        <w:t>,</w:t>
      </w:r>
      <w:r w:rsidRPr="00EC7DEF">
        <w:rPr>
          <w:szCs w:val="20"/>
        </w:rPr>
        <w:t>5 gr</w:t>
      </w:r>
      <w:r w:rsidR="00D930FA">
        <w:rPr>
          <w:szCs w:val="20"/>
        </w:rPr>
        <w:t>ader</w:t>
      </w:r>
      <w:r w:rsidRPr="00EC7DEF">
        <w:rPr>
          <w:szCs w:val="20"/>
        </w:rPr>
        <w:t xml:space="preserve">. Övriga enligt läkarordination. </w:t>
      </w:r>
    </w:p>
    <w:p w14:paraId="405D3A65" w14:textId="77777777" w:rsidR="00563243" w:rsidRPr="00EC7DEF" w:rsidRDefault="00563243" w:rsidP="00EC7DEF">
      <w:pPr>
        <w:pStyle w:val="Liststycke"/>
        <w:numPr>
          <w:ilvl w:val="0"/>
          <w:numId w:val="25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>Urinodling och urinsticka vid oklar infektion.</w:t>
      </w:r>
    </w:p>
    <w:p w14:paraId="38A73D09" w14:textId="544622BD" w:rsidR="00563243" w:rsidRPr="00610D44" w:rsidRDefault="00563243" w:rsidP="00610D44">
      <w:pPr>
        <w:pStyle w:val="Liststycke"/>
        <w:numPr>
          <w:ilvl w:val="0"/>
          <w:numId w:val="25"/>
        </w:numPr>
        <w:spacing w:after="0" w:line="240" w:lineRule="auto"/>
        <w:ind w:left="1276" w:right="0"/>
        <w:rPr>
          <w:szCs w:val="20"/>
        </w:rPr>
      </w:pPr>
      <w:r w:rsidRPr="00EC7DEF">
        <w:rPr>
          <w:szCs w:val="20"/>
        </w:rPr>
        <w:t xml:space="preserve">Sputumodling vid luftvägsbesvär. Om detta inte möjligt, ta </w:t>
      </w:r>
      <w:r w:rsidR="00EC7DEF" w:rsidRPr="00EC7DEF">
        <w:rPr>
          <w:szCs w:val="20"/>
        </w:rPr>
        <w:t>NPH</w:t>
      </w:r>
      <w:r w:rsidRPr="00EC7DEF">
        <w:rPr>
          <w:szCs w:val="20"/>
        </w:rPr>
        <w:t>-odling.</w:t>
      </w:r>
    </w:p>
    <w:p w14:paraId="02DD6315" w14:textId="350B60DE" w:rsidR="00563243" w:rsidRPr="00563243" w:rsidRDefault="00563243" w:rsidP="008C04EC">
      <w:pPr>
        <w:pStyle w:val="Rubrik2"/>
        <w:ind w:left="916"/>
      </w:pPr>
      <w:proofErr w:type="spellStart"/>
      <w:r w:rsidRPr="00563243">
        <w:t>Rutinprove</w:t>
      </w:r>
      <w:r w:rsidR="00610D44">
        <w:t>r</w:t>
      </w:r>
      <w:proofErr w:type="spellEnd"/>
    </w:p>
    <w:p w14:paraId="022EC3D2" w14:textId="77777777" w:rsidR="00563243" w:rsidRPr="00563243" w:rsidRDefault="00563243" w:rsidP="00F90074">
      <w:pPr>
        <w:tabs>
          <w:tab w:val="left" w:pos="5670"/>
        </w:tabs>
        <w:spacing w:after="0" w:line="240" w:lineRule="auto"/>
        <w:ind w:right="0"/>
        <w:outlineLvl w:val="0"/>
        <w:rPr>
          <w:szCs w:val="20"/>
        </w:rPr>
      </w:pPr>
      <w:r w:rsidRPr="00563243">
        <w:rPr>
          <w:szCs w:val="20"/>
        </w:rPr>
        <w:t xml:space="preserve">På alla patienter som läggs in på infektionskliniken tas följande: </w:t>
      </w:r>
    </w:p>
    <w:p w14:paraId="571B02B1" w14:textId="77777777" w:rsidR="00563243" w:rsidRPr="00563243" w:rsidRDefault="00563243" w:rsidP="00625EDE">
      <w:pPr>
        <w:tabs>
          <w:tab w:val="left" w:pos="5670"/>
        </w:tabs>
        <w:spacing w:after="0" w:line="240" w:lineRule="auto"/>
        <w:ind w:left="1276" w:right="0"/>
        <w:outlineLvl w:val="0"/>
        <w:rPr>
          <w:szCs w:val="20"/>
        </w:rPr>
      </w:pPr>
    </w:p>
    <w:p w14:paraId="42432201" w14:textId="7D7B72D9" w:rsidR="00563243" w:rsidRPr="00563243" w:rsidRDefault="00563243" w:rsidP="00F90074">
      <w:pPr>
        <w:numPr>
          <w:ilvl w:val="0"/>
          <w:numId w:val="26"/>
        </w:numPr>
        <w:spacing w:after="0" w:line="240" w:lineRule="auto"/>
        <w:ind w:left="1276" w:right="0"/>
        <w:outlineLvl w:val="0"/>
        <w:rPr>
          <w:szCs w:val="20"/>
        </w:rPr>
      </w:pPr>
      <w:r w:rsidRPr="00563243">
        <w:rPr>
          <w:szCs w:val="20"/>
        </w:rPr>
        <w:t xml:space="preserve">Hb, LPK, </w:t>
      </w:r>
      <w:proofErr w:type="spellStart"/>
      <w:r w:rsidRPr="00563243">
        <w:rPr>
          <w:szCs w:val="20"/>
        </w:rPr>
        <w:t>diff</w:t>
      </w:r>
      <w:proofErr w:type="spellEnd"/>
      <w:r w:rsidR="00CC4D3C">
        <w:rPr>
          <w:szCs w:val="20"/>
        </w:rPr>
        <w:t xml:space="preserve"> och </w:t>
      </w:r>
      <w:r w:rsidRPr="00563243">
        <w:rPr>
          <w:szCs w:val="20"/>
        </w:rPr>
        <w:t>TPK</w:t>
      </w:r>
      <w:r w:rsidR="00624C48">
        <w:rPr>
          <w:szCs w:val="20"/>
        </w:rPr>
        <w:t>.</w:t>
      </w:r>
    </w:p>
    <w:p w14:paraId="247C4D2B" w14:textId="0917C3E2" w:rsidR="00563243" w:rsidRPr="00563243" w:rsidRDefault="00563243" w:rsidP="00F90074">
      <w:pPr>
        <w:numPr>
          <w:ilvl w:val="0"/>
          <w:numId w:val="26"/>
        </w:numPr>
        <w:spacing w:after="0" w:line="240" w:lineRule="auto"/>
        <w:ind w:left="1276" w:right="0"/>
        <w:outlineLvl w:val="0"/>
        <w:rPr>
          <w:szCs w:val="20"/>
        </w:rPr>
      </w:pPr>
      <w:r w:rsidRPr="00563243">
        <w:rPr>
          <w:szCs w:val="20"/>
        </w:rPr>
        <w:lastRenderedPageBreak/>
        <w:t>Na</w:t>
      </w:r>
      <w:r w:rsidR="00624C48">
        <w:rPr>
          <w:szCs w:val="20"/>
        </w:rPr>
        <w:t>trium</w:t>
      </w:r>
      <w:r w:rsidRPr="00563243">
        <w:rPr>
          <w:szCs w:val="20"/>
        </w:rPr>
        <w:t xml:space="preserve">, </w:t>
      </w:r>
      <w:r w:rsidR="00624C48">
        <w:rPr>
          <w:szCs w:val="20"/>
        </w:rPr>
        <w:t>kalium</w:t>
      </w:r>
      <w:r w:rsidRPr="00563243">
        <w:rPr>
          <w:szCs w:val="20"/>
        </w:rPr>
        <w:t>, alb</w:t>
      </w:r>
      <w:r w:rsidR="00624C48">
        <w:rPr>
          <w:szCs w:val="20"/>
        </w:rPr>
        <w:t>umin</w:t>
      </w:r>
      <w:r w:rsidR="00D930FA">
        <w:rPr>
          <w:szCs w:val="20"/>
        </w:rPr>
        <w:t xml:space="preserve"> och</w:t>
      </w:r>
      <w:r w:rsidRPr="00563243">
        <w:rPr>
          <w:szCs w:val="20"/>
        </w:rPr>
        <w:t xml:space="preserve"> krea</w:t>
      </w:r>
      <w:r w:rsidR="00610D44">
        <w:rPr>
          <w:szCs w:val="20"/>
        </w:rPr>
        <w:t>tini</w:t>
      </w:r>
      <w:r w:rsidR="00D930FA">
        <w:rPr>
          <w:szCs w:val="20"/>
        </w:rPr>
        <w:t>n.</w:t>
      </w:r>
    </w:p>
    <w:p w14:paraId="4FA92511" w14:textId="77777777" w:rsidR="00563243" w:rsidRPr="00563243" w:rsidRDefault="00563243" w:rsidP="00F90074">
      <w:pPr>
        <w:numPr>
          <w:ilvl w:val="0"/>
          <w:numId w:val="26"/>
        </w:numPr>
        <w:spacing w:after="0" w:line="240" w:lineRule="auto"/>
        <w:ind w:left="1276" w:right="0"/>
        <w:outlineLvl w:val="0"/>
        <w:rPr>
          <w:szCs w:val="20"/>
        </w:rPr>
      </w:pPr>
      <w:r w:rsidRPr="00563243">
        <w:rPr>
          <w:szCs w:val="20"/>
        </w:rPr>
        <w:t xml:space="preserve">B-glukos på alla över 60 år eller med känd diabetes. </w:t>
      </w:r>
    </w:p>
    <w:p w14:paraId="26FFCABA" w14:textId="1058B2F9" w:rsidR="00563243" w:rsidRPr="00563243" w:rsidRDefault="00563243" w:rsidP="00F90074">
      <w:pPr>
        <w:numPr>
          <w:ilvl w:val="0"/>
          <w:numId w:val="26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EKG på alla över 60 år</w:t>
      </w:r>
      <w:r w:rsidR="00624C48">
        <w:rPr>
          <w:szCs w:val="20"/>
        </w:rPr>
        <w:t>.</w:t>
      </w:r>
    </w:p>
    <w:p w14:paraId="6A2B7C72" w14:textId="576CDF21" w:rsidR="00563243" w:rsidRPr="00284253" w:rsidRDefault="00563243" w:rsidP="00F90074">
      <w:pPr>
        <w:numPr>
          <w:ilvl w:val="0"/>
          <w:numId w:val="26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Vikt</w:t>
      </w:r>
      <w:r w:rsidR="00624C48">
        <w:rPr>
          <w:szCs w:val="20"/>
        </w:rPr>
        <w:t>.</w:t>
      </w:r>
    </w:p>
    <w:p w14:paraId="2152170E" w14:textId="77777777" w:rsidR="00563243" w:rsidRPr="00563243" w:rsidRDefault="00563243" w:rsidP="0040532E">
      <w:pPr>
        <w:pStyle w:val="Rubrik2"/>
        <w:ind w:left="916"/>
      </w:pPr>
      <w:r w:rsidRPr="00563243">
        <w:t>Sepsisprover</w:t>
      </w:r>
    </w:p>
    <w:p w14:paraId="654B2E4E" w14:textId="77777777" w:rsidR="00563243" w:rsidRPr="00563243" w:rsidRDefault="00563243" w:rsidP="00885C9C">
      <w:pPr>
        <w:tabs>
          <w:tab w:val="left" w:pos="5670"/>
        </w:tabs>
        <w:spacing w:after="0" w:line="240" w:lineRule="auto"/>
        <w:ind w:right="0"/>
        <w:rPr>
          <w:szCs w:val="20"/>
        </w:rPr>
      </w:pPr>
      <w:r w:rsidRPr="00563243">
        <w:rPr>
          <w:szCs w:val="20"/>
        </w:rPr>
        <w:t>Vid misstanke om sepsis tas dessutom vid ordination ”sepsisprover”:</w:t>
      </w:r>
    </w:p>
    <w:p w14:paraId="103C4559" w14:textId="77777777" w:rsidR="00563243" w:rsidRPr="00563243" w:rsidRDefault="00563243" w:rsidP="00625EDE">
      <w:pPr>
        <w:tabs>
          <w:tab w:val="left" w:pos="5670"/>
        </w:tabs>
        <w:spacing w:after="0" w:line="240" w:lineRule="auto"/>
        <w:ind w:left="1276" w:right="0"/>
        <w:rPr>
          <w:szCs w:val="20"/>
        </w:rPr>
      </w:pPr>
    </w:p>
    <w:p w14:paraId="733D2718" w14:textId="2961004A" w:rsidR="00563243" w:rsidRPr="00563243" w:rsidRDefault="00563243" w:rsidP="00F90074">
      <w:pPr>
        <w:numPr>
          <w:ilvl w:val="0"/>
          <w:numId w:val="27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PK, APTT</w:t>
      </w:r>
      <w:r w:rsidR="00D930FA">
        <w:rPr>
          <w:szCs w:val="20"/>
        </w:rPr>
        <w:t xml:space="preserve"> och</w:t>
      </w:r>
      <w:r w:rsidRPr="00563243">
        <w:rPr>
          <w:szCs w:val="20"/>
        </w:rPr>
        <w:t xml:space="preserve"> TPK</w:t>
      </w:r>
      <w:r w:rsidR="00D930FA">
        <w:rPr>
          <w:szCs w:val="20"/>
        </w:rPr>
        <w:t>.</w:t>
      </w:r>
    </w:p>
    <w:p w14:paraId="0C11B3AA" w14:textId="360999E0" w:rsidR="00563243" w:rsidRPr="00563243" w:rsidRDefault="00563243" w:rsidP="00F90074">
      <w:pPr>
        <w:numPr>
          <w:ilvl w:val="0"/>
          <w:numId w:val="27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B-glukos</w:t>
      </w:r>
      <w:r w:rsidR="00D930FA">
        <w:rPr>
          <w:szCs w:val="20"/>
        </w:rPr>
        <w:t>.</w:t>
      </w:r>
    </w:p>
    <w:p w14:paraId="1E26429F" w14:textId="0954EF87" w:rsidR="00563243" w:rsidRPr="00563243" w:rsidRDefault="00563243" w:rsidP="00F90074">
      <w:pPr>
        <w:numPr>
          <w:ilvl w:val="0"/>
          <w:numId w:val="27"/>
        </w:numPr>
        <w:spacing w:after="0" w:line="240" w:lineRule="auto"/>
        <w:ind w:left="1276" w:right="0"/>
        <w:rPr>
          <w:szCs w:val="20"/>
        </w:rPr>
      </w:pPr>
      <w:r w:rsidRPr="00563243">
        <w:rPr>
          <w:szCs w:val="20"/>
        </w:rPr>
        <w:t>Leverstatus (Bil</w:t>
      </w:r>
      <w:r w:rsidR="00D930FA">
        <w:rPr>
          <w:szCs w:val="20"/>
        </w:rPr>
        <w:t>irubin</w:t>
      </w:r>
      <w:r w:rsidRPr="00563243">
        <w:rPr>
          <w:szCs w:val="20"/>
        </w:rPr>
        <w:t>, ALP, ASAT</w:t>
      </w:r>
      <w:r w:rsidR="00D930FA">
        <w:rPr>
          <w:szCs w:val="20"/>
        </w:rPr>
        <w:t xml:space="preserve"> och</w:t>
      </w:r>
      <w:r w:rsidRPr="00563243">
        <w:rPr>
          <w:szCs w:val="20"/>
        </w:rPr>
        <w:t xml:space="preserve"> ALAT)</w:t>
      </w:r>
      <w:r w:rsidR="00D930FA">
        <w:rPr>
          <w:szCs w:val="20"/>
        </w:rPr>
        <w:t>.</w:t>
      </w:r>
    </w:p>
    <w:p w14:paraId="3CD69AA3" w14:textId="77777777" w:rsidR="00563243" w:rsidRPr="00563243" w:rsidRDefault="00563243" w:rsidP="0040532E">
      <w:pPr>
        <w:pStyle w:val="Rubrik2"/>
        <w:ind w:left="916"/>
      </w:pPr>
      <w:r w:rsidRPr="00563243">
        <w:t xml:space="preserve">Övriga prover </w:t>
      </w:r>
    </w:p>
    <w:p w14:paraId="76B9F95B" w14:textId="4DBD2B6A" w:rsidR="00536A5A" w:rsidRPr="00CC4D3C" w:rsidRDefault="00563243" w:rsidP="00CC4D3C">
      <w:pPr>
        <w:tabs>
          <w:tab w:val="left" w:pos="5670"/>
        </w:tabs>
        <w:spacing w:after="0" w:line="240" w:lineRule="auto"/>
        <w:ind w:right="0"/>
        <w:rPr>
          <w:bCs/>
          <w:szCs w:val="20"/>
        </w:rPr>
      </w:pPr>
      <w:r w:rsidRPr="00563243">
        <w:rPr>
          <w:bCs/>
          <w:szCs w:val="20"/>
        </w:rPr>
        <w:t>Enligt ordination, ex</w:t>
      </w:r>
      <w:r w:rsidR="00885C9C">
        <w:rPr>
          <w:bCs/>
          <w:szCs w:val="20"/>
        </w:rPr>
        <w:t>empelvis</w:t>
      </w:r>
      <w:r w:rsidRPr="00563243">
        <w:rPr>
          <w:bCs/>
          <w:szCs w:val="20"/>
        </w:rPr>
        <w:t xml:space="preserve"> Troponin och odlingar från andra lokalisationer.</w:t>
      </w:r>
      <w:bookmarkEnd w:id="0"/>
    </w:p>
    <w:sectPr w:rsidR="00536A5A" w:rsidRPr="00CC4D3C" w:rsidSect="0056324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713307"/>
    <w:multiLevelType w:val="hybridMultilevel"/>
    <w:tmpl w:val="5D0291FA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E0108E2"/>
    <w:multiLevelType w:val="hybridMultilevel"/>
    <w:tmpl w:val="4B72D828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E4C5182"/>
    <w:multiLevelType w:val="hybridMultilevel"/>
    <w:tmpl w:val="431E4774"/>
    <w:lvl w:ilvl="0" w:tplc="041D0001">
      <w:start w:val="1"/>
      <w:numFmt w:val="bullet"/>
      <w:lvlText w:val=""/>
      <w:lvlJc w:val="left"/>
      <w:pPr>
        <w:ind w:left="163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3D470874"/>
    <w:multiLevelType w:val="hybridMultilevel"/>
    <w:tmpl w:val="B05426EA"/>
    <w:lvl w:ilvl="0" w:tplc="041D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35A5C43"/>
    <w:multiLevelType w:val="hybridMultilevel"/>
    <w:tmpl w:val="9E48BD2E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B807881"/>
    <w:multiLevelType w:val="hybridMultilevel"/>
    <w:tmpl w:val="274876DE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5512714"/>
    <w:multiLevelType w:val="hybridMultilevel"/>
    <w:tmpl w:val="8D88FB2C"/>
    <w:lvl w:ilvl="0" w:tplc="FFFFFFFF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8A06970"/>
    <w:multiLevelType w:val="hybridMultilevel"/>
    <w:tmpl w:val="A72857B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3004119">
    <w:abstractNumId w:val="25"/>
  </w:num>
  <w:num w:numId="2" w16cid:durableId="1106999393">
    <w:abstractNumId w:val="19"/>
  </w:num>
  <w:num w:numId="3" w16cid:durableId="1681278157">
    <w:abstractNumId w:val="0"/>
  </w:num>
  <w:num w:numId="4" w16cid:durableId="1124232030">
    <w:abstractNumId w:val="7"/>
  </w:num>
  <w:num w:numId="5" w16cid:durableId="268970419">
    <w:abstractNumId w:val="22"/>
  </w:num>
  <w:num w:numId="6" w16cid:durableId="31922456">
    <w:abstractNumId w:val="2"/>
  </w:num>
  <w:num w:numId="7" w16cid:durableId="1514029154">
    <w:abstractNumId w:val="15"/>
  </w:num>
  <w:num w:numId="8" w16cid:durableId="1857649405">
    <w:abstractNumId w:val="11"/>
  </w:num>
  <w:num w:numId="9" w16cid:durableId="1504709096">
    <w:abstractNumId w:val="1"/>
  </w:num>
  <w:num w:numId="10" w16cid:durableId="1493990439">
    <w:abstractNumId w:val="1"/>
  </w:num>
  <w:num w:numId="11" w16cid:durableId="1180585904">
    <w:abstractNumId w:val="3"/>
  </w:num>
  <w:num w:numId="12" w16cid:durableId="1419987858">
    <w:abstractNumId w:val="5"/>
  </w:num>
  <w:num w:numId="13" w16cid:durableId="114252375">
    <w:abstractNumId w:val="18"/>
  </w:num>
  <w:num w:numId="14" w16cid:durableId="1990477699">
    <w:abstractNumId w:val="12"/>
  </w:num>
  <w:num w:numId="15" w16cid:durableId="388312306">
    <w:abstractNumId w:val="8"/>
  </w:num>
  <w:num w:numId="16" w16cid:durableId="1254123997">
    <w:abstractNumId w:val="16"/>
  </w:num>
  <w:num w:numId="17" w16cid:durableId="85731720">
    <w:abstractNumId w:val="6"/>
  </w:num>
  <w:num w:numId="18" w16cid:durableId="557865891">
    <w:abstractNumId w:val="14"/>
  </w:num>
  <w:num w:numId="19" w16cid:durableId="2137680863">
    <w:abstractNumId w:val="24"/>
  </w:num>
  <w:num w:numId="20" w16cid:durableId="253127228">
    <w:abstractNumId w:val="9"/>
  </w:num>
  <w:num w:numId="21" w16cid:durableId="1577351867">
    <w:abstractNumId w:val="4"/>
  </w:num>
  <w:num w:numId="22" w16cid:durableId="938953617">
    <w:abstractNumId w:val="21"/>
  </w:num>
  <w:num w:numId="23" w16cid:durableId="924730648">
    <w:abstractNumId w:val="20"/>
  </w:num>
  <w:num w:numId="24" w16cid:durableId="2060468344">
    <w:abstractNumId w:val="17"/>
  </w:num>
  <w:num w:numId="25" w16cid:durableId="1227568471">
    <w:abstractNumId w:val="23"/>
  </w:num>
  <w:num w:numId="26" w16cid:durableId="608662806">
    <w:abstractNumId w:val="10"/>
  </w:num>
  <w:num w:numId="27" w16cid:durableId="17034052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762C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4253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32E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243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D44"/>
    <w:rsid w:val="00614E64"/>
    <w:rsid w:val="00617710"/>
    <w:rsid w:val="00617EE6"/>
    <w:rsid w:val="0062184C"/>
    <w:rsid w:val="00623724"/>
    <w:rsid w:val="00624C48"/>
    <w:rsid w:val="00625EDE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49F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5C9C"/>
    <w:rsid w:val="00892F28"/>
    <w:rsid w:val="008A0C5F"/>
    <w:rsid w:val="008A3DEA"/>
    <w:rsid w:val="008A4EB9"/>
    <w:rsid w:val="008A74C0"/>
    <w:rsid w:val="008B1694"/>
    <w:rsid w:val="008C04EC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62D5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4D3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930FA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C7DEF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074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3E6230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2</Pages>
  <Words>231</Words>
  <Characters>1566</Characters>
  <Application>Microsoft Office Word</Application>
  <DocSecurity>0</DocSecurity>
  <Lines>13</Lines>
  <Paragraphs>3</Paragraphs>
  <ScaleCrop>false</ScaleCrop>
  <Manager/>
  <Company/>
  <LinksUpToDate>false</LinksUpToDate>
  <CharactersWithSpaces>1794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Inläggning på infektionskliniken</dc:title>
  <dc:subject/>
  <dc:creator>patrik.jens.johansson@vgregion.se</dc:creator>
  <keywords/>
  <lastModifiedBy>Jonatan Robertsson</lastModifiedBy>
  <revision>17</revision>
  <lastPrinted>2016-03-31T10:56:00.0000000Z</lastPrinted>
  <dcterms:created xsi:type="dcterms:W3CDTF">2022-05-04T08:27:00.0000000Z</dcterms:created>
  <dcterms:modified xsi:type="dcterms:W3CDTF">2024-02-26T06:40:00.0000000Z</dcterms:modified>
</coreProperties>
</file>