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677315" w14:textId="77777777" w:rsidR="009C2C0D" w:rsidRDefault="009C2C0D" w:rsidP="00F35B05">
      <w:pPr>
        <w:pStyle w:val="Rubrik2"/>
        <w:sectPr w:rsidR="009C2C0D" w:rsidSect="009C2C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7B3857" w14:textId="15291BE2" w:rsidR="009C2C0D" w:rsidRPr="009C2C0D" w:rsidRDefault="009C2C0D" w:rsidP="009C2C0D">
      <w:pPr>
        <w:spacing w:after="0" w:line="240" w:lineRule="auto"/>
        <w:ind w:left="0" w:right="-568"/>
        <w:rPr>
          <w:szCs w:val="20"/>
        </w:rPr>
      </w:pPr>
      <w:r w:rsidRPr="009C2C0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5678E1" wp14:editId="04DFB4D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9684034" w14:textId="77777777" w:rsidR="009C2C0D" w:rsidRPr="003D37FD" w:rsidRDefault="009C2C0D" w:rsidP="009C2C0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25746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D5678E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9684034" w14:textId="77777777" w:rsidR="009C2C0D" w:rsidRPr="003D37FD" w:rsidRDefault="009C2C0D" w:rsidP="009C2C0D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25746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C2C0D" w:rsidRPr="009C2C0D" w14:paraId="42494462" w14:textId="77777777" w:rsidTr="5491BD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42D209F" w14:textId="3B9C7031" w:rsidR="009C2C0D" w:rsidRPr="009C2C0D" w:rsidRDefault="51E5C53B" w:rsidP="5491BD77">
            <w:pPr>
              <w:pStyle w:val="Rubrik2"/>
              <w:rPr>
                <w:rFonts w:ascii="Arial Fet" w:hAnsi="Arial Fet" w:cs="Arial"/>
                <w:b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>
              <w:t>I</w:t>
            </w:r>
            <w:r w:rsidR="009C2C0D">
              <w:t>nfCare</w:t>
            </w:r>
            <w:proofErr w:type="spellEnd"/>
            <w:r w:rsidR="009C2C0D">
              <w:t xml:space="preserve"> hepatit</w:t>
            </w:r>
          </w:p>
        </w:tc>
      </w:tr>
    </w:tbl>
    <w:p w14:paraId="6BBE4C3C" w14:textId="77777777" w:rsidR="009C2C0D" w:rsidRPr="009C2C0D" w:rsidRDefault="009C2C0D" w:rsidP="009C2C0D">
      <w:pPr>
        <w:keepNext/>
        <w:spacing w:before="240" w:after="60" w:line="240" w:lineRule="auto"/>
        <w:ind w:left="0" w:right="0"/>
        <w:outlineLvl w:val="2"/>
        <w:rPr>
          <w:rFonts w:cs="Arial"/>
          <w:b/>
          <w:bCs/>
          <w:szCs w:val="20"/>
        </w:rPr>
      </w:pPr>
      <w:bookmarkStart w:id="3" w:name="_Toc501440349"/>
      <w:r w:rsidRPr="32CFE1D0">
        <w:rPr>
          <w:rFonts w:ascii="Calibri" w:hAnsi="Calibri" w:cs="Arial"/>
          <w:b/>
          <w:bCs/>
          <w:sz w:val="28"/>
          <w:szCs w:val="28"/>
        </w:rPr>
        <w:t xml:space="preserve">Revidering i denna version </w:t>
      </w:r>
      <w:r>
        <w:br/>
      </w:r>
      <w:bookmarkEnd w:id="3"/>
      <w:r>
        <w:t>Förändringar av sakinnehåll</w:t>
      </w:r>
    </w:p>
    <w:p w14:paraId="7D5E251C" w14:textId="77777777" w:rsidR="009C2C0D" w:rsidRPr="009C2C0D" w:rsidRDefault="009C2C0D" w:rsidP="009C2C0D">
      <w:pPr>
        <w:keepNext/>
        <w:spacing w:before="240" w:after="60" w:line="240" w:lineRule="auto"/>
        <w:ind w:left="0" w:right="1161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9C2C0D">
        <w:rPr>
          <w:rFonts w:ascii="Arial Fet" w:hAnsi="Arial Fet" w:cs="Arial"/>
          <w:b/>
          <w:bCs/>
          <w:iCs/>
          <w:sz w:val="28"/>
          <w:szCs w:val="28"/>
        </w:rPr>
        <w:t>Bakgrund</w:t>
      </w:r>
    </w:p>
    <w:p w14:paraId="1FC29F08" w14:textId="7A85924D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proofErr w:type="spellStart"/>
      <w:r w:rsidRPr="009C2C0D">
        <w:rPr>
          <w:szCs w:val="20"/>
        </w:rPr>
        <w:t>InfCare</w:t>
      </w:r>
      <w:proofErr w:type="spellEnd"/>
      <w:r w:rsidRPr="009C2C0D">
        <w:rPr>
          <w:szCs w:val="20"/>
        </w:rPr>
        <w:t xml:space="preserve"> hepatit är ett nationellt kvalitetsregister för patienter med hepatit B </w:t>
      </w:r>
    </w:p>
    <w:p w14:paraId="085BB320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och hepatit C.</w:t>
      </w:r>
    </w:p>
    <w:p w14:paraId="40F39576" w14:textId="77777777" w:rsidR="009C2C0D" w:rsidRPr="009C2C0D" w:rsidRDefault="009C2C0D" w:rsidP="009C2C0D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9C2C0D">
        <w:rPr>
          <w:rFonts w:ascii="Arial Fet" w:hAnsi="Arial Fet" w:cs="Arial"/>
          <w:b/>
          <w:bCs/>
          <w:iCs/>
          <w:sz w:val="28"/>
          <w:szCs w:val="28"/>
        </w:rPr>
        <w:t>Sammanfattning/syfte</w:t>
      </w:r>
    </w:p>
    <w:p w14:paraId="5BB9AA9B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Uppföljning av hepatitpatienter; leverfunktion, behandling, behandlingsresultat.</w:t>
      </w:r>
    </w:p>
    <w:p w14:paraId="7CD2D4DF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>
        <w:t xml:space="preserve">Data för egen klinik (och nationellt). </w:t>
      </w:r>
    </w:p>
    <w:p w14:paraId="2A488B9F" w14:textId="6FE24C5A" w:rsidR="67B6563C" w:rsidRDefault="67B6563C" w:rsidP="67B6563C">
      <w:pPr>
        <w:spacing w:after="0" w:line="240" w:lineRule="auto"/>
        <w:ind w:left="0" w:right="0"/>
      </w:pPr>
    </w:p>
    <w:p w14:paraId="397DA934" w14:textId="77777777" w:rsidR="009C2C0D" w:rsidRPr="009C2C0D" w:rsidRDefault="009C2C0D" w:rsidP="009C2C0D">
      <w:pPr>
        <w:spacing w:after="0" w:line="240" w:lineRule="auto"/>
        <w:ind w:left="0" w:right="0"/>
        <w:rPr>
          <w:rFonts w:ascii="Arial" w:hAnsi="Arial" w:cs="Arial"/>
          <w:b/>
          <w:sz w:val="28"/>
          <w:szCs w:val="28"/>
          <w:u w:val="single"/>
        </w:rPr>
      </w:pPr>
      <w:r w:rsidRPr="009C2C0D">
        <w:rPr>
          <w:rFonts w:ascii="Arial" w:hAnsi="Arial" w:cs="Arial"/>
          <w:b/>
          <w:sz w:val="28"/>
          <w:szCs w:val="28"/>
          <w:u w:val="single"/>
        </w:rPr>
        <w:t>Hepatit B</w:t>
      </w:r>
    </w:p>
    <w:p w14:paraId="24D0FDF8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</w:p>
    <w:p w14:paraId="00ABD0EA" w14:textId="77777777" w:rsidR="009C2C0D" w:rsidRPr="009C2C0D" w:rsidRDefault="009C2C0D" w:rsidP="009C2C0D">
      <w:pPr>
        <w:spacing w:after="0" w:line="240" w:lineRule="auto"/>
        <w:ind w:left="0" w:right="0"/>
        <w:rPr>
          <w:rFonts w:ascii="Arial" w:hAnsi="Arial" w:cs="Arial"/>
          <w:b/>
          <w:szCs w:val="20"/>
          <w:u w:val="single"/>
        </w:rPr>
      </w:pPr>
      <w:r w:rsidRPr="009C2C0D">
        <w:rPr>
          <w:rFonts w:ascii="Arial" w:hAnsi="Arial" w:cs="Arial"/>
          <w:b/>
          <w:szCs w:val="20"/>
          <w:u w:val="single"/>
        </w:rPr>
        <w:t>Uppföljning utan behandling</w:t>
      </w:r>
    </w:p>
    <w:p w14:paraId="5A7A4EDD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 xml:space="preserve">Basdata personuppgifter </w:t>
      </w:r>
      <w:proofErr w:type="gramStart"/>
      <w:r w:rsidRPr="009C2C0D">
        <w:rPr>
          <w:szCs w:val="20"/>
        </w:rPr>
        <w:t>m.m.</w:t>
      </w:r>
      <w:proofErr w:type="gramEnd"/>
    </w:p>
    <w:p w14:paraId="2130546C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HBV DNA</w:t>
      </w:r>
    </w:p>
    <w:p w14:paraId="562373E5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Genotyp</w:t>
      </w:r>
    </w:p>
    <w:p w14:paraId="29220F08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ALAT, ASAT, albumin, TPK, PK</w:t>
      </w:r>
    </w:p>
    <w:p w14:paraId="219590D8" w14:textId="7B4FFADE" w:rsidR="009C2C0D" w:rsidRPr="009C2C0D" w:rsidRDefault="009C2C0D" w:rsidP="67B6563C">
      <w:pPr>
        <w:spacing w:after="0" w:line="240" w:lineRule="auto"/>
        <w:ind w:left="0" w:right="0"/>
      </w:pPr>
      <w:proofErr w:type="spellStart"/>
      <w:r>
        <w:t>HBsAg</w:t>
      </w:r>
      <w:proofErr w:type="spellEnd"/>
      <w:r>
        <w:t xml:space="preserve"> kvant, </w:t>
      </w:r>
      <w:proofErr w:type="spellStart"/>
      <w:r>
        <w:t>HBeAg</w:t>
      </w:r>
      <w:proofErr w:type="spellEnd"/>
      <w:r>
        <w:t>, Anti-</w:t>
      </w:r>
      <w:proofErr w:type="spellStart"/>
      <w:r>
        <w:t>HBe</w:t>
      </w:r>
      <w:proofErr w:type="spellEnd"/>
    </w:p>
    <w:p w14:paraId="01E2743B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proofErr w:type="spellStart"/>
      <w:r>
        <w:t>Fibroscan</w:t>
      </w:r>
      <w:proofErr w:type="spellEnd"/>
    </w:p>
    <w:p w14:paraId="28B09C09" w14:textId="77777777" w:rsidR="009C2C0D" w:rsidRPr="009C2C0D" w:rsidRDefault="009C2C0D" w:rsidP="009C2C0D">
      <w:pPr>
        <w:keepNext/>
        <w:spacing w:before="240" w:after="60" w:line="240" w:lineRule="auto"/>
        <w:ind w:left="0" w:right="0"/>
        <w:outlineLvl w:val="2"/>
        <w:rPr>
          <w:bCs/>
          <w:szCs w:val="26"/>
        </w:rPr>
      </w:pPr>
      <w:r w:rsidRPr="009C2C0D">
        <w:rPr>
          <w:rFonts w:ascii="Arial Fet" w:hAnsi="Arial Fet" w:cs="Arial"/>
          <w:b/>
          <w:bCs/>
          <w:szCs w:val="26"/>
          <w:u w:val="single"/>
        </w:rPr>
        <w:t>Hepatit B NUC-behandling</w:t>
      </w:r>
      <w:r w:rsidRPr="009C2C0D">
        <w:rPr>
          <w:rFonts w:ascii="Arial Fet" w:hAnsi="Arial Fet" w:cs="Arial"/>
          <w:b/>
          <w:bCs/>
          <w:szCs w:val="26"/>
        </w:rPr>
        <w:br/>
      </w:r>
      <w:r w:rsidRPr="009C2C0D">
        <w:rPr>
          <w:bCs/>
          <w:szCs w:val="26"/>
        </w:rPr>
        <w:t xml:space="preserve">Basdata personuppgifter </w:t>
      </w:r>
      <w:proofErr w:type="gramStart"/>
      <w:r w:rsidRPr="009C2C0D">
        <w:rPr>
          <w:bCs/>
          <w:szCs w:val="26"/>
        </w:rPr>
        <w:t>m.m.</w:t>
      </w:r>
      <w:proofErr w:type="gramEnd"/>
    </w:p>
    <w:p w14:paraId="1A5EBB12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 xml:space="preserve">Fibrosstadie </w:t>
      </w:r>
      <w:proofErr w:type="spellStart"/>
      <w:r w:rsidRPr="009C2C0D">
        <w:rPr>
          <w:szCs w:val="20"/>
        </w:rPr>
        <w:t>fibroscan</w:t>
      </w:r>
      <w:proofErr w:type="spellEnd"/>
      <w:r w:rsidRPr="009C2C0D">
        <w:rPr>
          <w:szCs w:val="20"/>
        </w:rPr>
        <w:t>/leverbiopsi, (båda värdena om de finns)</w:t>
      </w:r>
    </w:p>
    <w:p w14:paraId="3F3B650D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</w:p>
    <w:p w14:paraId="64A07073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HBV DNA</w:t>
      </w:r>
    </w:p>
    <w:p w14:paraId="7A06C59D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Genotyp</w:t>
      </w:r>
    </w:p>
    <w:p w14:paraId="70D81011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  <w:lang w:val="en-US"/>
        </w:rPr>
      </w:pPr>
      <w:r w:rsidRPr="009C2C0D">
        <w:rPr>
          <w:szCs w:val="20"/>
          <w:lang w:val="en-US"/>
        </w:rPr>
        <w:t xml:space="preserve">HBsAg, </w:t>
      </w:r>
      <w:proofErr w:type="spellStart"/>
      <w:r w:rsidRPr="009C2C0D">
        <w:rPr>
          <w:szCs w:val="20"/>
          <w:lang w:val="en-US"/>
        </w:rPr>
        <w:t>kvant</w:t>
      </w:r>
      <w:proofErr w:type="spellEnd"/>
      <w:r w:rsidRPr="009C2C0D">
        <w:rPr>
          <w:szCs w:val="20"/>
          <w:lang w:val="en-US"/>
        </w:rPr>
        <w:t xml:space="preserve"> Anti-HBs, </w:t>
      </w:r>
      <w:proofErr w:type="spellStart"/>
      <w:r w:rsidRPr="009C2C0D">
        <w:rPr>
          <w:szCs w:val="20"/>
          <w:lang w:val="en-US"/>
        </w:rPr>
        <w:t>HBeAg</w:t>
      </w:r>
      <w:proofErr w:type="spellEnd"/>
      <w:r w:rsidRPr="009C2C0D">
        <w:rPr>
          <w:szCs w:val="20"/>
          <w:lang w:val="en-US"/>
        </w:rPr>
        <w:t>, Anti-</w:t>
      </w:r>
      <w:proofErr w:type="spellStart"/>
      <w:r w:rsidRPr="009C2C0D">
        <w:rPr>
          <w:szCs w:val="20"/>
          <w:lang w:val="en-US"/>
        </w:rPr>
        <w:t>HBe</w:t>
      </w:r>
      <w:proofErr w:type="spellEnd"/>
    </w:p>
    <w:p w14:paraId="2BED5C14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>
        <w:t xml:space="preserve">Hb, LPK, ALAT, ASAT, albumin, TPK, PK, </w:t>
      </w:r>
      <w:proofErr w:type="spellStart"/>
      <w:r>
        <w:t>kreatinin</w:t>
      </w:r>
      <w:proofErr w:type="spellEnd"/>
      <w:r>
        <w:t xml:space="preserve">, ALP, </w:t>
      </w:r>
      <w:proofErr w:type="spellStart"/>
      <w:r>
        <w:t>bilirubin</w:t>
      </w:r>
      <w:proofErr w:type="spellEnd"/>
    </w:p>
    <w:p w14:paraId="28ADEA58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  <w:lang w:val="en-US"/>
        </w:rPr>
      </w:pPr>
    </w:p>
    <w:p w14:paraId="3303FA93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Läkemedel mot hepatit B</w:t>
      </w:r>
    </w:p>
    <w:p w14:paraId="3AB0B39E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Biverkningar</w:t>
      </w:r>
    </w:p>
    <w:p w14:paraId="27E7828D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>Behandlingsavbrott, orsak</w:t>
      </w:r>
    </w:p>
    <w:p w14:paraId="67C7FDF2" w14:textId="3CD574A5" w:rsidR="67B6563C" w:rsidRDefault="009C2C0D" w:rsidP="32CFE1D0">
      <w:pPr>
        <w:spacing w:after="0" w:line="240" w:lineRule="auto"/>
        <w:ind w:left="0" w:right="0"/>
      </w:pPr>
      <w:r>
        <w:t>Behandlingsresultat</w:t>
      </w:r>
    </w:p>
    <w:p w14:paraId="30D45A2F" w14:textId="2E459715" w:rsidR="32CFE1D0" w:rsidRDefault="32CFE1D0" w:rsidP="32CFE1D0">
      <w:pPr>
        <w:spacing w:after="0" w:line="240" w:lineRule="auto"/>
        <w:ind w:left="0" w:right="0"/>
      </w:pPr>
    </w:p>
    <w:p w14:paraId="2E74F6E3" w14:textId="198C7A5E" w:rsidR="32CFE1D0" w:rsidRDefault="32CFE1D0" w:rsidP="32CFE1D0">
      <w:pPr>
        <w:spacing w:after="0" w:line="240" w:lineRule="auto"/>
        <w:ind w:left="0" w:right="0"/>
      </w:pPr>
    </w:p>
    <w:p w14:paraId="57FFDC46" w14:textId="49FA0656" w:rsidR="32CFE1D0" w:rsidRDefault="32CFE1D0" w:rsidP="32CFE1D0">
      <w:pPr>
        <w:spacing w:after="0" w:line="240" w:lineRule="auto"/>
        <w:ind w:left="0" w:right="0"/>
      </w:pPr>
    </w:p>
    <w:p w14:paraId="71077F82" w14:textId="4269D4ED" w:rsidR="32CFE1D0" w:rsidRDefault="32CFE1D0" w:rsidP="32CFE1D0">
      <w:pPr>
        <w:spacing w:after="0" w:line="240" w:lineRule="auto"/>
        <w:ind w:left="0" w:right="0"/>
      </w:pPr>
    </w:p>
    <w:p w14:paraId="44F9825E" w14:textId="4F3E3DBB" w:rsidR="5491BD77" w:rsidRDefault="5491BD77" w:rsidP="5491BD77">
      <w:pPr>
        <w:spacing w:after="0" w:line="240" w:lineRule="auto"/>
        <w:ind w:left="0" w:right="0"/>
      </w:pPr>
    </w:p>
    <w:p w14:paraId="64290758" w14:textId="43754B83" w:rsidR="32CFE1D0" w:rsidRDefault="32CFE1D0" w:rsidP="32CFE1D0">
      <w:pPr>
        <w:spacing w:after="0" w:line="240" w:lineRule="auto"/>
        <w:ind w:left="0" w:right="0"/>
      </w:pPr>
    </w:p>
    <w:p w14:paraId="361C83ED" w14:textId="576F3965" w:rsidR="32CFE1D0" w:rsidRDefault="32CFE1D0" w:rsidP="32CFE1D0">
      <w:pPr>
        <w:spacing w:after="0" w:line="240" w:lineRule="auto"/>
        <w:ind w:left="0" w:right="0"/>
      </w:pPr>
    </w:p>
    <w:p w14:paraId="560FC880" w14:textId="2CD44724" w:rsidR="32CFE1D0" w:rsidRDefault="32CFE1D0" w:rsidP="32CFE1D0">
      <w:pPr>
        <w:spacing w:after="0" w:line="240" w:lineRule="auto"/>
        <w:ind w:left="0" w:right="0"/>
      </w:pPr>
    </w:p>
    <w:p w14:paraId="1A451EC7" w14:textId="73BAA101" w:rsidR="32CFE1D0" w:rsidRDefault="32CFE1D0" w:rsidP="32CFE1D0">
      <w:pPr>
        <w:spacing w:after="0" w:line="240" w:lineRule="auto"/>
        <w:ind w:left="0" w:right="0"/>
      </w:pPr>
    </w:p>
    <w:p w14:paraId="20CA5001" w14:textId="48AD31C9" w:rsidR="67B6563C" w:rsidRDefault="67B6563C" w:rsidP="67B6563C">
      <w:pPr>
        <w:spacing w:after="0" w:line="240" w:lineRule="auto"/>
        <w:ind w:left="0" w:right="0"/>
      </w:pPr>
    </w:p>
    <w:p w14:paraId="7270A24C" w14:textId="5C8DD912" w:rsidR="31B56DF5" w:rsidRDefault="31B56DF5" w:rsidP="31B56DF5">
      <w:pPr>
        <w:spacing w:after="0" w:line="240" w:lineRule="auto"/>
        <w:ind w:left="0" w:right="0"/>
      </w:pPr>
    </w:p>
    <w:p w14:paraId="17BC7412" w14:textId="38BDE269" w:rsidR="009C2C0D" w:rsidRPr="009C2C0D" w:rsidRDefault="21D87801" w:rsidP="5491BD77">
      <w:pPr>
        <w:spacing w:after="0" w:line="240" w:lineRule="auto"/>
        <w:ind w:left="0" w:right="0"/>
        <w:rPr>
          <w:rFonts w:ascii="Arial" w:hAnsi="Arial" w:cs="Arial"/>
          <w:b/>
          <w:bCs/>
          <w:sz w:val="28"/>
          <w:szCs w:val="28"/>
          <w:u w:val="single"/>
        </w:rPr>
      </w:pPr>
      <w:r w:rsidRPr="5491BD77">
        <w:rPr>
          <w:rFonts w:ascii="Arial" w:hAnsi="Arial" w:cs="Arial"/>
          <w:b/>
          <w:bCs/>
          <w:sz w:val="28"/>
          <w:szCs w:val="28"/>
          <w:u w:val="single"/>
        </w:rPr>
        <w:t>H</w:t>
      </w:r>
      <w:r w:rsidR="009C2C0D" w:rsidRPr="5491BD77">
        <w:rPr>
          <w:rFonts w:ascii="Arial" w:hAnsi="Arial" w:cs="Arial"/>
          <w:b/>
          <w:bCs/>
          <w:sz w:val="28"/>
          <w:szCs w:val="28"/>
          <w:u w:val="single"/>
        </w:rPr>
        <w:t>epatit C</w:t>
      </w:r>
    </w:p>
    <w:p w14:paraId="2531ACBB" w14:textId="70ED8EC0" w:rsidR="009C2C0D" w:rsidRPr="009C2C0D" w:rsidRDefault="009C2C0D" w:rsidP="00DA65E3">
      <w:pPr>
        <w:keepNext/>
        <w:spacing w:before="240" w:after="60" w:line="240" w:lineRule="auto"/>
        <w:ind w:left="0" w:right="-284"/>
        <w:outlineLvl w:val="2"/>
      </w:pPr>
      <w:r w:rsidRPr="31B56DF5">
        <w:rPr>
          <w:rFonts w:ascii="Arial Fet" w:hAnsi="Arial Fet" w:cs="Arial"/>
          <w:b/>
          <w:bCs/>
          <w:u w:val="single"/>
        </w:rPr>
        <w:t>Obehandlade patienter</w:t>
      </w:r>
      <w:r>
        <w:br/>
        <w:t>Basdata</w:t>
      </w:r>
      <w:r w:rsidR="00DA65E3">
        <w:t xml:space="preserve">, </w:t>
      </w:r>
      <w:r>
        <w:t xml:space="preserve">personuppgifter </w:t>
      </w:r>
      <w:proofErr w:type="gramStart"/>
      <w:r>
        <w:t>m.m.</w:t>
      </w:r>
      <w:proofErr w:type="gramEnd"/>
      <w:r>
        <w:br/>
        <w:t>HCV RNA</w:t>
      </w:r>
      <w:r>
        <w:br/>
        <w:t>Fibrosstadie (</w:t>
      </w:r>
      <w:proofErr w:type="spellStart"/>
      <w:r>
        <w:t>fibroscan</w:t>
      </w:r>
      <w:proofErr w:type="spellEnd"/>
      <w:r>
        <w:t>/leverbiopsi)</w:t>
      </w:r>
      <w:r>
        <w:br/>
        <w:t>Genotyp</w:t>
      </w:r>
      <w:r w:rsidR="00DA65E3">
        <w:t xml:space="preserve"> </w:t>
      </w:r>
      <w:r>
        <w:t xml:space="preserve">med </w:t>
      </w:r>
      <w:proofErr w:type="spellStart"/>
      <w:r>
        <w:t>subtyp</w:t>
      </w:r>
      <w:proofErr w:type="spellEnd"/>
      <w:r w:rsidR="00DA65E3">
        <w:t>.</w:t>
      </w:r>
      <w:r>
        <w:br/>
        <w:t>Tidigare behandling (startdatum – slutdatum)</w:t>
      </w:r>
      <w:r w:rsidR="00DA65E3">
        <w:br/>
      </w:r>
      <w:r w:rsidR="193103C6">
        <w:t>Orsak till obehandlad</w:t>
      </w:r>
      <w:r w:rsidR="45A77D59">
        <w:t>, (sjukdomsdata, hepatitrelaterade diagnoser)</w:t>
      </w:r>
    </w:p>
    <w:p w14:paraId="33BD8FC9" w14:textId="6309256C" w:rsidR="009C2C0D" w:rsidRPr="009C2C0D" w:rsidRDefault="009C2C0D" w:rsidP="00DA65E3">
      <w:pPr>
        <w:keepNext/>
        <w:spacing w:before="240" w:after="60" w:line="240" w:lineRule="auto"/>
        <w:ind w:left="0" w:right="-284"/>
        <w:outlineLvl w:val="2"/>
      </w:pPr>
      <w:r>
        <w:br/>
      </w:r>
      <w:r w:rsidR="74C437F9" w:rsidRPr="31B56DF5">
        <w:rPr>
          <w:rFonts w:ascii="Arial Fet" w:hAnsi="Arial Fet" w:cs="Arial"/>
          <w:b/>
          <w:bCs/>
          <w:u w:val="single"/>
        </w:rPr>
        <w:t>Hepatit</w:t>
      </w:r>
      <w:r w:rsidRPr="31B56DF5">
        <w:rPr>
          <w:rFonts w:ascii="Arial Fet" w:hAnsi="Arial Fet" w:cs="Arial"/>
          <w:b/>
          <w:bCs/>
          <w:u w:val="single"/>
        </w:rPr>
        <w:t xml:space="preserve"> C-behandling (DAA)</w:t>
      </w:r>
      <w:r>
        <w:br/>
        <w:t xml:space="preserve">Basdata personuppgifter </w:t>
      </w:r>
      <w:proofErr w:type="gramStart"/>
      <w:r>
        <w:t>m.m.</w:t>
      </w:r>
      <w:proofErr w:type="gramEnd"/>
      <w:r>
        <w:br/>
        <w:t xml:space="preserve">Fibrosstadie, </w:t>
      </w:r>
      <w:proofErr w:type="spellStart"/>
      <w:r>
        <w:t>fibroscan</w:t>
      </w:r>
      <w:proofErr w:type="spellEnd"/>
      <w:r>
        <w:t>/leverbiopsi (båda värdena om de finns)</w:t>
      </w:r>
      <w:r>
        <w:br/>
        <w:t>Kompenserad/</w:t>
      </w:r>
      <w:proofErr w:type="spellStart"/>
      <w:r>
        <w:t>dekompenserad</w:t>
      </w:r>
      <w:proofErr w:type="spellEnd"/>
      <w:r>
        <w:t xml:space="preserve"> levercirrhos vid fibrosstadie 4 (F4) (</w:t>
      </w:r>
      <w:proofErr w:type="spellStart"/>
      <w:r>
        <w:t>ascites</w:t>
      </w:r>
      <w:proofErr w:type="spellEnd"/>
      <w:r>
        <w:t xml:space="preserve">, </w:t>
      </w:r>
      <w:proofErr w:type="spellStart"/>
      <w:r>
        <w:t>esofagusvaricer</w:t>
      </w:r>
      <w:proofErr w:type="spellEnd"/>
      <w:r>
        <w:t xml:space="preserve">, </w:t>
      </w:r>
      <w:proofErr w:type="spellStart"/>
      <w:r>
        <w:t>encefalopati</w:t>
      </w:r>
      <w:proofErr w:type="spellEnd"/>
      <w:r>
        <w:t>)</w:t>
      </w:r>
      <w:r>
        <w:br/>
      </w:r>
      <w:r>
        <w:br/>
        <w:t>HCV RNA</w:t>
      </w:r>
      <w:r>
        <w:br/>
        <w:t>Genotyp</w:t>
      </w:r>
      <w:r>
        <w:br/>
        <w:t xml:space="preserve">Hb, ALAT, ASAT, albumin, </w:t>
      </w:r>
      <w:proofErr w:type="spellStart"/>
      <w:r>
        <w:t>bilirubin</w:t>
      </w:r>
      <w:proofErr w:type="spellEnd"/>
      <w:r>
        <w:t xml:space="preserve">, </w:t>
      </w:r>
      <w:proofErr w:type="spellStart"/>
      <w:r>
        <w:t>kreatinin</w:t>
      </w:r>
      <w:proofErr w:type="spellEnd"/>
      <w:r>
        <w:t>, PK, TPK</w:t>
      </w:r>
      <w:r>
        <w:br/>
      </w:r>
      <w:r>
        <w:br/>
        <w:t>Läkemedel mot hepatit C</w:t>
      </w:r>
      <w:r w:rsidR="00DA65E3">
        <w:t>.</w:t>
      </w:r>
      <w:r>
        <w:br/>
        <w:t>Behandlingstidens längd</w:t>
      </w:r>
      <w:r w:rsidR="00DA65E3">
        <w:t>.</w:t>
      </w:r>
      <w:r>
        <w:br/>
        <w:t>Behandlingsavbrott, orsak</w:t>
      </w:r>
      <w:r w:rsidR="00DA65E3">
        <w:t>.</w:t>
      </w:r>
      <w:r>
        <w:br/>
        <w:t>Behandlingsresultat</w:t>
      </w:r>
      <w:r w:rsidR="00DA65E3">
        <w:t>.</w:t>
      </w:r>
      <w:r>
        <w:br/>
        <w:t>Tidigare levertransplantation</w:t>
      </w:r>
      <w:r w:rsidR="00DA65E3">
        <w:t>.</w:t>
      </w:r>
    </w:p>
    <w:p w14:paraId="0A41E32C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</w:p>
    <w:p w14:paraId="1CB4B799" w14:textId="77777777" w:rsidR="009C2C0D" w:rsidRPr="009C2C0D" w:rsidRDefault="009C2C0D" w:rsidP="009C2C0D">
      <w:pPr>
        <w:spacing w:after="0" w:line="240" w:lineRule="auto"/>
        <w:ind w:left="0" w:right="0"/>
        <w:rPr>
          <w:rFonts w:ascii="Arial" w:hAnsi="Arial" w:cs="Arial"/>
          <w:szCs w:val="20"/>
          <w:u w:val="single"/>
        </w:rPr>
      </w:pPr>
      <w:r w:rsidRPr="009C2C0D">
        <w:rPr>
          <w:rFonts w:ascii="Arial" w:hAnsi="Arial" w:cs="Arial"/>
          <w:szCs w:val="20"/>
          <w:u w:val="single"/>
        </w:rPr>
        <w:t>F0 – F3. Behandlingsavslut</w:t>
      </w:r>
    </w:p>
    <w:p w14:paraId="5BF42D4A" w14:textId="77777777" w:rsidR="009C2C0D" w:rsidRPr="009C2C0D" w:rsidRDefault="009C2C0D" w:rsidP="009C2C0D">
      <w:pPr>
        <w:spacing w:after="0" w:line="240" w:lineRule="auto"/>
        <w:ind w:left="0" w:right="0"/>
        <w:rPr>
          <w:szCs w:val="20"/>
        </w:rPr>
      </w:pPr>
      <w:r w:rsidRPr="009C2C0D">
        <w:rPr>
          <w:szCs w:val="20"/>
        </w:rPr>
        <w:t xml:space="preserve">ALAT, </w:t>
      </w:r>
      <w:proofErr w:type="spellStart"/>
      <w:r w:rsidRPr="009C2C0D">
        <w:rPr>
          <w:szCs w:val="20"/>
        </w:rPr>
        <w:t>bilirubin</w:t>
      </w:r>
      <w:proofErr w:type="spellEnd"/>
    </w:p>
    <w:p w14:paraId="417A5F60" w14:textId="77777777" w:rsidR="009C2C0D" w:rsidRPr="009C2C0D" w:rsidRDefault="009C2C0D" w:rsidP="009C2C0D">
      <w:pPr>
        <w:spacing w:after="0" w:line="240" w:lineRule="auto"/>
        <w:ind w:left="0" w:right="0"/>
        <w:rPr>
          <w:b/>
          <w:szCs w:val="20"/>
        </w:rPr>
      </w:pPr>
    </w:p>
    <w:p w14:paraId="22CA8E88" w14:textId="1F5639DE" w:rsidR="009C2C0D" w:rsidRPr="009C2C0D" w:rsidRDefault="009C2C0D" w:rsidP="009C2C0D">
      <w:pPr>
        <w:spacing w:after="0" w:line="240" w:lineRule="auto"/>
        <w:ind w:left="0" w:right="0"/>
        <w:rPr>
          <w:b/>
          <w:szCs w:val="20"/>
        </w:rPr>
      </w:pPr>
      <w:r w:rsidRPr="009C2C0D">
        <w:rPr>
          <w:rFonts w:ascii="Arial" w:hAnsi="Arial"/>
          <w:szCs w:val="20"/>
          <w:u w:val="single"/>
        </w:rPr>
        <w:t>F4. Behandlingsvecka 4 och behandlingsavslut</w:t>
      </w:r>
      <w:r w:rsidRPr="009C2C0D">
        <w:rPr>
          <w:rFonts w:ascii="Arial" w:hAnsi="Arial"/>
          <w:b/>
          <w:szCs w:val="20"/>
          <w:u w:val="single"/>
        </w:rPr>
        <w:t xml:space="preserve"> </w:t>
      </w:r>
      <w:r w:rsidRPr="009C2C0D">
        <w:rPr>
          <w:rFonts w:ascii="Arial" w:hAnsi="Arial"/>
          <w:szCs w:val="20"/>
          <w:u w:val="single"/>
        </w:rPr>
        <w:br/>
      </w:r>
      <w:r w:rsidRPr="009C2C0D">
        <w:rPr>
          <w:szCs w:val="20"/>
        </w:rPr>
        <w:t xml:space="preserve">ALAT, </w:t>
      </w:r>
      <w:proofErr w:type="spellStart"/>
      <w:r w:rsidRPr="009C2C0D">
        <w:rPr>
          <w:szCs w:val="20"/>
        </w:rPr>
        <w:t>bilirubin</w:t>
      </w:r>
      <w:proofErr w:type="spellEnd"/>
      <w:r w:rsidRPr="009C2C0D">
        <w:rPr>
          <w:szCs w:val="20"/>
        </w:rPr>
        <w:t xml:space="preserve">, albumin, ALP, TPK, PK, </w:t>
      </w:r>
      <w:proofErr w:type="spellStart"/>
      <w:r w:rsidRPr="009C2C0D">
        <w:rPr>
          <w:szCs w:val="20"/>
        </w:rPr>
        <w:t>kreatinin</w:t>
      </w:r>
      <w:proofErr w:type="spellEnd"/>
      <w:r w:rsidRPr="009C2C0D">
        <w:rPr>
          <w:b/>
          <w:szCs w:val="20"/>
        </w:rPr>
        <w:br/>
      </w:r>
      <w:r w:rsidRPr="009C2C0D">
        <w:rPr>
          <w:b/>
          <w:szCs w:val="20"/>
        </w:rPr>
        <w:br/>
      </w:r>
      <w:r w:rsidRPr="009C2C0D">
        <w:rPr>
          <w:rFonts w:ascii="Arial" w:hAnsi="Arial" w:cs="Arial"/>
          <w:b/>
          <w:szCs w:val="20"/>
          <w:u w:val="single"/>
        </w:rPr>
        <w:t xml:space="preserve">Kontrollprovtagning 4 mån efter behandlingsavslut </w:t>
      </w:r>
      <w:r w:rsidRPr="009C2C0D">
        <w:rPr>
          <w:rFonts w:ascii="Arial" w:hAnsi="Arial" w:cs="Arial"/>
          <w:b/>
          <w:szCs w:val="20"/>
          <w:u w:val="single"/>
        </w:rPr>
        <w:br/>
      </w:r>
      <w:r w:rsidRPr="009C2C0D">
        <w:rPr>
          <w:szCs w:val="20"/>
        </w:rPr>
        <w:t>HCV RNA</w:t>
      </w:r>
      <w:r w:rsidRPr="009C2C0D">
        <w:rPr>
          <w:szCs w:val="20"/>
        </w:rPr>
        <w:br/>
      </w:r>
      <w:proofErr w:type="spellStart"/>
      <w:proofErr w:type="gramStart"/>
      <w:r w:rsidRPr="009C2C0D">
        <w:rPr>
          <w:szCs w:val="20"/>
        </w:rPr>
        <w:t>Fibroscan</w:t>
      </w:r>
      <w:proofErr w:type="spellEnd"/>
      <w:r w:rsidRPr="009C2C0D">
        <w:rPr>
          <w:szCs w:val="20"/>
        </w:rPr>
        <w:t xml:space="preserve">  (</w:t>
      </w:r>
      <w:proofErr w:type="gramEnd"/>
      <w:r w:rsidRPr="009C2C0D">
        <w:rPr>
          <w:szCs w:val="20"/>
        </w:rPr>
        <w:t>F2 – F4)</w:t>
      </w:r>
      <w:r w:rsidRPr="009C2C0D">
        <w:rPr>
          <w:b/>
          <w:szCs w:val="20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C2C0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5020150">
    <w:abstractNumId w:val="17"/>
  </w:num>
  <w:num w:numId="2" w16cid:durableId="453838553">
    <w:abstractNumId w:val="14"/>
  </w:num>
  <w:num w:numId="3" w16cid:durableId="1471707400">
    <w:abstractNumId w:val="0"/>
  </w:num>
  <w:num w:numId="4" w16cid:durableId="1118643242">
    <w:abstractNumId w:val="6"/>
  </w:num>
  <w:num w:numId="5" w16cid:durableId="10106532">
    <w:abstractNumId w:val="15"/>
  </w:num>
  <w:num w:numId="6" w16cid:durableId="1149399708">
    <w:abstractNumId w:val="2"/>
  </w:num>
  <w:num w:numId="7" w16cid:durableId="1340355209">
    <w:abstractNumId w:val="11"/>
  </w:num>
  <w:num w:numId="8" w16cid:durableId="1031343112">
    <w:abstractNumId w:val="8"/>
  </w:num>
  <w:num w:numId="9" w16cid:durableId="1051537345">
    <w:abstractNumId w:val="1"/>
  </w:num>
  <w:num w:numId="10" w16cid:durableId="1928733516">
    <w:abstractNumId w:val="1"/>
  </w:num>
  <w:num w:numId="11" w16cid:durableId="2020309173">
    <w:abstractNumId w:val="3"/>
  </w:num>
  <w:num w:numId="12" w16cid:durableId="2113670664">
    <w:abstractNumId w:val="4"/>
  </w:num>
  <w:num w:numId="13" w16cid:durableId="368338045">
    <w:abstractNumId w:val="13"/>
  </w:num>
  <w:num w:numId="14" w16cid:durableId="164786149">
    <w:abstractNumId w:val="9"/>
  </w:num>
  <w:num w:numId="15" w16cid:durableId="1650208943">
    <w:abstractNumId w:val="7"/>
  </w:num>
  <w:num w:numId="16" w16cid:durableId="1503424301">
    <w:abstractNumId w:val="12"/>
  </w:num>
  <w:num w:numId="17" w16cid:durableId="835077617">
    <w:abstractNumId w:val="5"/>
  </w:num>
  <w:num w:numId="18" w16cid:durableId="797188987">
    <w:abstractNumId w:val="10"/>
  </w:num>
  <w:num w:numId="19" w16cid:durableId="9100448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2C0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65E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6F2C8C"/>
    <w:rsid w:val="0D15A74C"/>
    <w:rsid w:val="124434B5"/>
    <w:rsid w:val="17C7A0CC"/>
    <w:rsid w:val="193103C6"/>
    <w:rsid w:val="1B700DCD"/>
    <w:rsid w:val="21D87801"/>
    <w:rsid w:val="24659DF6"/>
    <w:rsid w:val="31B56DF5"/>
    <w:rsid w:val="32CFE1D0"/>
    <w:rsid w:val="3F23D328"/>
    <w:rsid w:val="45A77D59"/>
    <w:rsid w:val="482C6158"/>
    <w:rsid w:val="499A27E2"/>
    <w:rsid w:val="4EE0CC9C"/>
    <w:rsid w:val="51AC3A69"/>
    <w:rsid w:val="51E5C53B"/>
    <w:rsid w:val="5491BD77"/>
    <w:rsid w:val="57BE8B91"/>
    <w:rsid w:val="5C34D02D"/>
    <w:rsid w:val="60F84F19"/>
    <w:rsid w:val="647B2B65"/>
    <w:rsid w:val="67B6563C"/>
    <w:rsid w:val="6B2CF8ED"/>
    <w:rsid w:val="73C4F858"/>
    <w:rsid w:val="74C437F9"/>
    <w:rsid w:val="7EF91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192</Words>
  <Characters>1506</Characters>
  <Application>Microsoft Office Word</Application>
  <DocSecurity>0</DocSecurity>
  <Lines>12</Lines>
  <Paragraphs>3</Paragraphs>
  <ScaleCrop>false</ScaleCrop>
  <Manager/>
  <Company/>
  <LinksUpToDate>false</LinksUpToDate>
  <CharactersWithSpaces>1695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InfCare hepatit</dc:title>
  <dc:subject/>
  <dc:creator>patrik.jens.johansson@vgregion.se</dc:creator>
  <keywords/>
  <lastModifiedBy>Jonatan Robertsson</lastModifiedBy>
  <revision>2</revision>
  <lastPrinted>2016-03-31T10:56:00.0000000Z</lastPrinted>
  <dcterms:created xsi:type="dcterms:W3CDTF">2024-01-22T06:46:00.0000000Z</dcterms:created>
  <dcterms:modified xsi:type="dcterms:W3CDTF">2024-01-22T06:46:00.0000000Z</dcterms:modified>
</coreProperties>
</file>