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85C86" w14:textId="77777777" w:rsidR="001D1E7E" w:rsidRDefault="001D1E7E" w:rsidP="00C9273A">
      <w:pPr>
        <w:pStyle w:val="Rubrik2"/>
        <w:ind w:left="0"/>
        <w:sectPr w:rsidR="001D1E7E" w:rsidSect="001D1E7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CAFC7B" w14:textId="7C496463" w:rsidR="001D1E7E" w:rsidRPr="00CA68CB" w:rsidRDefault="001D1E7E" w:rsidP="00CA68CB">
      <w:pPr>
        <w:pStyle w:val="Rubrik1"/>
        <w:rPr>
          <w:rFonts w:ascii="Times New Roman" w:hAnsi="Times New Roman"/>
          <w:sz w:val="24"/>
          <w:szCs w:val="20"/>
        </w:rPr>
      </w:pPr>
      <w:r w:rsidRPr="001D1E7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757A52" wp14:editId="52446B9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E2825D" w14:textId="77777777" w:rsidR="001D1E7E" w:rsidRDefault="001D1E7E" w:rsidP="001D1E7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10251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2757A5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FE2825D" w14:textId="77777777" w:rsidR="001D1E7E" w:rsidRDefault="001D1E7E" w:rsidP="001D1E7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10251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122FC7" w:rsidRPr="001D1E7E">
        <w:rPr>
          <w:noProof/>
        </w:rPr>
        <w:t>Hänvisning av infektionspatient - Sjukvårdsrådgivningen</w:t>
      </w:r>
      <w:r w:rsidR="00122FC7" w:rsidRPr="001D1E7E">
        <w:rPr>
          <w:b/>
          <w:noProof/>
          <w:sz w:val="28"/>
          <w:szCs w:val="28"/>
        </w:rPr>
        <w:t xml:space="preserve">  </w:t>
      </w:r>
    </w:p>
    <w:p w14:paraId="0544BAD3" w14:textId="77777777" w:rsidR="001D1E7E" w:rsidRPr="001D1E7E" w:rsidRDefault="001D1E7E" w:rsidP="00122FC7">
      <w:pPr>
        <w:pStyle w:val="Rubrik2"/>
      </w:pPr>
      <w:r w:rsidRPr="001D1E7E">
        <w:t>Revidering i denna version</w:t>
      </w:r>
    </w:p>
    <w:p w14:paraId="37687797" w14:textId="1C9DEAA0" w:rsidR="001D1E7E" w:rsidRDefault="00BC2F02" w:rsidP="00F34558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Inga nya förändringar i denna version.</w:t>
      </w:r>
    </w:p>
    <w:p w14:paraId="3DC09CAB" w14:textId="1B7F06D4" w:rsidR="001D1E7E" w:rsidRPr="007F5485" w:rsidRDefault="007F5485" w:rsidP="007F5485">
      <w:pPr>
        <w:pStyle w:val="Rubrik2"/>
      </w:pPr>
      <w:r>
        <w:t>Beskrivning</w:t>
      </w:r>
    </w:p>
    <w:p w14:paraId="2A53701B" w14:textId="77777777" w:rsidR="00F34558" w:rsidRDefault="001D1E7E" w:rsidP="00F34558">
      <w:pPr>
        <w:spacing w:after="0" w:line="240" w:lineRule="auto"/>
        <w:ind w:left="993" w:right="0"/>
        <w:rPr>
          <w:szCs w:val="20"/>
        </w:rPr>
      </w:pPr>
      <w:r w:rsidRPr="001D1E7E">
        <w:rPr>
          <w:szCs w:val="20"/>
        </w:rPr>
        <w:t xml:space="preserve">Nedanstående patienter hänvisas dagtid på vardagar från </w:t>
      </w:r>
      <w:r w:rsidRPr="001D1E7E">
        <w:rPr>
          <w:b/>
          <w:szCs w:val="20"/>
        </w:rPr>
        <w:t>sjukvårdsrådgivningen</w:t>
      </w:r>
      <w:r w:rsidRPr="001D1E7E">
        <w:rPr>
          <w:szCs w:val="20"/>
        </w:rPr>
        <w:t xml:space="preserve"> till infektionsmottagningen. Bedömningen måste vara att patienten är för påverkad för att primärt omhändertas i primärvården.</w:t>
      </w:r>
    </w:p>
    <w:p w14:paraId="557D09DE" w14:textId="77777777" w:rsidR="00F34558" w:rsidRDefault="00F34558" w:rsidP="00F34558">
      <w:pPr>
        <w:spacing w:after="0" w:line="240" w:lineRule="auto"/>
        <w:ind w:left="993" w:right="0"/>
        <w:rPr>
          <w:szCs w:val="20"/>
        </w:rPr>
      </w:pPr>
    </w:p>
    <w:p w14:paraId="21472A88" w14:textId="5E008862" w:rsidR="001D1E7E" w:rsidRPr="001D1E7E" w:rsidRDefault="001D1E7E" w:rsidP="00F34558">
      <w:pPr>
        <w:spacing w:after="0" w:line="240" w:lineRule="auto"/>
        <w:ind w:left="993" w:right="0"/>
        <w:rPr>
          <w:b/>
          <w:bCs/>
          <w:szCs w:val="20"/>
        </w:rPr>
      </w:pPr>
      <w:r w:rsidRPr="001D1E7E">
        <w:rPr>
          <w:szCs w:val="20"/>
        </w:rPr>
        <w:t xml:space="preserve">Sjuksköterska på sjukvårdsrådgivningen måste först kontakta </w:t>
      </w:r>
      <w:r w:rsidR="00F72C4B">
        <w:rPr>
          <w:szCs w:val="20"/>
        </w:rPr>
        <w:t>d</w:t>
      </w:r>
      <w:r w:rsidRPr="001D1E7E">
        <w:rPr>
          <w:szCs w:val="20"/>
        </w:rPr>
        <w:t>agbakjouren på infektionsmottagningen på telefonnummer 010-43</w:t>
      </w:r>
      <w:r w:rsidRPr="001D1E7E">
        <w:rPr>
          <w:b/>
          <w:bCs/>
          <w:szCs w:val="20"/>
        </w:rPr>
        <w:t xml:space="preserve">5 55 08. </w:t>
      </w:r>
    </w:p>
    <w:p w14:paraId="42377826" w14:textId="77777777" w:rsidR="001D1E7E" w:rsidRPr="001D1E7E" w:rsidRDefault="001D1E7E" w:rsidP="00BA571D">
      <w:pPr>
        <w:spacing w:after="0" w:line="240" w:lineRule="auto"/>
        <w:ind w:left="1418" w:right="0"/>
        <w:rPr>
          <w:szCs w:val="20"/>
        </w:rPr>
      </w:pPr>
    </w:p>
    <w:p w14:paraId="6509345A" w14:textId="5865DE3D" w:rsidR="001D1E7E" w:rsidRPr="007B5E07" w:rsidRDefault="001D1E7E" w:rsidP="00BA571D">
      <w:pPr>
        <w:numPr>
          <w:ilvl w:val="0"/>
          <w:numId w:val="22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Covid-19</w:t>
      </w:r>
      <w:r w:rsidR="007B5E07">
        <w:rPr>
          <w:bCs/>
          <w:szCs w:val="28"/>
        </w:rPr>
        <w:t>-</w:t>
      </w:r>
      <w:r w:rsidRPr="007B5E07">
        <w:rPr>
          <w:bCs/>
          <w:szCs w:val="28"/>
        </w:rPr>
        <w:t>infektion med svår sjukdomsbild</w:t>
      </w:r>
    </w:p>
    <w:p w14:paraId="2D2A45C6" w14:textId="77777777" w:rsidR="001D1E7E" w:rsidRPr="007B5E07" w:rsidRDefault="001D1E7E" w:rsidP="00BA571D">
      <w:pPr>
        <w:numPr>
          <w:ilvl w:val="0"/>
          <w:numId w:val="22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Misstänkt sepsis.</w:t>
      </w:r>
    </w:p>
    <w:p w14:paraId="49C3980B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Misstänkt meningit/encephalit.</w:t>
      </w:r>
    </w:p>
    <w:p w14:paraId="6FACB30A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Misstänkt influensa.</w:t>
      </w:r>
    </w:p>
    <w:p w14:paraId="4F5D66B1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Misstänkt akut infektiös hepatit.</w:t>
      </w:r>
    </w:p>
    <w:p w14:paraId="4D39690B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Misstänkt tropisk feber (tex. Malaria).</w:t>
      </w:r>
    </w:p>
    <w:p w14:paraId="2E7FB58C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Svår mjukdelsinfektion.</w:t>
      </w:r>
    </w:p>
    <w:p w14:paraId="74647A92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Feber och allmänpåverkan efter utlandsvistelse.</w:t>
      </w:r>
    </w:p>
    <w:p w14:paraId="4DBF3484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Feber hos splenektomerad.</w:t>
      </w:r>
    </w:p>
    <w:p w14:paraId="3B4E80FF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Varicella hos vuxen.</w:t>
      </w:r>
    </w:p>
    <w:p w14:paraId="4DB796B2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Immunbristpatient känd på infektionskliniken.</w:t>
      </w:r>
    </w:p>
    <w:p w14:paraId="171CFF43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Känd HIV-patient med infektionssymtom.</w:t>
      </w:r>
    </w:p>
    <w:p w14:paraId="4E796396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Känd MRSA-patient med infektionssymtom.</w:t>
      </w:r>
    </w:p>
    <w:p w14:paraId="21EE5ED1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Patient under pågående behandling av Hepatit B eller C.</w:t>
      </w:r>
    </w:p>
    <w:p w14:paraId="50B82BED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Stickskada med misstänkt blodsmitta.</w:t>
      </w:r>
    </w:p>
    <w:p w14:paraId="4479FF2F" w14:textId="60B6DAEC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 xml:space="preserve">Oklar feber hos patient som vårdats för endokardit senaste </w:t>
      </w:r>
      <w:r w:rsidR="00873D89">
        <w:rPr>
          <w:bCs/>
          <w:szCs w:val="28"/>
        </w:rPr>
        <w:t>5</w:t>
      </w:r>
      <w:r w:rsidRPr="007B5E07">
        <w:rPr>
          <w:bCs/>
          <w:szCs w:val="28"/>
        </w:rPr>
        <w:t xml:space="preserve"> åren.</w:t>
      </w:r>
    </w:p>
    <w:p w14:paraId="173F90FB" w14:textId="77777777" w:rsidR="001D1E7E" w:rsidRPr="007B5E07" w:rsidRDefault="001D1E7E" w:rsidP="00BA571D">
      <w:pPr>
        <w:numPr>
          <w:ilvl w:val="0"/>
          <w:numId w:val="20"/>
        </w:numPr>
        <w:spacing w:after="0" w:line="240" w:lineRule="auto"/>
        <w:ind w:left="1418" w:right="0"/>
        <w:rPr>
          <w:bCs/>
          <w:szCs w:val="28"/>
        </w:rPr>
      </w:pPr>
      <w:r w:rsidRPr="007B5E07">
        <w:rPr>
          <w:bCs/>
          <w:szCs w:val="28"/>
        </w:rPr>
        <w:t>Misstänkt gastroenterit med diarré och/eller kräkning samt något av följande:</w:t>
      </w:r>
    </w:p>
    <w:p w14:paraId="7CA9BE07" w14:textId="5E14C28F" w:rsidR="001D1E7E" w:rsidRPr="007B5E07" w:rsidRDefault="001D1E7E" w:rsidP="00CA68CB">
      <w:pPr>
        <w:numPr>
          <w:ilvl w:val="1"/>
          <w:numId w:val="21"/>
        </w:numPr>
        <w:tabs>
          <w:tab w:val="clear" w:pos="1440"/>
          <w:tab w:val="num" w:pos="1843"/>
        </w:tabs>
        <w:spacing w:after="0" w:line="240" w:lineRule="auto"/>
        <w:ind w:right="0" w:hanging="22"/>
        <w:rPr>
          <w:bCs/>
          <w:szCs w:val="20"/>
        </w:rPr>
      </w:pPr>
      <w:r w:rsidRPr="007B5E07">
        <w:rPr>
          <w:bCs/>
          <w:szCs w:val="20"/>
        </w:rPr>
        <w:t xml:space="preserve">Utlandsvistelse senaste </w:t>
      </w:r>
      <w:r w:rsidR="00D555AD">
        <w:rPr>
          <w:bCs/>
          <w:szCs w:val="20"/>
        </w:rPr>
        <w:t>två</w:t>
      </w:r>
      <w:r w:rsidRPr="007B5E07">
        <w:rPr>
          <w:bCs/>
          <w:szCs w:val="20"/>
        </w:rPr>
        <w:t xml:space="preserve"> veckorna.</w:t>
      </w:r>
    </w:p>
    <w:p w14:paraId="16EC1260" w14:textId="77777777" w:rsidR="001D1E7E" w:rsidRPr="001D1E7E" w:rsidRDefault="001D1E7E" w:rsidP="00CA68CB">
      <w:pPr>
        <w:numPr>
          <w:ilvl w:val="1"/>
          <w:numId w:val="21"/>
        </w:numPr>
        <w:tabs>
          <w:tab w:val="clear" w:pos="1440"/>
          <w:tab w:val="num" w:pos="1843"/>
        </w:tabs>
        <w:spacing w:after="0" w:line="240" w:lineRule="auto"/>
        <w:ind w:right="0" w:hanging="22"/>
        <w:rPr>
          <w:bCs/>
          <w:szCs w:val="20"/>
        </w:rPr>
      </w:pPr>
      <w:r w:rsidRPr="001D1E7E">
        <w:rPr>
          <w:bCs/>
          <w:szCs w:val="20"/>
        </w:rPr>
        <w:t>Sjuk &lt; 5 dygn.</w:t>
      </w:r>
    </w:p>
    <w:p w14:paraId="79899BDA" w14:textId="106D4F93" w:rsidR="001D1E7E" w:rsidRPr="001D1E7E" w:rsidRDefault="001D1E7E" w:rsidP="00CA68CB">
      <w:pPr>
        <w:numPr>
          <w:ilvl w:val="1"/>
          <w:numId w:val="21"/>
        </w:numPr>
        <w:tabs>
          <w:tab w:val="clear" w:pos="1440"/>
          <w:tab w:val="num" w:pos="1843"/>
        </w:tabs>
        <w:spacing w:after="0" w:line="240" w:lineRule="auto"/>
        <w:ind w:right="0" w:hanging="22"/>
        <w:rPr>
          <w:bCs/>
          <w:szCs w:val="20"/>
        </w:rPr>
      </w:pPr>
      <w:r w:rsidRPr="001D1E7E">
        <w:rPr>
          <w:bCs/>
          <w:szCs w:val="20"/>
        </w:rPr>
        <w:t xml:space="preserve">Personer med liknande symtom i patientens närhet senaste </w:t>
      </w:r>
      <w:r w:rsidR="00CA68CB">
        <w:rPr>
          <w:bCs/>
          <w:szCs w:val="20"/>
        </w:rPr>
        <w:t>5</w:t>
      </w:r>
      <w:r w:rsidRPr="001D1E7E">
        <w:rPr>
          <w:bCs/>
          <w:szCs w:val="20"/>
        </w:rPr>
        <w:t xml:space="preserve"> dygnen.</w:t>
      </w:r>
    </w:p>
    <w:p w14:paraId="76B9F95B" w14:textId="18C3A2F5" w:rsidR="00536A5A" w:rsidRPr="00CA68CB" w:rsidRDefault="001D1E7E" w:rsidP="00CA68CB">
      <w:pPr>
        <w:numPr>
          <w:ilvl w:val="1"/>
          <w:numId w:val="21"/>
        </w:numPr>
        <w:tabs>
          <w:tab w:val="clear" w:pos="1440"/>
          <w:tab w:val="num" w:pos="1843"/>
        </w:tabs>
        <w:spacing w:after="0" w:line="240" w:lineRule="auto"/>
        <w:ind w:right="0" w:hanging="22"/>
        <w:rPr>
          <w:bCs/>
          <w:szCs w:val="20"/>
        </w:rPr>
      </w:pPr>
      <w:r w:rsidRPr="001D1E7E">
        <w:rPr>
          <w:bCs/>
          <w:szCs w:val="20"/>
        </w:rPr>
        <w:t>Feber ≥ 38,5 grader.</w:t>
      </w:r>
      <w:bookmarkEnd w:id="0"/>
    </w:p>
    <w:sectPr w:rsidR="00536A5A" w:rsidRPr="00CA68CB" w:rsidSect="001D1E7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FF0547" w14:textId="77777777" w:rsidR="007B36AF" w:rsidRDefault="007B36AF">
      <w:r>
        <w:separator/>
      </w:r>
    </w:p>
  </w:endnote>
  <w:endnote w:type="continuationSeparator" w:id="0">
    <w:p w14:paraId="64F2ABDD" w14:textId="77777777" w:rsidR="007B36AF" w:rsidRDefault="007B36AF">
      <w:r>
        <w:continuationSeparator/>
      </w:r>
    </w:p>
  </w:endnote>
  <w:endnote w:type="continuationNotice" w:id="1">
    <w:p w14:paraId="519D6748" w14:textId="77777777" w:rsidR="007B36AF" w:rsidRDefault="007B36A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A92B51" w14:textId="77777777" w:rsidR="007B36AF" w:rsidRDefault="007B36AF"/>
  </w:footnote>
  <w:footnote w:type="continuationSeparator" w:id="0">
    <w:p w14:paraId="55AD4387" w14:textId="77777777" w:rsidR="007B36AF" w:rsidRDefault="007B36AF">
      <w:r>
        <w:continuationSeparator/>
      </w:r>
    </w:p>
  </w:footnote>
  <w:footnote w:type="continuationNotice" w:id="1">
    <w:p w14:paraId="0C77A598" w14:textId="77777777" w:rsidR="007B36AF" w:rsidRDefault="007B36A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3275B1"/>
    <w:multiLevelType w:val="hybridMultilevel"/>
    <w:tmpl w:val="2636503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080B3A"/>
    <w:multiLevelType w:val="hybridMultilevel"/>
    <w:tmpl w:val="A6EEA29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6B3E1A"/>
    <w:multiLevelType w:val="hybridMultilevel"/>
    <w:tmpl w:val="C116DA6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97858156">
    <w:abstractNumId w:val="20"/>
  </w:num>
  <w:num w:numId="2" w16cid:durableId="329336062">
    <w:abstractNumId w:val="17"/>
  </w:num>
  <w:num w:numId="3" w16cid:durableId="912010965">
    <w:abstractNumId w:val="0"/>
  </w:num>
  <w:num w:numId="4" w16cid:durableId="2022929846">
    <w:abstractNumId w:val="7"/>
  </w:num>
  <w:num w:numId="5" w16cid:durableId="920721715">
    <w:abstractNumId w:val="18"/>
  </w:num>
  <w:num w:numId="6" w16cid:durableId="348340509">
    <w:abstractNumId w:val="2"/>
  </w:num>
  <w:num w:numId="7" w16cid:durableId="198125997">
    <w:abstractNumId w:val="13"/>
  </w:num>
  <w:num w:numId="8" w16cid:durableId="10376720">
    <w:abstractNumId w:val="9"/>
  </w:num>
  <w:num w:numId="9" w16cid:durableId="361832448">
    <w:abstractNumId w:val="1"/>
  </w:num>
  <w:num w:numId="10" w16cid:durableId="303894581">
    <w:abstractNumId w:val="1"/>
  </w:num>
  <w:num w:numId="11" w16cid:durableId="290676999">
    <w:abstractNumId w:val="3"/>
  </w:num>
  <w:num w:numId="12" w16cid:durableId="1292444899">
    <w:abstractNumId w:val="4"/>
  </w:num>
  <w:num w:numId="13" w16cid:durableId="1449860073">
    <w:abstractNumId w:val="16"/>
  </w:num>
  <w:num w:numId="14" w16cid:durableId="573047431">
    <w:abstractNumId w:val="11"/>
  </w:num>
  <w:num w:numId="15" w16cid:durableId="350452213">
    <w:abstractNumId w:val="8"/>
  </w:num>
  <w:num w:numId="16" w16cid:durableId="765853787">
    <w:abstractNumId w:val="15"/>
  </w:num>
  <w:num w:numId="17" w16cid:durableId="1966692813">
    <w:abstractNumId w:val="6"/>
  </w:num>
  <w:num w:numId="18" w16cid:durableId="1249384663">
    <w:abstractNumId w:val="12"/>
  </w:num>
  <w:num w:numId="19" w16cid:durableId="1594581813">
    <w:abstractNumId w:val="19"/>
  </w:num>
  <w:num w:numId="20" w16cid:durableId="2139452193">
    <w:abstractNumId w:val="5"/>
  </w:num>
  <w:num w:numId="21" w16cid:durableId="475076797">
    <w:abstractNumId w:val="14"/>
  </w:num>
  <w:num w:numId="22" w16cid:durableId="139874278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2FC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E7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36AF"/>
    <w:rsid w:val="007B5E07"/>
    <w:rsid w:val="007D4241"/>
    <w:rsid w:val="007D4317"/>
    <w:rsid w:val="007D4EA3"/>
    <w:rsid w:val="007F1CFF"/>
    <w:rsid w:val="007F5485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D89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71D"/>
    <w:rsid w:val="00BB69DB"/>
    <w:rsid w:val="00BC2F02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73A"/>
    <w:rsid w:val="00C97BD3"/>
    <w:rsid w:val="00CA39EF"/>
    <w:rsid w:val="00CA521F"/>
    <w:rsid w:val="00CA68CB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55A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558"/>
    <w:rsid w:val="00F35B05"/>
    <w:rsid w:val="00F413D9"/>
    <w:rsid w:val="00F5135F"/>
    <w:rsid w:val="00F51F78"/>
    <w:rsid w:val="00F72C4B"/>
    <w:rsid w:val="00F86F47"/>
    <w:rsid w:val="00F90B64"/>
    <w:rsid w:val="00FB2F0F"/>
    <w:rsid w:val="00FB5086"/>
    <w:rsid w:val="00FB5411"/>
    <w:rsid w:val="00FB6392"/>
    <w:rsid w:val="00FC7FAF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1</Pages>
  <Words>203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Hänvisning av infektionspatient - Sjukvårdsrådgivningen</dc:title>
  <dc:subject/>
  <dc:creator>patrik.jens.johansson@vgregion.se</dc:creator>
  <keywords/>
  <lastModifiedBy>Jonatan Robertsson</lastModifiedBy>
  <revision>14</revision>
  <lastPrinted>2016-03-31T10:56:00.0000000Z</lastPrinted>
  <dcterms:created xsi:type="dcterms:W3CDTF">2022-05-04T08:27:00.0000000Z</dcterms:created>
  <dcterms:modified xsi:type="dcterms:W3CDTF">2024-02-06T08:47:00.0000000Z</dcterms:modified>
</coreProperties>
</file>