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498" w:rsidP="00F35B05" w:rsidRDefault="00074498" w14:paraId="5427AAE7" w14:textId="7AC0C99B">
      <w:pPr>
        <w:pStyle w:val="Rubrik2"/>
        <w:sectPr w:rsidR="00074498" w:rsidSect="0007449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6070A" w:rsidR="00074498" w:rsidP="00E6070A" w:rsidRDefault="00E6070A" w14:paraId="0CA2F6E9" w14:textId="63D6C6D0">
      <w:pPr>
        <w:pStyle w:val="Rubrik1"/>
      </w:pPr>
      <w:r w:rsidRPr="00074498">
        <w:rPr>
          <w:noProof/>
        </w:rPr>
        <w:t>Hepatit C – Standardsvar till inremitterande efter första besök till sjuksköterska</w:t>
      </w:r>
      <w:bookmarkStart w:name="_1314629194" w:id="1"/>
      <w:bookmarkStart w:name="Rubrik" w:id="2"/>
      <w:bookmarkEnd w:id="1"/>
      <w:bookmarkEnd w:id="2"/>
    </w:p>
    <w:p w:rsidRPr="00A07E83" w:rsidR="00074498" w:rsidP="00A07E83" w:rsidRDefault="00074498" w14:paraId="5123F14A" w14:textId="39197FDB">
      <w:pPr>
        <w:keepNext/>
        <w:spacing w:before="240" w:after="60" w:line="240" w:lineRule="auto"/>
        <w:ind w:right="0"/>
      </w:pPr>
      <w:bookmarkStart w:name="_Toc501440349" w:id="3"/>
      <w:r w:rsidRPr="0E58D7D0">
        <w:rPr>
          <w:rStyle w:val="Rubrik2Char"/>
        </w:rPr>
        <w:t>Revidering i denna version</w:t>
      </w:r>
      <w:r w:rsidRPr="0E58D7D0">
        <w:rPr>
          <w:rFonts w:ascii="Calibri" w:hAnsi="Calibri" w:cs="Arial"/>
          <w:b/>
          <w:bCs/>
          <w:sz w:val="28"/>
          <w:szCs w:val="28"/>
        </w:rPr>
        <w:t xml:space="preserve"> </w:t>
      </w:r>
      <w:r>
        <w:br/>
      </w:r>
      <w:bookmarkEnd w:id="3"/>
      <w:r w:rsidR="55F49670">
        <w:t>Endast mindre förändringar</w:t>
      </w:r>
    </w:p>
    <w:p w:rsidRPr="00074498" w:rsidR="00074498" w:rsidP="00A07E83" w:rsidRDefault="00074498" w14:paraId="6AEC7A59" w14:textId="77777777">
      <w:pPr>
        <w:pStyle w:val="Rubrik2"/>
      </w:pPr>
      <w:r w:rsidRPr="00074498">
        <w:t>Bakgrund</w:t>
      </w:r>
    </w:p>
    <w:p w:rsidRPr="00074498" w:rsidR="00074498" w:rsidP="00A07E83" w:rsidRDefault="00074498" w14:paraId="69FB3B1F" w14:textId="178D4DB1">
      <w:pPr>
        <w:spacing w:after="0" w:line="240" w:lineRule="auto"/>
        <w:ind w:right="0"/>
      </w:pPr>
      <w:r>
        <w:t xml:space="preserve">Patienter med nyupptäckt hepatit C som remitterats till infektionskliniken får ofta först träffa en hepatit C-sjuksköterska. </w:t>
      </w:r>
      <w:r w:rsidR="13A76D2D">
        <w:t>Inremitterande</w:t>
      </w:r>
      <w:r>
        <w:t xml:space="preserve"> behöver svar på detta.</w:t>
      </w:r>
    </w:p>
    <w:p w:rsidRPr="00074498" w:rsidR="00074498" w:rsidP="00A07E83" w:rsidRDefault="00074498" w14:paraId="6617FEF5" w14:textId="58CFB6FB">
      <w:pPr>
        <w:pStyle w:val="Rubrik2"/>
      </w:pPr>
      <w:r w:rsidRPr="00074498">
        <w:t>Åtgärd</w:t>
      </w:r>
    </w:p>
    <w:p w:rsidRPr="00074498" w:rsidR="00074498" w:rsidP="00A07E83" w:rsidRDefault="00074498" w14:paraId="419CF005" w14:textId="7A56F011">
      <w:pPr>
        <w:spacing w:after="0" w:line="240" w:lineRule="auto"/>
        <w:ind w:left="0" w:right="0" w:firstLine="992"/>
      </w:pPr>
      <w:r>
        <w:t xml:space="preserve">Till </w:t>
      </w:r>
      <w:r w:rsidR="7F79CAAA">
        <w:t>inremitterande</w:t>
      </w:r>
      <w:r>
        <w:t xml:space="preserve"> ges följande svar:</w:t>
      </w:r>
    </w:p>
    <w:p w:rsidRPr="00074498" w:rsidR="00074498" w:rsidP="00074498" w:rsidRDefault="00074498" w14:paraId="3CB0C2B0" w14:textId="77777777">
      <w:pPr>
        <w:spacing w:after="0" w:line="240" w:lineRule="auto"/>
        <w:ind w:left="0" w:right="0"/>
        <w:rPr>
          <w:szCs w:val="20"/>
        </w:rPr>
      </w:pPr>
    </w:p>
    <w:p w:rsidRPr="00074498" w:rsidR="00256B5A" w:rsidP="007640D7" w:rsidRDefault="00074498" w14:paraId="05A021D1" w14:textId="59423655">
      <w:pPr>
        <w:spacing w:after="0" w:line="240" w:lineRule="auto"/>
        <w:ind w:right="0"/>
      </w:pPr>
      <w:r>
        <w:t xml:space="preserve">Ovanstående patient har varit på infektionsmottagningen och träffat hepatit C-sjuksköterska. Vid besöket har ett standardiserat formulär med frågor använts, </w:t>
      </w:r>
      <w:r w:rsidR="00BA0D31">
        <w:t>bland annat</w:t>
      </w:r>
      <w:r>
        <w:t xml:space="preserve"> för att avgöra när och hur smittan skett. Provtagning och </w:t>
      </w:r>
      <w:r w:rsidR="00BA0D31">
        <w:t>F</w:t>
      </w:r>
      <w:r>
        <w:t>ibroscan görs. Patienten har också fått muntlig och skriftlig smittskyddsinformation.</w:t>
      </w:r>
      <w:r w:rsidR="15E7553F">
        <w:t xml:space="preserve"> Standardbrev från “Korr/intyg” alt</w:t>
      </w:r>
      <w:r w:rsidR="003041DF">
        <w:t>ernativt</w:t>
      </w:r>
      <w:r w:rsidR="15E7553F">
        <w:t xml:space="preserve"> sjuksköterskeanteckning skickas som remissvar.</w:t>
      </w:r>
    </w:p>
    <w:p w:rsidRPr="00074498" w:rsidR="00256B5A" w:rsidP="007640D7" w:rsidRDefault="00256B5A" w14:paraId="0043431B" w14:textId="6A3B5BBD">
      <w:pPr>
        <w:spacing w:after="0" w:line="240" w:lineRule="auto"/>
        <w:ind w:right="0"/>
      </w:pPr>
    </w:p>
    <w:p w:rsidRPr="00074498" w:rsidR="00256B5A" w:rsidP="0E58D7D0" w:rsidRDefault="00074498" w14:paraId="24E43EAD" w14:textId="19986E59">
      <w:pPr>
        <w:spacing w:after="0" w:line="240" w:lineRule="auto"/>
        <w:ind w:right="0"/>
      </w:pPr>
      <w:r w:rsidR="00074498">
        <w:rPr/>
        <w:t xml:space="preserve">Patienten kommer vid provsvar att kallas till läkare för ytterligare bedömning av sjukdomen och påbörja hepatit C-behandling. </w:t>
      </w:r>
      <w:r w:rsidR="3ACA8BF9">
        <w:rPr/>
        <w:t>Besöksanteckning</w:t>
      </w:r>
      <w:r w:rsidR="00074498">
        <w:rPr/>
        <w:t xml:space="preserve"> </w:t>
      </w:r>
      <w:r w:rsidR="32434E0A">
        <w:rPr/>
        <w:t>skickas</w:t>
      </w:r>
      <w:r w:rsidR="00074498">
        <w:rPr/>
        <w:t xml:space="preserve"> efter läkarbedömning</w:t>
      </w:r>
      <w:r w:rsidR="54E518D2">
        <w:rPr/>
        <w:t xml:space="preserve"> både till </w:t>
      </w:r>
      <w:r w:rsidR="54E518D2">
        <w:rPr/>
        <w:t>inremitterande</w:t>
      </w:r>
      <w:r w:rsidR="54E518D2">
        <w:rPr/>
        <w:t xml:space="preserve"> och </w:t>
      </w:r>
      <w:r w:rsidR="1B923746">
        <w:rPr/>
        <w:t xml:space="preserve">till </w:t>
      </w:r>
      <w:r w:rsidR="54E518D2">
        <w:rPr/>
        <w:t xml:space="preserve">patientens </w:t>
      </w:r>
      <w:r w:rsidR="2A34463A">
        <w:rPr/>
        <w:t xml:space="preserve">läkare på </w:t>
      </w:r>
      <w:r w:rsidR="003041DF">
        <w:rPr/>
        <w:t>v</w:t>
      </w:r>
      <w:r w:rsidR="54E518D2">
        <w:rPr/>
        <w:t>årdcentral.</w:t>
      </w:r>
    </w:p>
    <w:p w:rsidRPr="00074498" w:rsidR="00074498" w:rsidP="00074498" w:rsidRDefault="00074498" w14:paraId="2E4771F3" w14:textId="77777777">
      <w:pPr>
        <w:spacing w:after="0" w:line="240" w:lineRule="auto"/>
        <w:ind w:left="0" w:right="0"/>
        <w:rPr>
          <w:szCs w:val="20"/>
        </w:rPr>
      </w:pPr>
    </w:p>
    <w:p w:rsidRPr="00074498" w:rsidR="00074498" w:rsidP="00074498" w:rsidRDefault="00074498" w14:paraId="05EB4907" w14:textId="77777777">
      <w:pPr>
        <w:spacing w:after="0" w:line="240" w:lineRule="auto"/>
        <w:ind w:left="0" w:right="0"/>
        <w:rPr>
          <w:szCs w:val="20"/>
        </w:rPr>
      </w:pPr>
    </w:p>
    <w:p w:rsidRPr="00074498" w:rsidR="00074498" w:rsidP="00074498" w:rsidRDefault="00074498" w14:paraId="2E5D4B8A" w14:textId="77777777">
      <w:pPr>
        <w:spacing w:after="0" w:line="240" w:lineRule="auto"/>
        <w:ind w:left="0" w:right="0"/>
        <w:rPr>
          <w:szCs w:val="20"/>
        </w:rPr>
      </w:pPr>
    </w:p>
    <w:p w:rsidRPr="00074498" w:rsidR="00074498" w:rsidP="00074498" w:rsidRDefault="00074498" w14:paraId="4C27B73D" w14:textId="77777777">
      <w:pPr>
        <w:spacing w:after="0" w:line="240" w:lineRule="auto"/>
        <w:ind w:left="0" w:right="0"/>
        <w:rPr>
          <w:szCs w:val="20"/>
        </w:rPr>
      </w:pPr>
    </w:p>
    <w:p w:rsidRPr="00074498" w:rsidR="00074498" w:rsidP="00074498" w:rsidRDefault="00074498" w14:paraId="2AAD6B4A" w14:textId="77777777">
      <w:pPr>
        <w:spacing w:after="0" w:line="240" w:lineRule="auto"/>
        <w:ind w:left="0" w:right="0"/>
        <w:rPr>
          <w:szCs w:val="20"/>
        </w:rPr>
      </w:pPr>
    </w:p>
    <w:p w:rsidRPr="00074498" w:rsidR="00074498" w:rsidP="00074498" w:rsidRDefault="00074498" w14:paraId="59F9BE56" w14:textId="77777777">
      <w:pPr>
        <w:spacing w:after="0" w:line="240" w:lineRule="auto"/>
        <w:ind w:left="0" w:right="0"/>
        <w:rPr>
          <w:szCs w:val="20"/>
        </w:rPr>
      </w:pPr>
    </w:p>
    <w:p w:rsidRPr="00074498" w:rsidR="00074498" w:rsidP="00074498" w:rsidRDefault="00074498" w14:paraId="5D07DBE2" w14:textId="77777777">
      <w:pPr>
        <w:spacing w:after="0" w:line="240" w:lineRule="auto"/>
        <w:ind w:left="0" w:right="0"/>
        <w:rPr>
          <w:szCs w:val="20"/>
        </w:rPr>
      </w:pPr>
    </w:p>
    <w:p w:rsidRPr="00074498" w:rsidR="00074498" w:rsidP="00074498" w:rsidRDefault="00074498" w14:paraId="118B437F" w14:textId="77777777">
      <w:pPr>
        <w:spacing w:after="0" w:line="240" w:lineRule="auto"/>
        <w:ind w:left="0" w:right="0" w:firstLine="1304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07449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1600" w:rsidRDefault="002A1600" w14:paraId="5128E2AE" w14:textId="77777777">
      <w:r>
        <w:separator/>
      </w:r>
    </w:p>
  </w:endnote>
  <w:endnote w:type="continuationSeparator" w:id="0">
    <w:p w:rsidR="002A1600" w:rsidRDefault="002A1600" w14:paraId="43D8E077" w14:textId="77777777">
      <w:r>
        <w:continuationSeparator/>
      </w:r>
    </w:p>
  </w:endnote>
  <w:endnote w:type="continuationNotice" w:id="1">
    <w:p w:rsidR="002A1600" w:rsidRDefault="002A1600" w14:paraId="06CE2C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1600" w:rsidRDefault="002A1600" w14:paraId="2C733514" w14:textId="77777777"/>
  </w:footnote>
  <w:footnote w:type="continuationSeparator" w:id="0">
    <w:p w:rsidR="002A1600" w:rsidRDefault="002A1600" w14:paraId="490E95F2" w14:textId="77777777">
      <w:r>
        <w:continuationSeparator/>
      </w:r>
    </w:p>
  </w:footnote>
  <w:footnote w:type="continuationNotice" w:id="1">
    <w:p w:rsidR="002A1600" w:rsidRDefault="002A1600" w14:paraId="13D42BF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1767194">
    <w:abstractNumId w:val="17"/>
  </w:num>
  <w:num w:numId="2" w16cid:durableId="1139422189">
    <w:abstractNumId w:val="14"/>
  </w:num>
  <w:num w:numId="3" w16cid:durableId="1686788656">
    <w:abstractNumId w:val="0"/>
  </w:num>
  <w:num w:numId="4" w16cid:durableId="1193153245">
    <w:abstractNumId w:val="6"/>
  </w:num>
  <w:num w:numId="5" w16cid:durableId="1450129099">
    <w:abstractNumId w:val="15"/>
  </w:num>
  <w:num w:numId="6" w16cid:durableId="1567295727">
    <w:abstractNumId w:val="2"/>
  </w:num>
  <w:num w:numId="7" w16cid:durableId="357701648">
    <w:abstractNumId w:val="11"/>
  </w:num>
  <w:num w:numId="8" w16cid:durableId="1728454971">
    <w:abstractNumId w:val="8"/>
  </w:num>
  <w:num w:numId="9" w16cid:durableId="1231579967">
    <w:abstractNumId w:val="1"/>
  </w:num>
  <w:num w:numId="10" w16cid:durableId="970093639">
    <w:abstractNumId w:val="1"/>
  </w:num>
  <w:num w:numId="11" w16cid:durableId="925696752">
    <w:abstractNumId w:val="3"/>
  </w:num>
  <w:num w:numId="12" w16cid:durableId="1137990371">
    <w:abstractNumId w:val="4"/>
  </w:num>
  <w:num w:numId="13" w16cid:durableId="353776702">
    <w:abstractNumId w:val="13"/>
  </w:num>
  <w:num w:numId="14" w16cid:durableId="968439502">
    <w:abstractNumId w:val="9"/>
  </w:num>
  <w:num w:numId="15" w16cid:durableId="979266604">
    <w:abstractNumId w:val="7"/>
  </w:num>
  <w:num w:numId="16" w16cid:durableId="1957911108">
    <w:abstractNumId w:val="12"/>
  </w:num>
  <w:num w:numId="17" w16cid:durableId="1596089856">
    <w:abstractNumId w:val="5"/>
  </w:num>
  <w:num w:numId="18" w16cid:durableId="1704473121">
    <w:abstractNumId w:val="10"/>
  </w:num>
  <w:num w:numId="19" w16cid:durableId="16993094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E74"/>
    <w:rsid w:val="000655CC"/>
    <w:rsid w:val="000700AE"/>
    <w:rsid w:val="00074498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6B5A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60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41DF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0D7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07E8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D31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070A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2DD101"/>
    <w:rsid w:val="0564A834"/>
    <w:rsid w:val="0E58D7D0"/>
    <w:rsid w:val="13A76D2D"/>
    <w:rsid w:val="1566752E"/>
    <w:rsid w:val="15E7553F"/>
    <w:rsid w:val="1A27944E"/>
    <w:rsid w:val="1B7513E1"/>
    <w:rsid w:val="1B923746"/>
    <w:rsid w:val="2A34463A"/>
    <w:rsid w:val="2DC62358"/>
    <w:rsid w:val="2ED9D486"/>
    <w:rsid w:val="32434E0A"/>
    <w:rsid w:val="389EF1AB"/>
    <w:rsid w:val="3980C4C6"/>
    <w:rsid w:val="3ACA8BF9"/>
    <w:rsid w:val="3B8C4A00"/>
    <w:rsid w:val="47DDD43E"/>
    <w:rsid w:val="54E518D2"/>
    <w:rsid w:val="55F49670"/>
    <w:rsid w:val="643FEBA4"/>
    <w:rsid w:val="647B2B65"/>
    <w:rsid w:val="67D7AE1C"/>
    <w:rsid w:val="6B2CF8ED"/>
    <w:rsid w:val="7A269319"/>
    <w:rsid w:val="7F79C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C- Standardsvar till inremitterande efter första sjuksköterskebesöket</dc:title>
  <dc:subject/>
  <dc:creator>patrik.jens.johansson@vgregion.se</dc:creator>
  <keywords/>
  <lastModifiedBy>Katarina Lund</lastModifiedBy>
  <revision>12</revision>
  <lastPrinted>2016-03-31T10:56:00.0000000Z</lastPrinted>
  <dcterms:created xsi:type="dcterms:W3CDTF">2022-05-04T08:26:00.0000000Z</dcterms:created>
  <dcterms:modified xsi:type="dcterms:W3CDTF">2024-12-06T10:21:42.0000000Z</dcterms:modified>
</coreProperties>
</file>