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93CAF" w14:textId="77777777" w:rsidR="00AB4EA3" w:rsidRDefault="00AB4EA3" w:rsidP="3FF4DEFB">
      <w:pPr>
        <w:pStyle w:val="Rubrik2"/>
        <w:sectPr w:rsidR="00AB4EA3" w:rsidSect="00AB4E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7C881F" w14:textId="2BA20324" w:rsidR="2DEF438A" w:rsidRDefault="2DEF438A" w:rsidP="008951F5">
      <w:pPr>
        <w:pStyle w:val="Rubrik1"/>
      </w:pPr>
      <w:r w:rsidRPr="3FF4DEFB">
        <w:t>Hepatit C</w:t>
      </w:r>
      <w:r w:rsidR="008951F5">
        <w:t>-</w:t>
      </w:r>
      <w:r w:rsidRPr="3FF4DEFB">
        <w:t>behandling, en lathund</w:t>
      </w:r>
    </w:p>
    <w:p w14:paraId="1E4AF494" w14:textId="11C338FC" w:rsidR="00AB4EA3" w:rsidRDefault="00AB4EA3" w:rsidP="004F2903">
      <w:pPr>
        <w:pStyle w:val="Rubrik2"/>
      </w:pPr>
      <w:bookmarkStart w:id="1" w:name="_Toc501440349"/>
      <w:r w:rsidRPr="0048F0EF">
        <w:t xml:space="preserve">Revidering i denna </w:t>
      </w:r>
      <w:bookmarkEnd w:id="1"/>
      <w:r w:rsidRPr="0048F0EF">
        <w:t>version</w:t>
      </w:r>
      <w:r w:rsidR="7D0962A6" w:rsidRPr="0048F0EF">
        <w:t xml:space="preserve">   </w:t>
      </w:r>
    </w:p>
    <w:p w14:paraId="4ADB8266" w14:textId="30A51C30" w:rsidR="51518CE0" w:rsidRDefault="77D5E857" w:rsidP="00501E22">
      <w:pPr>
        <w:pStyle w:val="Liststycke"/>
        <w:keepNext/>
        <w:numPr>
          <w:ilvl w:val="0"/>
          <w:numId w:val="21"/>
        </w:numPr>
        <w:spacing w:before="240" w:after="60" w:line="240" w:lineRule="auto"/>
        <w:ind w:left="1276" w:right="0" w:hanging="283"/>
        <w:outlineLvl w:val="2"/>
      </w:pPr>
      <w:proofErr w:type="spellStart"/>
      <w:r>
        <w:t>Zepatier</w:t>
      </w:r>
      <w:proofErr w:type="spellEnd"/>
      <w:r>
        <w:t xml:space="preserve"> byts till </w:t>
      </w:r>
      <w:proofErr w:type="spellStart"/>
      <w:r>
        <w:t>Harvoni</w:t>
      </w:r>
      <w:proofErr w:type="spellEnd"/>
      <w:r>
        <w:t xml:space="preserve"> vid genotyp 1 och ge</w:t>
      </w:r>
      <w:r w:rsidR="53FC2C4B">
        <w:t>notyp 4</w:t>
      </w:r>
      <w:r>
        <w:t>.</w:t>
      </w:r>
      <w:r w:rsidR="268FAB36">
        <w:t xml:space="preserve"> </w:t>
      </w:r>
      <w:r w:rsidR="0088686D">
        <w:t>För p</w:t>
      </w:r>
      <w:r w:rsidR="032BE832">
        <w:t xml:space="preserve">atienter </w:t>
      </w:r>
      <w:r w:rsidR="1D72DF35">
        <w:t>med</w:t>
      </w:r>
      <w:r w:rsidR="032BE832">
        <w:t xml:space="preserve"> genotyp </w:t>
      </w:r>
      <w:r w:rsidR="5E93C166">
        <w:t xml:space="preserve">1 och </w:t>
      </w:r>
      <w:r w:rsidR="5E93C166" w:rsidRPr="00334276">
        <w:rPr>
          <w:u w:val="single"/>
        </w:rPr>
        <w:t xml:space="preserve">utan </w:t>
      </w:r>
      <w:r w:rsidR="5E93C166">
        <w:t xml:space="preserve">levercirrhos är 8 veckors behandlingstid </w:t>
      </w:r>
      <w:r w:rsidR="2C720F78">
        <w:t xml:space="preserve">med </w:t>
      </w:r>
      <w:proofErr w:type="spellStart"/>
      <w:r w:rsidR="2C720F78">
        <w:t>Harvoni</w:t>
      </w:r>
      <w:proofErr w:type="spellEnd"/>
      <w:r w:rsidR="2C720F78">
        <w:t xml:space="preserve"> </w:t>
      </w:r>
      <w:r w:rsidR="5E93C166">
        <w:t>tillräcklig.</w:t>
      </w:r>
      <w:r w:rsidR="6C92AF0D">
        <w:t xml:space="preserve"> </w:t>
      </w:r>
    </w:p>
    <w:p w14:paraId="0AB7E357" w14:textId="49371AE1" w:rsidR="54C2FE81" w:rsidRDefault="6C92AF0D" w:rsidP="00501E22">
      <w:pPr>
        <w:pStyle w:val="Liststycke"/>
        <w:numPr>
          <w:ilvl w:val="0"/>
          <w:numId w:val="21"/>
        </w:numPr>
        <w:spacing w:after="0" w:line="240" w:lineRule="auto"/>
        <w:ind w:left="1276" w:right="0" w:hanging="283"/>
      </w:pPr>
      <w:r>
        <w:t>Genotyp 4 med kompenserad leverci</w:t>
      </w:r>
      <w:r w:rsidR="2DEDC9DC">
        <w:t>rr</w:t>
      </w:r>
      <w:r>
        <w:t xml:space="preserve">hos (F4) behandlas med </w:t>
      </w:r>
      <w:proofErr w:type="spellStart"/>
      <w:r>
        <w:t>Epclusa</w:t>
      </w:r>
      <w:proofErr w:type="spellEnd"/>
      <w:r w:rsidR="21516357">
        <w:t>.</w:t>
      </w:r>
    </w:p>
    <w:p w14:paraId="3E3A2C05" w14:textId="620F017A" w:rsidR="3B203D79" w:rsidRDefault="172FB699" w:rsidP="00501E22">
      <w:pPr>
        <w:pStyle w:val="Liststycke"/>
        <w:numPr>
          <w:ilvl w:val="0"/>
          <w:numId w:val="21"/>
        </w:numPr>
        <w:spacing w:after="0" w:line="240" w:lineRule="auto"/>
        <w:ind w:left="1276" w:right="0" w:hanging="283"/>
      </w:pPr>
      <w:proofErr w:type="spellStart"/>
      <w:r>
        <w:t>Epclusa</w:t>
      </w:r>
      <w:proofErr w:type="spellEnd"/>
      <w:r>
        <w:t xml:space="preserve"> byts till </w:t>
      </w:r>
      <w:proofErr w:type="spellStart"/>
      <w:r>
        <w:t>Harvoni</w:t>
      </w:r>
      <w:proofErr w:type="spellEnd"/>
      <w:r>
        <w:t xml:space="preserve"> för genotyp 5 och 6. </w:t>
      </w:r>
    </w:p>
    <w:p w14:paraId="6279F98D" w14:textId="67E9EFCB" w:rsidR="0048F0EF" w:rsidRDefault="0048F0EF" w:rsidP="00501E22">
      <w:pPr>
        <w:spacing w:after="0" w:line="240" w:lineRule="auto"/>
        <w:ind w:left="1276" w:right="0" w:hanging="283"/>
      </w:pPr>
    </w:p>
    <w:p w14:paraId="278617EB" w14:textId="74B89A0E" w:rsidR="72768CFD" w:rsidRDefault="0ABCB261" w:rsidP="00501E22">
      <w:pPr>
        <w:pStyle w:val="Liststycke"/>
        <w:numPr>
          <w:ilvl w:val="0"/>
          <w:numId w:val="21"/>
        </w:numPr>
        <w:spacing w:after="0" w:line="240" w:lineRule="auto"/>
        <w:ind w:left="1276" w:right="0" w:hanging="283"/>
      </w:pPr>
      <w:r>
        <w:t xml:space="preserve">Förlängd </w:t>
      </w:r>
      <w:proofErr w:type="spellStart"/>
      <w:r>
        <w:t>behandlingtid</w:t>
      </w:r>
      <w:proofErr w:type="spellEnd"/>
      <w:r>
        <w:t xml:space="preserve"> (24 v) vid </w:t>
      </w:r>
      <w:proofErr w:type="spellStart"/>
      <w:r w:rsidRPr="00334276">
        <w:rPr>
          <w:u w:val="single"/>
        </w:rPr>
        <w:t>dekompenserad</w:t>
      </w:r>
      <w:proofErr w:type="spellEnd"/>
      <w:r>
        <w:t xml:space="preserve"> levercirrhos</w:t>
      </w:r>
      <w:r w:rsidR="7F841A84">
        <w:t>, alla genotyper.</w:t>
      </w:r>
    </w:p>
    <w:p w14:paraId="2BDAA6D5" w14:textId="59EFB2ED" w:rsidR="00AB4EA3" w:rsidRPr="00AB4EA3" w:rsidRDefault="7F841A84" w:rsidP="00501E22">
      <w:pPr>
        <w:pStyle w:val="Liststycke"/>
        <w:numPr>
          <w:ilvl w:val="0"/>
          <w:numId w:val="21"/>
        </w:numPr>
        <w:spacing w:after="0" w:line="240" w:lineRule="auto"/>
        <w:ind w:left="1276" w:right="0" w:hanging="283"/>
      </w:pPr>
      <w:proofErr w:type="spellStart"/>
      <w:r>
        <w:t>Ribavarin</w:t>
      </w:r>
      <w:proofErr w:type="spellEnd"/>
      <w:r>
        <w:t xml:space="preserve"> borttaget.</w:t>
      </w:r>
    </w:p>
    <w:p w14:paraId="7743D362" w14:textId="0BD9745C" w:rsidR="0A074E64" w:rsidRDefault="0A074E64" w:rsidP="004F2903">
      <w:pPr>
        <w:pStyle w:val="Rubrik2"/>
      </w:pPr>
      <w:r w:rsidRPr="3FF4DEFB">
        <w:t>Bakgrund</w:t>
      </w:r>
    </w:p>
    <w:p w14:paraId="2859C9C7" w14:textId="24DCADFC" w:rsidR="3FF4DEFB" w:rsidRDefault="00AB4EA3" w:rsidP="0002321F">
      <w:pPr>
        <w:spacing w:after="0" w:line="240" w:lineRule="auto"/>
        <w:ind w:left="0" w:right="0" w:firstLine="992"/>
      </w:pPr>
      <w:r>
        <w:t>F</w:t>
      </w:r>
      <w:r w:rsidR="00492025">
        <w:t>r o m 2018-</w:t>
      </w:r>
      <w:r>
        <w:t>01</w:t>
      </w:r>
      <w:r w:rsidR="00492025">
        <w:t>-</w:t>
      </w:r>
      <w:r>
        <w:t>01 erbjuds alla</w:t>
      </w:r>
      <w:r w:rsidR="2E966E6D">
        <w:t xml:space="preserve"> </w:t>
      </w:r>
      <w:r>
        <w:t>med hepatit C behandling oavsett fibrosstadie.</w:t>
      </w:r>
    </w:p>
    <w:p w14:paraId="7D771280" w14:textId="6851EC81" w:rsidR="106DE4C8" w:rsidRDefault="106DE4C8" w:rsidP="004F2903">
      <w:pPr>
        <w:pStyle w:val="Rubrik2"/>
      </w:pPr>
      <w:r w:rsidRPr="3FF4DEFB">
        <w:t>Sammanfattning/syfte</w:t>
      </w:r>
    </w:p>
    <w:p w14:paraId="0E59E7AB" w14:textId="0085384F" w:rsidR="0048F0EF" w:rsidRDefault="00AB4EA3" w:rsidP="0002321F">
      <w:pPr>
        <w:spacing w:after="0" w:line="240" w:lineRule="auto"/>
        <w:ind w:left="0" w:right="0" w:firstLine="992"/>
      </w:pPr>
      <w:r>
        <w:t>”Lathund” för behandlingsrekommendationer för olika genotyper</w:t>
      </w:r>
      <w:r w:rsidR="2ACD802F">
        <w:t xml:space="preserve"> och</w:t>
      </w:r>
      <w:r>
        <w:t xml:space="preserve"> fibrosstadie</w:t>
      </w:r>
      <w:r w:rsidR="63E24187">
        <w:t>.</w:t>
      </w:r>
    </w:p>
    <w:p w14:paraId="2F4A81CA" w14:textId="493A9AC0" w:rsidR="0048F0EF" w:rsidRPr="005F5633" w:rsidRDefault="00AB4EA3" w:rsidP="005F5633">
      <w:pPr>
        <w:pStyle w:val="Rubrik2"/>
      </w:pPr>
      <w:r w:rsidRPr="0048F0EF">
        <w:t>Hepatit C behandling</w:t>
      </w:r>
    </w:p>
    <w:p w14:paraId="796EA1E2" w14:textId="220EE4C8" w:rsidR="00AB4EA3" w:rsidRPr="008B063E" w:rsidRDefault="00AB4EA3" w:rsidP="0023205D">
      <w:pPr>
        <w:spacing w:after="0" w:line="240" w:lineRule="auto"/>
        <w:ind w:left="0" w:right="0" w:firstLine="992"/>
        <w:rPr>
          <w:b/>
          <w:bCs/>
          <w:color w:val="000000" w:themeColor="text2"/>
        </w:rPr>
      </w:pPr>
      <w:r w:rsidRPr="008B063E">
        <w:rPr>
          <w:b/>
          <w:bCs/>
          <w:color w:val="000000"/>
          <w:kern w:val="24"/>
        </w:rPr>
        <w:t>Genotyp 1 och 4</w:t>
      </w:r>
      <w:r w:rsidR="1562DD4C" w:rsidRPr="008B063E">
        <w:rPr>
          <w:b/>
          <w:bCs/>
          <w:color w:val="000000"/>
          <w:kern w:val="24"/>
        </w:rPr>
        <w:t>,</w:t>
      </w:r>
      <w:r w:rsidRPr="008B063E">
        <w:tab/>
      </w:r>
      <w:proofErr w:type="spellStart"/>
      <w:r w:rsidR="0C46114B" w:rsidRPr="008B063E">
        <w:rPr>
          <w:b/>
          <w:bCs/>
          <w:color w:val="000000" w:themeColor="text2"/>
        </w:rPr>
        <w:t>Harvoni</w:t>
      </w:r>
      <w:proofErr w:type="spellEnd"/>
    </w:p>
    <w:p w14:paraId="18595557" w14:textId="2AD8A24B" w:rsidR="00AB4EA3" w:rsidRPr="00AB4EA3" w:rsidRDefault="45B1B8B4" w:rsidP="00981DFB">
      <w:pPr>
        <w:spacing w:after="0" w:line="240" w:lineRule="auto"/>
        <w:ind w:left="3912" w:right="0" w:hanging="2920"/>
        <w:rPr>
          <w:color w:val="000000"/>
          <w:kern w:val="24"/>
        </w:rPr>
      </w:pPr>
      <w:r w:rsidRPr="008B063E">
        <w:rPr>
          <w:b/>
          <w:bCs/>
          <w:color w:val="000000" w:themeColor="text2"/>
        </w:rPr>
        <w:t>g</w:t>
      </w:r>
      <w:r w:rsidR="39C0CB7A" w:rsidRPr="008B063E">
        <w:rPr>
          <w:b/>
          <w:bCs/>
          <w:color w:val="000000" w:themeColor="text2"/>
        </w:rPr>
        <w:t>enotyp 5 och 6</w:t>
      </w:r>
      <w:r w:rsidR="00357886">
        <w:rPr>
          <w:b/>
          <w:bCs/>
          <w:color w:val="000000" w:themeColor="text2"/>
        </w:rPr>
        <w:tab/>
      </w:r>
      <w:r w:rsidR="24C15F96" w:rsidRPr="008B063E">
        <w:rPr>
          <w:color w:val="000000" w:themeColor="text2"/>
        </w:rPr>
        <w:t xml:space="preserve">i andra hand </w:t>
      </w:r>
      <w:proofErr w:type="spellStart"/>
      <w:r w:rsidR="24C15F96" w:rsidRPr="008B063E">
        <w:rPr>
          <w:color w:val="000000" w:themeColor="text2"/>
        </w:rPr>
        <w:t>Epclusa</w:t>
      </w:r>
      <w:proofErr w:type="spellEnd"/>
      <w:r w:rsidR="00981DFB">
        <w:rPr>
          <w:color w:val="000000" w:themeColor="text2"/>
        </w:rPr>
        <w:br/>
      </w:r>
      <w:r w:rsidR="24C15F96" w:rsidRPr="0048F0EF">
        <w:t>(</w:t>
      </w:r>
      <w:proofErr w:type="spellStart"/>
      <w:r w:rsidR="24C15F96" w:rsidRPr="0048F0EF">
        <w:t>Vosevi</w:t>
      </w:r>
      <w:proofErr w:type="spellEnd"/>
      <w:r w:rsidR="24C15F96" w:rsidRPr="0048F0EF">
        <w:t xml:space="preserve"> endast vid ev</w:t>
      </w:r>
      <w:r w:rsidR="00474EF5">
        <w:t>entuell</w:t>
      </w:r>
      <w:r w:rsidR="24C15F96" w:rsidRPr="0048F0EF">
        <w:t xml:space="preserve"> återbehandling)</w:t>
      </w:r>
    </w:p>
    <w:p w14:paraId="12579338" w14:textId="5A1427EB" w:rsidR="0048F0EF" w:rsidRDefault="0048F0EF" w:rsidP="0048F0EF">
      <w:pPr>
        <w:spacing w:after="0" w:line="216" w:lineRule="auto"/>
        <w:ind w:left="0" w:right="0"/>
        <w:rPr>
          <w:rFonts w:hAnsi="Calibri"/>
          <w:color w:val="000000" w:themeColor="text2"/>
          <w:sz w:val="32"/>
          <w:szCs w:val="32"/>
        </w:rPr>
      </w:pPr>
    </w:p>
    <w:p w14:paraId="45F433EB" w14:textId="59A3C3BB" w:rsidR="00AB4EA3" w:rsidRPr="0023205D" w:rsidRDefault="00AB4EA3" w:rsidP="0023205D">
      <w:pPr>
        <w:spacing w:after="0" w:line="216" w:lineRule="auto"/>
        <w:ind w:left="0" w:right="-709" w:firstLine="992"/>
        <w:rPr>
          <w:color w:val="000000"/>
          <w:kern w:val="24"/>
        </w:rPr>
      </w:pPr>
      <w:r w:rsidRPr="0023205D">
        <w:rPr>
          <w:b/>
          <w:bCs/>
          <w:color w:val="000000"/>
          <w:kern w:val="24"/>
        </w:rPr>
        <w:t xml:space="preserve">Genotyp 2 och 3 </w:t>
      </w:r>
      <w:r w:rsidRPr="0023205D">
        <w:rPr>
          <w:b/>
          <w:bCs/>
          <w:color w:val="000000"/>
          <w:kern w:val="24"/>
        </w:rPr>
        <w:tab/>
      </w:r>
      <w:proofErr w:type="spellStart"/>
      <w:r w:rsidRPr="0023205D">
        <w:rPr>
          <w:b/>
          <w:bCs/>
          <w:color w:val="000000"/>
          <w:kern w:val="24"/>
        </w:rPr>
        <w:t>Epclusa</w:t>
      </w:r>
      <w:proofErr w:type="spellEnd"/>
      <w:r w:rsidRPr="0023205D">
        <w:rPr>
          <w:b/>
          <w:bCs/>
          <w:color w:val="000000"/>
          <w:kern w:val="24"/>
        </w:rPr>
        <w:t xml:space="preserve"> </w:t>
      </w:r>
      <w:r w:rsidRPr="0023205D">
        <w:rPr>
          <w:color w:val="000000"/>
          <w:kern w:val="24"/>
        </w:rPr>
        <w:t xml:space="preserve">   </w:t>
      </w:r>
      <w:r w:rsidRPr="0023205D">
        <w:rPr>
          <w:color w:val="000000"/>
          <w:kern w:val="24"/>
        </w:rPr>
        <w:tab/>
      </w:r>
      <w:r w:rsidRPr="0023205D">
        <w:rPr>
          <w:color w:val="000000"/>
          <w:kern w:val="24"/>
        </w:rPr>
        <w:tab/>
      </w:r>
    </w:p>
    <w:p w14:paraId="44788960" w14:textId="26AE2182" w:rsidR="00AB4EA3" w:rsidRPr="0023205D" w:rsidRDefault="00AB4EA3" w:rsidP="00AB4EA3">
      <w:pPr>
        <w:spacing w:after="0" w:line="216" w:lineRule="auto"/>
        <w:ind w:left="2608" w:right="-142" w:firstLine="1304"/>
        <w:rPr>
          <w:color w:val="000000"/>
          <w:kern w:val="24"/>
        </w:rPr>
      </w:pPr>
      <w:r w:rsidRPr="0023205D">
        <w:rPr>
          <w:color w:val="000000"/>
          <w:kern w:val="24"/>
        </w:rPr>
        <w:t>(</w:t>
      </w:r>
      <w:proofErr w:type="spellStart"/>
      <w:r w:rsidRPr="0023205D">
        <w:rPr>
          <w:color w:val="000000"/>
          <w:kern w:val="24"/>
        </w:rPr>
        <w:t>Vosevi</w:t>
      </w:r>
      <w:proofErr w:type="spellEnd"/>
      <w:r w:rsidRPr="0023205D">
        <w:rPr>
          <w:color w:val="000000"/>
          <w:kern w:val="24"/>
        </w:rPr>
        <w:t xml:space="preserve"> endast vid ev</w:t>
      </w:r>
      <w:r w:rsidR="00357886">
        <w:rPr>
          <w:color w:val="000000"/>
          <w:kern w:val="24"/>
        </w:rPr>
        <w:t>entuell</w:t>
      </w:r>
      <w:r w:rsidRPr="0023205D">
        <w:rPr>
          <w:color w:val="000000"/>
          <w:kern w:val="24"/>
        </w:rPr>
        <w:t xml:space="preserve"> återbehandling) </w:t>
      </w:r>
    </w:p>
    <w:p w14:paraId="52EE5C82" w14:textId="77777777" w:rsidR="00AB4EA3" w:rsidRPr="00AB4EA3" w:rsidRDefault="00AB4EA3" w:rsidP="00981DFB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p w14:paraId="3B6A4CFC" w14:textId="71245DB8" w:rsidR="00AB4EA3" w:rsidRPr="009B4640" w:rsidRDefault="00AB4EA3" w:rsidP="009B4640">
      <w:pPr>
        <w:pStyle w:val="Normalefterlista"/>
        <w:rPr>
          <w:rFonts w:hAnsi="Calibri"/>
          <w:b/>
          <w:bCs/>
          <w:color w:val="000000" w:themeColor="text2"/>
        </w:rPr>
      </w:pPr>
      <w:proofErr w:type="spellStart"/>
      <w:r w:rsidRPr="009B4640">
        <w:rPr>
          <w:b/>
          <w:bCs/>
        </w:rPr>
        <w:t>Maviret</w:t>
      </w:r>
      <w:proofErr w:type="spellEnd"/>
      <w:r w:rsidRPr="009B4640">
        <w:rPr>
          <w:b/>
          <w:bCs/>
        </w:rPr>
        <w:t xml:space="preserve"> ska inte användas </w:t>
      </w:r>
      <w:r w:rsidR="00474EF5" w:rsidRPr="009B4640">
        <w:rPr>
          <w:b/>
          <w:bCs/>
        </w:rPr>
        <w:t>p</w:t>
      </w:r>
      <w:r w:rsidR="009B4640">
        <w:rPr>
          <w:b/>
          <w:bCs/>
        </w:rPr>
        <w:t>å grund av</w:t>
      </w:r>
      <w:r w:rsidRPr="009B4640">
        <w:rPr>
          <w:b/>
          <w:bCs/>
        </w:rPr>
        <w:t xml:space="preserve"> mycket höga kostnader</w:t>
      </w:r>
      <w:r w:rsidRPr="009B4640">
        <w:rPr>
          <w:rFonts w:hAnsi="Calibri"/>
          <w:b/>
          <w:bCs/>
        </w:rPr>
        <w:t>.</w:t>
      </w:r>
    </w:p>
    <w:p w14:paraId="1D5FB9E0" w14:textId="77777777" w:rsidR="00AB4EA3" w:rsidRPr="00AB4EA3" w:rsidRDefault="00AB4EA3" w:rsidP="3FF4DEFB">
      <w:pPr>
        <w:spacing w:after="0" w:line="216" w:lineRule="auto"/>
        <w:ind w:left="0" w:right="0"/>
        <w:rPr>
          <w:rFonts w:hAnsi="Calibri"/>
          <w:b/>
          <w:bCs/>
          <w:color w:val="000000"/>
          <w:kern w:val="24"/>
          <w:sz w:val="36"/>
          <w:szCs w:val="36"/>
        </w:rPr>
      </w:pPr>
      <w:r w:rsidRPr="00AB4EA3">
        <w:rPr>
          <w:rFonts w:hAnsi="Calibri"/>
          <w:b/>
          <w:bCs/>
          <w:iCs/>
          <w:color w:val="000000"/>
          <w:kern w:val="24"/>
          <w:sz w:val="32"/>
          <w:szCs w:val="32"/>
        </w:rPr>
        <w:br/>
      </w:r>
    </w:p>
    <w:p w14:paraId="7C6A8742" w14:textId="61B8512B" w:rsidR="00AB4EA3" w:rsidRPr="00C44D29" w:rsidRDefault="00AB4EA3" w:rsidP="00C44D29">
      <w:pPr>
        <w:spacing w:after="0" w:line="216" w:lineRule="auto"/>
        <w:ind w:left="993" w:right="0"/>
        <w:rPr>
          <w:b/>
          <w:bCs/>
          <w:color w:val="000000"/>
          <w:kern w:val="24"/>
        </w:rPr>
      </w:pPr>
      <w:r w:rsidRPr="00C44D29">
        <w:rPr>
          <w:b/>
          <w:bCs/>
          <w:color w:val="000000"/>
          <w:kern w:val="24"/>
        </w:rPr>
        <w:t>Samma noggrannhet avseende ev</w:t>
      </w:r>
      <w:r w:rsidR="009B4640" w:rsidRPr="00C44D29">
        <w:rPr>
          <w:b/>
          <w:bCs/>
          <w:color w:val="000000"/>
          <w:kern w:val="24"/>
        </w:rPr>
        <w:t>entuella</w:t>
      </w:r>
      <w:r w:rsidRPr="00C44D29">
        <w:rPr>
          <w:b/>
          <w:bCs/>
          <w:color w:val="000000"/>
          <w:kern w:val="24"/>
        </w:rPr>
        <w:t xml:space="preserve"> interaktioner! </w:t>
      </w:r>
    </w:p>
    <w:p w14:paraId="3D353B0A" w14:textId="77777777" w:rsidR="00AB4EA3" w:rsidRPr="00C44D29" w:rsidRDefault="00AB4EA3" w:rsidP="00C44D29">
      <w:pPr>
        <w:spacing w:after="0" w:line="216" w:lineRule="auto"/>
        <w:ind w:left="993" w:right="0"/>
        <w:rPr>
          <w:b/>
          <w:bCs/>
          <w:color w:val="000000"/>
          <w:kern w:val="24"/>
        </w:rPr>
      </w:pPr>
      <w:r w:rsidRPr="00C44D29">
        <w:rPr>
          <w:b/>
          <w:bCs/>
          <w:color w:val="000000"/>
          <w:kern w:val="24"/>
        </w:rPr>
        <w:t>Se PM: ”Kom ihåg information” inför DAA-behandling</w:t>
      </w:r>
    </w:p>
    <w:p w14:paraId="224D54F7" w14:textId="77777777" w:rsidR="00C44D29" w:rsidRDefault="00C44D29" w:rsidP="0048F0EF">
      <w:pPr>
        <w:spacing w:after="0" w:line="216" w:lineRule="auto"/>
        <w:ind w:left="0" w:right="0"/>
        <w:rPr>
          <w:b/>
          <w:bCs/>
          <w:u w:val="single"/>
        </w:rPr>
      </w:pPr>
    </w:p>
    <w:p w14:paraId="5080BC32" w14:textId="77777777" w:rsidR="00E61A37" w:rsidRPr="009B4640" w:rsidRDefault="00E61A37" w:rsidP="0048F0EF">
      <w:pPr>
        <w:spacing w:after="0" w:line="216" w:lineRule="auto"/>
        <w:ind w:left="0" w:right="0"/>
        <w:rPr>
          <w:b/>
          <w:bCs/>
          <w:u w:val="single"/>
        </w:rPr>
      </w:pPr>
    </w:p>
    <w:p w14:paraId="4AA4C47E" w14:textId="1F739007" w:rsidR="00AB4EA3" w:rsidRPr="0002321F" w:rsidRDefault="00AB4EA3" w:rsidP="001F6092">
      <w:pPr>
        <w:spacing w:after="0" w:line="216" w:lineRule="auto"/>
        <w:ind w:left="1304" w:right="0" w:firstLine="1304"/>
        <w:rPr>
          <w:rFonts w:asciiTheme="majorHAnsi" w:hAnsiTheme="majorHAnsi" w:cstheme="majorHAnsi"/>
          <w:b/>
          <w:bCs/>
          <w:sz w:val="32"/>
          <w:szCs w:val="32"/>
        </w:rPr>
      </w:pPr>
      <w:r w:rsidRPr="0002321F">
        <w:rPr>
          <w:rFonts w:asciiTheme="majorHAnsi" w:hAnsiTheme="majorHAnsi" w:cstheme="majorHAnsi"/>
          <w:b/>
          <w:bCs/>
          <w:sz w:val="32"/>
          <w:szCs w:val="32"/>
        </w:rPr>
        <w:lastRenderedPageBreak/>
        <w:t>Genotyp 1a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110"/>
        <w:gridCol w:w="930"/>
      </w:tblGrid>
      <w:tr w:rsidR="00AB4EA3" w:rsidRPr="00AB4EA3" w14:paraId="3CB54B93" w14:textId="77777777" w:rsidTr="00412858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E12EA25" w14:textId="4997383A" w:rsidR="00AB4EA3" w:rsidRPr="00981DFB" w:rsidRDefault="00AB4EA3" w:rsidP="00AB4EA3">
            <w:pPr>
              <w:spacing w:after="0" w:line="240" w:lineRule="auto"/>
              <w:ind w:left="0" w:right="0"/>
            </w:pPr>
            <w:r w:rsidRPr="00981DFB">
              <w:rPr>
                <w:b/>
                <w:bCs/>
              </w:rPr>
              <w:t>F0-F</w:t>
            </w:r>
            <w:r w:rsidR="254DF8CC" w:rsidRPr="00981DFB">
              <w:rPr>
                <w:b/>
                <w:bCs/>
              </w:rPr>
              <w:t>3</w:t>
            </w:r>
            <w:r w:rsidRPr="00981DFB">
              <w:t xml:space="preserve">  </w:t>
            </w:r>
          </w:p>
          <w:p w14:paraId="0E07F31F" w14:textId="608A7CA5" w:rsidR="00AB4EA3" w:rsidRPr="00981DFB" w:rsidRDefault="00AB4EA3" w:rsidP="00AB4EA3">
            <w:pPr>
              <w:spacing w:after="0" w:line="240" w:lineRule="auto"/>
              <w:ind w:left="0" w:right="0"/>
            </w:pPr>
          </w:p>
          <w:p w14:paraId="35167CB8" w14:textId="0839E61B" w:rsidR="00AB4EA3" w:rsidRPr="00981DFB" w:rsidRDefault="6D0FA9FE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81DFB">
              <w:rPr>
                <w:b/>
                <w:bCs/>
              </w:rPr>
              <w:t>F4</w:t>
            </w:r>
          </w:p>
          <w:p w14:paraId="0E0599F5" w14:textId="34B9BF79" w:rsidR="0048F0EF" w:rsidRPr="00981DFB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5D35B7B" w14:textId="7AC2E4B0" w:rsidR="0048F0EF" w:rsidRPr="00981DFB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ABB78C2" w14:textId="77777777" w:rsidR="00AB4EA3" w:rsidRPr="00981DFB" w:rsidRDefault="00AB4EA3" w:rsidP="00AB4EA3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981DFB">
              <w:rPr>
                <w:b/>
              </w:rPr>
              <w:t>Dekompenserad</w:t>
            </w:r>
            <w:proofErr w:type="spellEnd"/>
            <w:r w:rsidRPr="00981DFB">
              <w:rPr>
                <w:b/>
              </w:rPr>
              <w:t xml:space="preserve"> levercirrhos</w:t>
            </w:r>
          </w:p>
          <w:p w14:paraId="4514831E" w14:textId="77777777" w:rsidR="00AB4EA3" w:rsidRPr="00AB4EA3" w:rsidRDefault="00AB4EA3" w:rsidP="00AB4EA3">
            <w:pPr>
              <w:spacing w:after="0" w:line="240" w:lineRule="auto"/>
              <w:ind w:left="0" w:right="0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A89F39" w14:textId="15C3A4BC" w:rsidR="00AB4EA3" w:rsidRPr="00AB4EA3" w:rsidRDefault="21FD2ADD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5CF115F0" w14:textId="77777777" w:rsidR="00AB4EA3" w:rsidRPr="00AB4EA3" w:rsidRDefault="00AB4EA3" w:rsidP="00AB4EA3">
            <w:pPr>
              <w:spacing w:after="0" w:line="240" w:lineRule="auto"/>
              <w:ind w:left="0" w:right="0"/>
              <w:rPr>
                <w:b/>
              </w:rPr>
            </w:pPr>
          </w:p>
          <w:p w14:paraId="2F88E31D" w14:textId="694A5D0B" w:rsidR="00AB4EA3" w:rsidRPr="00AB4EA3" w:rsidRDefault="47F345EA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317D90B9" w14:textId="77777777" w:rsidR="00AB4EA3" w:rsidRPr="00AB4EA3" w:rsidRDefault="00AB4EA3" w:rsidP="00AB4EA3">
            <w:pPr>
              <w:spacing w:after="0" w:line="240" w:lineRule="auto"/>
              <w:ind w:left="0" w:right="0"/>
              <w:rPr>
                <w:b/>
              </w:rPr>
            </w:pPr>
          </w:p>
          <w:p w14:paraId="07E7F16D" w14:textId="33D78A06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DAC5338" w14:textId="6EC01EC1" w:rsidR="00AB4EA3" w:rsidRPr="00AB4EA3" w:rsidRDefault="00AB4EA3" w:rsidP="3FF4DEFB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3FF4DEFB">
              <w:rPr>
                <w:b/>
                <w:bCs/>
              </w:rPr>
              <w:t>Epclusa</w:t>
            </w:r>
            <w:proofErr w:type="spellEnd"/>
            <w:r w:rsidRPr="3FF4DEFB">
              <w:rPr>
                <w:b/>
                <w:bCs/>
              </w:rPr>
              <w:t xml:space="preserve"> </w:t>
            </w:r>
            <w:r w:rsidRPr="3FF4DEFB">
              <w:rPr>
                <w:sz w:val="18"/>
                <w:szCs w:val="18"/>
              </w:rPr>
              <w:t xml:space="preserve"> </w:t>
            </w:r>
          </w:p>
          <w:p w14:paraId="570177C4" w14:textId="77777777" w:rsidR="00AB4EA3" w:rsidRPr="00AB4EA3" w:rsidRDefault="00AB4EA3" w:rsidP="00AB4EA3">
            <w:pPr>
              <w:spacing w:after="0" w:line="240" w:lineRule="auto"/>
              <w:ind w:left="0" w:right="0"/>
            </w:pPr>
            <w:r w:rsidRPr="00AB4EA3">
              <w:rPr>
                <w:sz w:val="18"/>
                <w:szCs w:val="18"/>
              </w:rPr>
              <w:t xml:space="preserve"> </w:t>
            </w:r>
          </w:p>
        </w:tc>
        <w:tc>
          <w:tcPr>
            <w:tcW w:w="93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AEB2687" w14:textId="6BF7177C" w:rsidR="00AB4EA3" w:rsidRPr="00AB4EA3" w:rsidRDefault="682A227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8</w:t>
            </w:r>
            <w:r w:rsidR="00AB4EA3" w:rsidRPr="0048F0EF">
              <w:rPr>
                <w:b/>
                <w:bCs/>
              </w:rPr>
              <w:t xml:space="preserve"> v</w:t>
            </w:r>
          </w:p>
          <w:p w14:paraId="5A3209D8" w14:textId="77777777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CB08699" w14:textId="77777777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3AF7881D" w14:textId="03283226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FB4E9F5" w14:textId="007530DB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4BFCA01" w14:textId="414BD780" w:rsidR="00AB4EA3" w:rsidRPr="00AB4EA3" w:rsidRDefault="62AE636B" w:rsidP="3FF4DEFB">
            <w:pPr>
              <w:spacing w:after="0" w:line="240" w:lineRule="auto"/>
              <w:ind w:left="0" w:right="0"/>
            </w:pPr>
            <w:r w:rsidRPr="3FF4DEFB">
              <w:rPr>
                <w:b/>
                <w:bCs/>
              </w:rPr>
              <w:t>24</w:t>
            </w:r>
            <w:r w:rsidR="00AB4EA3" w:rsidRPr="3FF4DEFB">
              <w:rPr>
                <w:b/>
                <w:bCs/>
              </w:rPr>
              <w:t xml:space="preserve"> v</w:t>
            </w:r>
          </w:p>
        </w:tc>
      </w:tr>
    </w:tbl>
    <w:p w14:paraId="12211D9F" w14:textId="77777777" w:rsidR="00AB4EA3" w:rsidRPr="00AB4EA3" w:rsidRDefault="00AB4EA3" w:rsidP="00AB4EA3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p w14:paraId="5EB7CDA8" w14:textId="4F04B992" w:rsidR="3FF4DEFB" w:rsidRDefault="3FF4DEFB" w:rsidP="3FF4DEFB">
      <w:pPr>
        <w:spacing w:after="0" w:line="216" w:lineRule="auto"/>
        <w:ind w:left="1304" w:right="0" w:firstLine="1304"/>
        <w:rPr>
          <w:b/>
          <w:bCs/>
          <w:sz w:val="44"/>
          <w:szCs w:val="44"/>
          <w:u w:val="single"/>
        </w:rPr>
      </w:pPr>
    </w:p>
    <w:p w14:paraId="19AE55B8" w14:textId="24B009E8" w:rsidR="00AB4EA3" w:rsidRPr="00C44D29" w:rsidRDefault="00AB4EA3" w:rsidP="001F6092">
      <w:pPr>
        <w:spacing w:after="0" w:line="216" w:lineRule="auto"/>
        <w:ind w:left="1304" w:right="0" w:firstLine="1304"/>
        <w:rPr>
          <w:rFonts w:asciiTheme="majorHAnsi" w:hAnsiTheme="majorHAnsi" w:cstheme="majorHAnsi"/>
          <w:b/>
          <w:bCs/>
          <w:sz w:val="32"/>
          <w:szCs w:val="32"/>
        </w:rPr>
      </w:pPr>
      <w:r w:rsidRPr="00C44D29">
        <w:rPr>
          <w:rFonts w:asciiTheme="majorHAnsi" w:hAnsiTheme="majorHAnsi" w:cstheme="majorHAnsi"/>
          <w:b/>
          <w:bCs/>
          <w:sz w:val="32"/>
          <w:szCs w:val="32"/>
        </w:rPr>
        <w:t>Genotyp 1b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AB4EA3" w:rsidRPr="00AB4EA3" w14:paraId="5BF0C9FC" w14:textId="77777777" w:rsidTr="00C44D29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01B2166" w14:textId="52378FDF" w:rsidR="00AB4EA3" w:rsidRPr="00981DFB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81DFB">
              <w:rPr>
                <w:b/>
                <w:bCs/>
              </w:rPr>
              <w:t>F0-F</w:t>
            </w:r>
            <w:r w:rsidR="2E6AC4CD" w:rsidRPr="00981DFB">
              <w:rPr>
                <w:b/>
                <w:bCs/>
              </w:rPr>
              <w:t>3</w:t>
            </w:r>
          </w:p>
          <w:p w14:paraId="52533EF6" w14:textId="6877E852" w:rsidR="0048F0EF" w:rsidRPr="00981DFB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A918AC4" w14:textId="68D9EA1D" w:rsidR="28042E69" w:rsidRPr="00981DFB" w:rsidRDefault="28042E69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81DFB">
              <w:rPr>
                <w:b/>
                <w:bCs/>
              </w:rPr>
              <w:t>F4</w:t>
            </w:r>
          </w:p>
          <w:p w14:paraId="6C00BD25" w14:textId="0780BB93" w:rsidR="0048F0EF" w:rsidRPr="00981DFB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6CCF952" w14:textId="3729D803" w:rsidR="0048F0EF" w:rsidRPr="00981DFB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2FA148E5" w14:textId="77777777" w:rsidR="00AB4EA3" w:rsidRPr="00AB4EA3" w:rsidRDefault="00AB4EA3" w:rsidP="00AB4EA3">
            <w:pPr>
              <w:spacing w:after="0" w:line="240" w:lineRule="auto"/>
              <w:ind w:left="0" w:right="0"/>
            </w:pPr>
            <w:proofErr w:type="spellStart"/>
            <w:r w:rsidRPr="00981DFB">
              <w:rPr>
                <w:b/>
              </w:rPr>
              <w:t>Dekompenserad</w:t>
            </w:r>
            <w:proofErr w:type="spellEnd"/>
            <w:r w:rsidRPr="00981DFB">
              <w:rPr>
                <w:b/>
              </w:rPr>
              <w:t xml:space="preserve"> levercirrhos</w:t>
            </w:r>
          </w:p>
        </w:tc>
        <w:tc>
          <w:tcPr>
            <w:tcW w:w="4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CD96EC9" w14:textId="0AB1D88A" w:rsidR="17F1A6FF" w:rsidRDefault="17F1A6FF" w:rsidP="0048F0EF">
            <w:pPr>
              <w:spacing w:after="0" w:line="240" w:lineRule="auto"/>
              <w:ind w:left="0" w:right="0"/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2AEEF07E" w14:textId="77777777" w:rsidR="00AB4EA3" w:rsidRPr="00AB4EA3" w:rsidRDefault="00AB4EA3" w:rsidP="00AB4EA3">
            <w:pPr>
              <w:spacing w:after="0" w:line="240" w:lineRule="auto"/>
              <w:ind w:left="0" w:right="0"/>
              <w:rPr>
                <w:b/>
              </w:rPr>
            </w:pPr>
          </w:p>
          <w:p w14:paraId="39C52069" w14:textId="2CAB67E7" w:rsidR="00AB4EA3" w:rsidRPr="00AB4EA3" w:rsidRDefault="78F23A0C" w:rsidP="0048F0EF">
            <w:pPr>
              <w:spacing w:after="0" w:line="240" w:lineRule="auto"/>
              <w:ind w:left="0" w:right="0"/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0C108100" w14:textId="4C8EA148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9780D25" w14:textId="20CCDECD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89F330D" w14:textId="5B784C01" w:rsidR="00AB4EA3" w:rsidRPr="00AB4EA3" w:rsidRDefault="58351E35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Epclusa</w:t>
            </w:r>
            <w:proofErr w:type="spellEnd"/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765834" w14:textId="0756A8A0" w:rsidR="00AB4EA3" w:rsidRPr="00AB4EA3" w:rsidRDefault="55D3F80B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8</w:t>
            </w:r>
            <w:r w:rsidR="00AB4EA3" w:rsidRPr="0048F0EF">
              <w:rPr>
                <w:b/>
                <w:bCs/>
              </w:rPr>
              <w:t xml:space="preserve"> v</w:t>
            </w:r>
          </w:p>
          <w:p w14:paraId="4D22C4F7" w14:textId="77777777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FEB3BD2" w14:textId="288C6907" w:rsidR="3F83899A" w:rsidRDefault="3F83899A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6BDC433C" w14:textId="280F681E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1B6B47D" w14:textId="404B46E6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9EB1E28" w14:textId="35C107DD" w:rsidR="00AB4EA3" w:rsidRPr="00AB4EA3" w:rsidRDefault="1C001AAE" w:rsidP="3FF4DEFB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3FF4DEFB">
              <w:rPr>
                <w:b/>
                <w:bCs/>
              </w:rPr>
              <w:t>24</w:t>
            </w:r>
            <w:r w:rsidR="00AB4EA3" w:rsidRPr="3FF4DEFB">
              <w:rPr>
                <w:b/>
                <w:bCs/>
              </w:rPr>
              <w:t xml:space="preserve"> v</w:t>
            </w:r>
          </w:p>
        </w:tc>
      </w:tr>
    </w:tbl>
    <w:p w14:paraId="01150121" w14:textId="5779AB2B" w:rsidR="00AB4EA3" w:rsidRPr="001F6092" w:rsidRDefault="00AB4EA3" w:rsidP="3FF4DEFB">
      <w:pPr>
        <w:spacing w:after="0" w:line="216" w:lineRule="auto"/>
        <w:ind w:left="0" w:right="0"/>
        <w:rPr>
          <w:rFonts w:asciiTheme="majorHAnsi" w:hAnsiTheme="majorHAnsi" w:cstheme="majorHAnsi"/>
          <w:b/>
          <w:bCs/>
          <w:sz w:val="36"/>
          <w:szCs w:val="36"/>
        </w:rPr>
      </w:pPr>
      <w:r>
        <w:br/>
      </w:r>
      <w:r>
        <w:br/>
      </w:r>
      <w:r>
        <w:tab/>
      </w:r>
      <w:r>
        <w:tab/>
      </w:r>
      <w:r w:rsidRPr="00C44D29">
        <w:rPr>
          <w:rFonts w:asciiTheme="majorHAnsi" w:hAnsiTheme="majorHAnsi" w:cstheme="majorHAnsi"/>
          <w:b/>
          <w:bCs/>
          <w:sz w:val="32"/>
          <w:szCs w:val="32"/>
        </w:rPr>
        <w:t>Genotyp 2 och 3</w:t>
      </w:r>
    </w:p>
    <w:p w14:paraId="1DD905EA" w14:textId="77777777" w:rsidR="00AB4EA3" w:rsidRPr="00AB4EA3" w:rsidRDefault="00AB4EA3" w:rsidP="00AB4EA3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AB4EA3" w:rsidRPr="00AB4EA3" w14:paraId="57E178F3" w14:textId="77777777" w:rsidTr="00C44D29"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29C49AF5" w14:textId="77777777" w:rsidR="00AB4EA3" w:rsidRPr="00320DC1" w:rsidRDefault="00AB4EA3" w:rsidP="00AB4EA3">
            <w:pPr>
              <w:spacing w:after="0" w:line="240" w:lineRule="auto"/>
              <w:ind w:left="0" w:right="0"/>
              <w:rPr>
                <w:b/>
              </w:rPr>
            </w:pPr>
            <w:r w:rsidRPr="00320DC1">
              <w:rPr>
                <w:b/>
                <w:bCs/>
              </w:rPr>
              <w:t>F0-F4</w:t>
            </w:r>
          </w:p>
          <w:p w14:paraId="0CF98B21" w14:textId="3F6B6C68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409A1312" w14:textId="6875DD53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2ADBE567" w14:textId="77777777" w:rsidR="00AB4EA3" w:rsidRPr="00AB4EA3" w:rsidRDefault="00AB4EA3" w:rsidP="00AB4EA3">
            <w:pPr>
              <w:spacing w:after="0" w:line="240" w:lineRule="auto"/>
              <w:ind w:left="0" w:right="0"/>
              <w:rPr>
                <w:b/>
                <w:u w:val="single"/>
              </w:rPr>
            </w:pPr>
            <w:proofErr w:type="spellStart"/>
            <w:r w:rsidRPr="00AB4EA3">
              <w:rPr>
                <w:b/>
                <w:u w:val="single"/>
              </w:rPr>
              <w:t>Dekompenserad</w:t>
            </w:r>
            <w:proofErr w:type="spellEnd"/>
            <w:r w:rsidRPr="00AB4EA3">
              <w:rPr>
                <w:b/>
                <w:u w:val="single"/>
              </w:rPr>
              <w:t xml:space="preserve"> levercirrhos</w:t>
            </w:r>
          </w:p>
        </w:tc>
        <w:tc>
          <w:tcPr>
            <w:tcW w:w="4075" w:type="dxa"/>
            <w:tcBorders>
              <w:top w:val="single" w:sz="4" w:space="0" w:color="auto"/>
            </w:tcBorders>
            <w:shd w:val="clear" w:color="auto" w:fill="auto"/>
          </w:tcPr>
          <w:p w14:paraId="50FC6414" w14:textId="77777777" w:rsidR="00AB4EA3" w:rsidRPr="00AB4EA3" w:rsidRDefault="00AB4EA3" w:rsidP="00AB4EA3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AB4EA3">
              <w:rPr>
                <w:b/>
              </w:rPr>
              <w:t>Epclusa</w:t>
            </w:r>
            <w:proofErr w:type="spellEnd"/>
          </w:p>
          <w:p w14:paraId="7D982DED" w14:textId="77777777" w:rsidR="00AB4EA3" w:rsidRPr="00AB4EA3" w:rsidRDefault="00AB4EA3" w:rsidP="00AB4EA3">
            <w:pPr>
              <w:spacing w:after="0" w:line="240" w:lineRule="auto"/>
              <w:ind w:left="0" w:right="0"/>
              <w:rPr>
                <w:b/>
              </w:rPr>
            </w:pPr>
          </w:p>
          <w:p w14:paraId="60431538" w14:textId="1E0E4D89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226D50F" w14:textId="13D191AF" w:rsidR="00AB4EA3" w:rsidRPr="00AB4EA3" w:rsidRDefault="00AB4EA3" w:rsidP="3FF4DEFB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3FF4DEFB">
              <w:rPr>
                <w:b/>
                <w:bCs/>
              </w:rPr>
              <w:t>Epclusa</w:t>
            </w:r>
            <w:proofErr w:type="spellEnd"/>
            <w:r w:rsidRPr="3FF4DEFB">
              <w:rPr>
                <w:b/>
                <w:bCs/>
              </w:rPr>
              <w:t xml:space="preserve"> </w:t>
            </w:r>
          </w:p>
        </w:tc>
        <w:tc>
          <w:tcPr>
            <w:tcW w:w="965" w:type="dxa"/>
            <w:tcBorders>
              <w:top w:val="single" w:sz="4" w:space="0" w:color="auto"/>
            </w:tcBorders>
            <w:shd w:val="clear" w:color="auto" w:fill="auto"/>
          </w:tcPr>
          <w:p w14:paraId="36C872F2" w14:textId="77777777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42EE873B" w14:textId="77777777" w:rsidR="00AB4EA3" w:rsidRPr="00AB4EA3" w:rsidRDefault="00AB4EA3" w:rsidP="00AB4EA3">
            <w:pPr>
              <w:spacing w:after="0" w:line="240" w:lineRule="auto"/>
              <w:ind w:left="0" w:right="0"/>
            </w:pPr>
          </w:p>
          <w:p w14:paraId="1F115F2A" w14:textId="7282669C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3C6A9B1" w14:textId="0EF7B452" w:rsidR="00AB4EA3" w:rsidRPr="00AB4EA3" w:rsidRDefault="03E022F5" w:rsidP="3FF4DEFB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3FF4DEFB">
              <w:rPr>
                <w:b/>
                <w:bCs/>
              </w:rPr>
              <w:t>24</w:t>
            </w:r>
            <w:r w:rsidR="00AB4EA3" w:rsidRPr="3FF4DEFB">
              <w:rPr>
                <w:b/>
                <w:bCs/>
              </w:rPr>
              <w:t xml:space="preserve"> v</w:t>
            </w:r>
          </w:p>
          <w:p w14:paraId="0768BB2E" w14:textId="77777777" w:rsidR="00AB4EA3" w:rsidRPr="00AB4EA3" w:rsidRDefault="00AB4EA3" w:rsidP="00AB4EA3">
            <w:pPr>
              <w:spacing w:after="0" w:line="240" w:lineRule="auto"/>
              <w:ind w:left="0" w:right="0"/>
            </w:pPr>
          </w:p>
        </w:tc>
      </w:tr>
    </w:tbl>
    <w:p w14:paraId="2C4ABD30" w14:textId="7EFBCE08" w:rsidR="0048F0EF" w:rsidRDefault="0048F0EF" w:rsidP="00C44D29">
      <w:pPr>
        <w:spacing w:after="0" w:line="216" w:lineRule="auto"/>
        <w:ind w:left="0" w:right="0"/>
        <w:rPr>
          <w:b/>
          <w:bCs/>
          <w:sz w:val="44"/>
          <w:szCs w:val="44"/>
          <w:u w:val="single"/>
        </w:rPr>
      </w:pPr>
    </w:p>
    <w:p w14:paraId="248BAE88" w14:textId="394726D8" w:rsidR="00AB4EA3" w:rsidRPr="00D66557" w:rsidRDefault="00AB4EA3" w:rsidP="3FF4DEFB">
      <w:pPr>
        <w:spacing w:after="0" w:line="216" w:lineRule="auto"/>
        <w:ind w:left="1304" w:right="0" w:firstLine="1304"/>
        <w:rPr>
          <w:rFonts w:asciiTheme="majorHAnsi" w:hAnsiTheme="majorHAnsi" w:cstheme="majorHAnsi"/>
          <w:b/>
          <w:bCs/>
          <w:sz w:val="32"/>
          <w:szCs w:val="32"/>
        </w:rPr>
      </w:pPr>
      <w:r w:rsidRPr="00D66557">
        <w:rPr>
          <w:rFonts w:asciiTheme="majorHAnsi" w:hAnsiTheme="majorHAnsi" w:cstheme="majorHAnsi"/>
          <w:b/>
          <w:bCs/>
          <w:sz w:val="32"/>
          <w:szCs w:val="32"/>
        </w:rPr>
        <w:t>Genotyp 4</w:t>
      </w:r>
    </w:p>
    <w:p w14:paraId="1DB3681B" w14:textId="77777777" w:rsidR="00AB4EA3" w:rsidRPr="00AB4EA3" w:rsidRDefault="00AB4EA3" w:rsidP="00AB4EA3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AB4EA3" w:rsidRPr="00AB4EA3" w14:paraId="79449881" w14:textId="77777777" w:rsidTr="00C44D29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AD9F57" w14:textId="7043997F" w:rsidR="00AB4EA3" w:rsidRPr="00617D3B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617D3B">
              <w:rPr>
                <w:b/>
                <w:bCs/>
              </w:rPr>
              <w:t>F0-F</w:t>
            </w:r>
            <w:r w:rsidR="35C2BBAF" w:rsidRPr="00617D3B">
              <w:rPr>
                <w:b/>
                <w:bCs/>
              </w:rPr>
              <w:t>3</w:t>
            </w:r>
          </w:p>
          <w:p w14:paraId="4639B671" w14:textId="64D8069F" w:rsidR="0048F0EF" w:rsidRPr="00617D3B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FB62018" w14:textId="57BA2976" w:rsidR="35C2BBAF" w:rsidRPr="00617D3B" w:rsidRDefault="35C2BBA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617D3B">
              <w:rPr>
                <w:b/>
                <w:bCs/>
              </w:rPr>
              <w:t>F4</w:t>
            </w:r>
          </w:p>
          <w:p w14:paraId="7AF4ADD2" w14:textId="77777777" w:rsidR="00AB4EA3" w:rsidRPr="00617D3B" w:rsidRDefault="00AB4EA3" w:rsidP="00AB4EA3">
            <w:pPr>
              <w:spacing w:after="0" w:line="240" w:lineRule="auto"/>
              <w:ind w:left="0" w:right="0"/>
            </w:pPr>
          </w:p>
          <w:p w14:paraId="7ABDBE08" w14:textId="270E5042" w:rsidR="0048F0EF" w:rsidRPr="00617D3B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51A1E73" w14:textId="77777777" w:rsidR="00AB4EA3" w:rsidRPr="00AB4EA3" w:rsidRDefault="00AB4EA3" w:rsidP="00AB4EA3">
            <w:pPr>
              <w:spacing w:after="0" w:line="240" w:lineRule="auto"/>
              <w:ind w:left="0" w:right="0"/>
              <w:rPr>
                <w:b/>
                <w:u w:val="single"/>
              </w:rPr>
            </w:pPr>
            <w:proofErr w:type="spellStart"/>
            <w:r w:rsidRPr="00617D3B">
              <w:rPr>
                <w:b/>
              </w:rPr>
              <w:t>Dekompenserad</w:t>
            </w:r>
            <w:proofErr w:type="spellEnd"/>
            <w:r w:rsidRPr="00617D3B">
              <w:rPr>
                <w:b/>
              </w:rPr>
              <w:t xml:space="preserve"> levercirrhos</w:t>
            </w:r>
          </w:p>
        </w:tc>
        <w:tc>
          <w:tcPr>
            <w:tcW w:w="4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0F0CEC" w14:textId="7E2E8BEB" w:rsidR="00AB4EA3" w:rsidRPr="00AB4EA3" w:rsidRDefault="66331A92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46449CAA" w14:textId="51C0CACF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E6B25D7" w14:textId="2438FFCC" w:rsidR="2D451AF9" w:rsidRDefault="2D451AF9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Epclusa</w:t>
            </w:r>
            <w:proofErr w:type="spellEnd"/>
          </w:p>
          <w:p w14:paraId="7ED5D8EA" w14:textId="7F79CF4D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8F4AF05" w14:textId="73D1E0CA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E21F486" w14:textId="77777777" w:rsidR="00AB4EA3" w:rsidRPr="00AB4EA3" w:rsidRDefault="00AB4EA3" w:rsidP="00AB4EA3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AB4EA3">
              <w:rPr>
                <w:b/>
              </w:rPr>
              <w:t>Epclusa</w:t>
            </w:r>
            <w:proofErr w:type="spellEnd"/>
          </w:p>
          <w:p w14:paraId="3FD8508E" w14:textId="77777777" w:rsidR="00AB4EA3" w:rsidRPr="00AB4EA3" w:rsidRDefault="00AB4EA3" w:rsidP="00AB4EA3">
            <w:pPr>
              <w:spacing w:after="0" w:line="240" w:lineRule="auto"/>
              <w:ind w:left="0" w:right="0"/>
            </w:pPr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C7AE6D3" w14:textId="28E22A0A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61F5D915" w14:textId="77777777" w:rsidR="00AB4EA3" w:rsidRPr="00AB4EA3" w:rsidRDefault="00AB4EA3" w:rsidP="00AB4EA3">
            <w:pPr>
              <w:spacing w:after="0" w:line="240" w:lineRule="auto"/>
              <w:ind w:left="0" w:right="0"/>
            </w:pPr>
          </w:p>
          <w:p w14:paraId="6D3B3F4B" w14:textId="21CCEDFF" w:rsidR="00AB4EA3" w:rsidRPr="00AB4EA3" w:rsidRDefault="249890AD" w:rsidP="00AB4EA3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12 v</w:t>
            </w:r>
          </w:p>
          <w:p w14:paraId="01F76125" w14:textId="5CD5FBBC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F673BA7" w14:textId="285A3439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0E29EBB8" w14:textId="13322AED" w:rsidR="00AB4EA3" w:rsidRPr="00AB4EA3" w:rsidRDefault="7A97AD53" w:rsidP="0048F0EF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24</w:t>
            </w:r>
            <w:r w:rsidR="00AB4EA3" w:rsidRPr="0048F0EF">
              <w:rPr>
                <w:b/>
                <w:bCs/>
              </w:rPr>
              <w:t xml:space="preserve"> v</w:t>
            </w:r>
          </w:p>
        </w:tc>
      </w:tr>
    </w:tbl>
    <w:p w14:paraId="03ED2908" w14:textId="77777777" w:rsidR="00AB4EA3" w:rsidRPr="00AB4EA3" w:rsidRDefault="00AB4EA3" w:rsidP="00AB4EA3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p w14:paraId="43F9D270" w14:textId="77777777" w:rsidR="00AB4EA3" w:rsidRPr="00AB4EA3" w:rsidRDefault="00AB4EA3" w:rsidP="00AB4EA3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p w14:paraId="55384A36" w14:textId="150FF299" w:rsidR="00AB4EA3" w:rsidRPr="00412858" w:rsidRDefault="00AB4EA3" w:rsidP="3FF4DEFB">
      <w:pPr>
        <w:spacing w:after="0" w:line="216" w:lineRule="auto"/>
        <w:ind w:left="1304" w:right="0" w:firstLine="1304"/>
        <w:rPr>
          <w:rFonts w:asciiTheme="majorHAnsi" w:hAnsiTheme="majorHAnsi" w:cstheme="majorHAnsi"/>
          <w:b/>
          <w:bCs/>
          <w:sz w:val="32"/>
          <w:szCs w:val="32"/>
        </w:rPr>
      </w:pPr>
      <w:r w:rsidRPr="00412858">
        <w:rPr>
          <w:rFonts w:asciiTheme="majorHAnsi" w:hAnsiTheme="majorHAnsi" w:cstheme="majorHAnsi"/>
          <w:b/>
          <w:bCs/>
          <w:sz w:val="32"/>
          <w:szCs w:val="32"/>
        </w:rPr>
        <w:t>Genotyp 5 och 6</w:t>
      </w:r>
    </w:p>
    <w:p w14:paraId="6B83CC30" w14:textId="77777777" w:rsidR="00AB4EA3" w:rsidRPr="00AB4EA3" w:rsidRDefault="00AB4EA3" w:rsidP="00AB4EA3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AB4EA3" w:rsidRPr="00AB4EA3" w14:paraId="555FF0E3" w14:textId="77777777" w:rsidTr="0002321F"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3A3D2DB9" w14:textId="7DC43A58" w:rsidR="00AB4EA3" w:rsidRPr="00320DC1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320DC1">
              <w:rPr>
                <w:b/>
                <w:bCs/>
              </w:rPr>
              <w:t>F0-F</w:t>
            </w:r>
            <w:r w:rsidR="50747945" w:rsidRPr="00320DC1">
              <w:rPr>
                <w:b/>
                <w:bCs/>
              </w:rPr>
              <w:t>4</w:t>
            </w:r>
          </w:p>
          <w:p w14:paraId="313C6BBF" w14:textId="2046FD56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59A8843E" w14:textId="09D474F9" w:rsidR="0048F0EF" w:rsidRDefault="0048F0EF" w:rsidP="0048F0EF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38C39AAD" w14:textId="77777777" w:rsidR="00AB4EA3" w:rsidRPr="00AB4EA3" w:rsidRDefault="00AB4EA3" w:rsidP="00AB4EA3">
            <w:pPr>
              <w:spacing w:after="0" w:line="240" w:lineRule="auto"/>
              <w:ind w:left="0" w:right="0"/>
              <w:rPr>
                <w:b/>
                <w:u w:val="single"/>
              </w:rPr>
            </w:pPr>
            <w:proofErr w:type="spellStart"/>
            <w:r w:rsidRPr="00AB4EA3">
              <w:rPr>
                <w:b/>
                <w:u w:val="single"/>
              </w:rPr>
              <w:t>Dekompenserad</w:t>
            </w:r>
            <w:proofErr w:type="spellEnd"/>
            <w:r w:rsidRPr="00AB4EA3">
              <w:rPr>
                <w:b/>
                <w:u w:val="single"/>
              </w:rPr>
              <w:t xml:space="preserve"> levercirrhos</w:t>
            </w:r>
          </w:p>
        </w:tc>
        <w:tc>
          <w:tcPr>
            <w:tcW w:w="4075" w:type="dxa"/>
            <w:tcBorders>
              <w:top w:val="single" w:sz="4" w:space="0" w:color="auto"/>
            </w:tcBorders>
            <w:shd w:val="clear" w:color="auto" w:fill="auto"/>
          </w:tcPr>
          <w:p w14:paraId="73F1BF9B" w14:textId="497DE686" w:rsidR="4AAC0C11" w:rsidRDefault="4AAC0C11" w:rsidP="0048F0EF">
            <w:pPr>
              <w:spacing w:after="0" w:line="240" w:lineRule="auto"/>
              <w:ind w:left="0" w:right="0"/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29EAED94" w14:textId="75B38438" w:rsidR="00AB4EA3" w:rsidRPr="00AB4EA3" w:rsidRDefault="00AB4EA3" w:rsidP="3FF4DEFB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F38148C" w14:textId="3B39477E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4D45B4D" w14:textId="3672EE3C" w:rsidR="00AB4EA3" w:rsidRPr="00AB4EA3" w:rsidRDefault="101C58D6" w:rsidP="3FF4DEFB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Epclusa</w:t>
            </w:r>
            <w:proofErr w:type="spellEnd"/>
          </w:p>
        </w:tc>
        <w:tc>
          <w:tcPr>
            <w:tcW w:w="965" w:type="dxa"/>
            <w:tcBorders>
              <w:top w:val="single" w:sz="4" w:space="0" w:color="auto"/>
            </w:tcBorders>
            <w:shd w:val="clear" w:color="auto" w:fill="auto"/>
          </w:tcPr>
          <w:p w14:paraId="71BF8218" w14:textId="77777777" w:rsidR="00AB4EA3" w:rsidRPr="00AB4EA3" w:rsidRDefault="00AB4EA3" w:rsidP="00AB4EA3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12 v</w:t>
            </w:r>
          </w:p>
          <w:p w14:paraId="5AEECCDA" w14:textId="77777777" w:rsidR="00AB4EA3" w:rsidRPr="00AB4EA3" w:rsidRDefault="00AB4EA3" w:rsidP="00AB4EA3">
            <w:pPr>
              <w:spacing w:after="0" w:line="240" w:lineRule="auto"/>
              <w:ind w:left="0" w:right="0"/>
            </w:pPr>
          </w:p>
          <w:p w14:paraId="1E96330F" w14:textId="277802AA" w:rsidR="00AB4EA3" w:rsidRPr="00AB4EA3" w:rsidRDefault="00AB4EA3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B8B2D90" w14:textId="16AC8540" w:rsidR="00AB4EA3" w:rsidRPr="00AB4EA3" w:rsidRDefault="3D39B4A4" w:rsidP="0048F0EF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24</w:t>
            </w:r>
            <w:r w:rsidR="00AB4EA3" w:rsidRPr="0048F0EF">
              <w:rPr>
                <w:b/>
                <w:bCs/>
              </w:rPr>
              <w:t xml:space="preserve"> v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B4EA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2B1444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785BFB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0A90AD"/>
    <w:multiLevelType w:val="hybridMultilevel"/>
    <w:tmpl w:val="98CAEE1E"/>
    <w:lvl w:ilvl="0" w:tplc="81A87E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A014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288D0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EE9D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2463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72BB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AA43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481F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B6CFC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99433E"/>
    <w:multiLevelType w:val="hybridMultilevel"/>
    <w:tmpl w:val="E5FEC998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3416673">
    <w:abstractNumId w:val="3"/>
  </w:num>
  <w:num w:numId="2" w16cid:durableId="635256591">
    <w:abstractNumId w:val="19"/>
  </w:num>
  <w:num w:numId="3" w16cid:durableId="2044556740">
    <w:abstractNumId w:val="16"/>
  </w:num>
  <w:num w:numId="4" w16cid:durableId="1004942818">
    <w:abstractNumId w:val="0"/>
  </w:num>
  <w:num w:numId="5" w16cid:durableId="390077344">
    <w:abstractNumId w:val="7"/>
  </w:num>
  <w:num w:numId="6" w16cid:durableId="1236167997">
    <w:abstractNumId w:val="17"/>
  </w:num>
  <w:num w:numId="7" w16cid:durableId="1422605220">
    <w:abstractNumId w:val="2"/>
  </w:num>
  <w:num w:numId="8" w16cid:durableId="1094321550">
    <w:abstractNumId w:val="13"/>
  </w:num>
  <w:num w:numId="9" w16cid:durableId="2055620131">
    <w:abstractNumId w:val="10"/>
  </w:num>
  <w:num w:numId="10" w16cid:durableId="645404168">
    <w:abstractNumId w:val="1"/>
  </w:num>
  <w:num w:numId="11" w16cid:durableId="629092892">
    <w:abstractNumId w:val="1"/>
  </w:num>
  <w:num w:numId="12" w16cid:durableId="32123246">
    <w:abstractNumId w:val="4"/>
  </w:num>
  <w:num w:numId="13" w16cid:durableId="259267181">
    <w:abstractNumId w:val="5"/>
  </w:num>
  <w:num w:numId="14" w16cid:durableId="368260195">
    <w:abstractNumId w:val="15"/>
  </w:num>
  <w:num w:numId="15" w16cid:durableId="299698942">
    <w:abstractNumId w:val="11"/>
  </w:num>
  <w:num w:numId="16" w16cid:durableId="1170221523">
    <w:abstractNumId w:val="8"/>
  </w:num>
  <w:num w:numId="17" w16cid:durableId="1092627641">
    <w:abstractNumId w:val="14"/>
  </w:num>
  <w:num w:numId="18" w16cid:durableId="1447771639">
    <w:abstractNumId w:val="6"/>
  </w:num>
  <w:num w:numId="19" w16cid:durableId="1854951555">
    <w:abstractNumId w:val="12"/>
  </w:num>
  <w:num w:numId="20" w16cid:durableId="582909445">
    <w:abstractNumId w:val="18"/>
  </w:num>
  <w:num w:numId="21" w16cid:durableId="175500413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1F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6092"/>
    <w:rsid w:val="00211487"/>
    <w:rsid w:val="00211D91"/>
    <w:rsid w:val="00217DEC"/>
    <w:rsid w:val="0023205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DC1"/>
    <w:rsid w:val="00320F86"/>
    <w:rsid w:val="00324171"/>
    <w:rsid w:val="00326C24"/>
    <w:rsid w:val="00334276"/>
    <w:rsid w:val="00337F99"/>
    <w:rsid w:val="0034307B"/>
    <w:rsid w:val="00345EB1"/>
    <w:rsid w:val="00350CC4"/>
    <w:rsid w:val="00357886"/>
    <w:rsid w:val="00360E0D"/>
    <w:rsid w:val="0036357D"/>
    <w:rsid w:val="00363B23"/>
    <w:rsid w:val="0036594C"/>
    <w:rsid w:val="00367D19"/>
    <w:rsid w:val="00371BED"/>
    <w:rsid w:val="00384019"/>
    <w:rsid w:val="003854F1"/>
    <w:rsid w:val="0038A778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858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EF5"/>
    <w:rsid w:val="00480DC7"/>
    <w:rsid w:val="004876F6"/>
    <w:rsid w:val="0048F0EF"/>
    <w:rsid w:val="00492025"/>
    <w:rsid w:val="0049236A"/>
    <w:rsid w:val="00492718"/>
    <w:rsid w:val="004A355D"/>
    <w:rsid w:val="004A4970"/>
    <w:rsid w:val="004B2183"/>
    <w:rsid w:val="004B2A01"/>
    <w:rsid w:val="004C2559"/>
    <w:rsid w:val="004D7BA3"/>
    <w:rsid w:val="004F2903"/>
    <w:rsid w:val="004F4518"/>
    <w:rsid w:val="004F4C62"/>
    <w:rsid w:val="00501433"/>
    <w:rsid w:val="00501E2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633"/>
    <w:rsid w:val="0060596B"/>
    <w:rsid w:val="00606D97"/>
    <w:rsid w:val="00614E64"/>
    <w:rsid w:val="00617710"/>
    <w:rsid w:val="00617D3B"/>
    <w:rsid w:val="00617EE6"/>
    <w:rsid w:val="0062184C"/>
    <w:rsid w:val="00623724"/>
    <w:rsid w:val="00624551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86D"/>
    <w:rsid w:val="00892F28"/>
    <w:rsid w:val="008951F5"/>
    <w:rsid w:val="008A0C5F"/>
    <w:rsid w:val="008A3DEA"/>
    <w:rsid w:val="008A4EB9"/>
    <w:rsid w:val="008A74C0"/>
    <w:rsid w:val="008B063E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1DFB"/>
    <w:rsid w:val="009B1F6B"/>
    <w:rsid w:val="009B4640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EA3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4D2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55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1A3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7754D3"/>
    <w:rsid w:val="01EA35C8"/>
    <w:rsid w:val="024801E3"/>
    <w:rsid w:val="02DEA6C1"/>
    <w:rsid w:val="032BE832"/>
    <w:rsid w:val="0370483A"/>
    <w:rsid w:val="038A767A"/>
    <w:rsid w:val="03E022F5"/>
    <w:rsid w:val="03EBF5BD"/>
    <w:rsid w:val="03FE0575"/>
    <w:rsid w:val="064AC5F6"/>
    <w:rsid w:val="06A7E8FC"/>
    <w:rsid w:val="075118C7"/>
    <w:rsid w:val="0916666D"/>
    <w:rsid w:val="0A074E64"/>
    <w:rsid w:val="0ABCB261"/>
    <w:rsid w:val="0C46114B"/>
    <w:rsid w:val="0CFE0223"/>
    <w:rsid w:val="0EB1FDEE"/>
    <w:rsid w:val="101C58D6"/>
    <w:rsid w:val="105F14B9"/>
    <w:rsid w:val="106DE4C8"/>
    <w:rsid w:val="11735B14"/>
    <w:rsid w:val="13856F11"/>
    <w:rsid w:val="1396B57B"/>
    <w:rsid w:val="14F5DC7A"/>
    <w:rsid w:val="1562DD4C"/>
    <w:rsid w:val="165D0876"/>
    <w:rsid w:val="172FB699"/>
    <w:rsid w:val="17F1A6FF"/>
    <w:rsid w:val="19133E13"/>
    <w:rsid w:val="1A7B129E"/>
    <w:rsid w:val="1C001AAE"/>
    <w:rsid w:val="1C7C61F6"/>
    <w:rsid w:val="1D72DF35"/>
    <w:rsid w:val="1D764767"/>
    <w:rsid w:val="20DD8881"/>
    <w:rsid w:val="21516357"/>
    <w:rsid w:val="21FD2ADD"/>
    <w:rsid w:val="23FCE361"/>
    <w:rsid w:val="249890AD"/>
    <w:rsid w:val="24C15F96"/>
    <w:rsid w:val="254DF8CC"/>
    <w:rsid w:val="260A1BDF"/>
    <w:rsid w:val="2623443C"/>
    <w:rsid w:val="268FAB36"/>
    <w:rsid w:val="275995A6"/>
    <w:rsid w:val="277D7EA0"/>
    <w:rsid w:val="28042E69"/>
    <w:rsid w:val="2ACD802F"/>
    <w:rsid w:val="2BAE9246"/>
    <w:rsid w:val="2C720F78"/>
    <w:rsid w:val="2D2ACF85"/>
    <w:rsid w:val="2D451AF9"/>
    <w:rsid w:val="2DC8D72A"/>
    <w:rsid w:val="2DEDC9DC"/>
    <w:rsid w:val="2DEF438A"/>
    <w:rsid w:val="2E1E0CAA"/>
    <w:rsid w:val="2E2E5621"/>
    <w:rsid w:val="2E6AC4CD"/>
    <w:rsid w:val="2E966E6D"/>
    <w:rsid w:val="2FCA2682"/>
    <w:rsid w:val="30E74F8F"/>
    <w:rsid w:val="3165F6E3"/>
    <w:rsid w:val="32D85570"/>
    <w:rsid w:val="32F080DA"/>
    <w:rsid w:val="33E540C0"/>
    <w:rsid w:val="33F4A08D"/>
    <w:rsid w:val="35C2BBAF"/>
    <w:rsid w:val="35D3E90F"/>
    <w:rsid w:val="38AFD2FD"/>
    <w:rsid w:val="38F16C48"/>
    <w:rsid w:val="38FD236E"/>
    <w:rsid w:val="39C0CB7A"/>
    <w:rsid w:val="3A3B59E7"/>
    <w:rsid w:val="3B203D79"/>
    <w:rsid w:val="3D39B4A4"/>
    <w:rsid w:val="3DC4DD6B"/>
    <w:rsid w:val="3DC5D297"/>
    <w:rsid w:val="3DCDC01D"/>
    <w:rsid w:val="3EDD7E84"/>
    <w:rsid w:val="3F83899A"/>
    <w:rsid w:val="3FF4DEFB"/>
    <w:rsid w:val="4044CB91"/>
    <w:rsid w:val="404BD44D"/>
    <w:rsid w:val="42466BCC"/>
    <w:rsid w:val="45858D2B"/>
    <w:rsid w:val="45B1B8B4"/>
    <w:rsid w:val="45CFEF50"/>
    <w:rsid w:val="46272FD3"/>
    <w:rsid w:val="46AB7F12"/>
    <w:rsid w:val="476BBFB1"/>
    <w:rsid w:val="47F345EA"/>
    <w:rsid w:val="4964AB51"/>
    <w:rsid w:val="497DD3AE"/>
    <w:rsid w:val="4AAC0C11"/>
    <w:rsid w:val="4B007BB2"/>
    <w:rsid w:val="4B8357DE"/>
    <w:rsid w:val="4C05850F"/>
    <w:rsid w:val="4EB59BCB"/>
    <w:rsid w:val="4F3D25D1"/>
    <w:rsid w:val="50747945"/>
    <w:rsid w:val="50BE686F"/>
    <w:rsid w:val="51518CE0"/>
    <w:rsid w:val="516FBD36"/>
    <w:rsid w:val="5240A5D4"/>
    <w:rsid w:val="53945290"/>
    <w:rsid w:val="53FC2C4B"/>
    <w:rsid w:val="54C2FE81"/>
    <w:rsid w:val="5525D27B"/>
    <w:rsid w:val="55D3F80B"/>
    <w:rsid w:val="57DC95B3"/>
    <w:rsid w:val="57ED56BF"/>
    <w:rsid w:val="58351E35"/>
    <w:rsid w:val="586560C3"/>
    <w:rsid w:val="59DF5BF8"/>
    <w:rsid w:val="5A013124"/>
    <w:rsid w:val="5A075842"/>
    <w:rsid w:val="5A91AAC7"/>
    <w:rsid w:val="5BF23705"/>
    <w:rsid w:val="5C2D7B28"/>
    <w:rsid w:val="5D8E0766"/>
    <w:rsid w:val="5DC94B89"/>
    <w:rsid w:val="5E93C166"/>
    <w:rsid w:val="5EB7B0AC"/>
    <w:rsid w:val="6053810D"/>
    <w:rsid w:val="61F941CA"/>
    <w:rsid w:val="6210AAB2"/>
    <w:rsid w:val="62AE636B"/>
    <w:rsid w:val="63E24187"/>
    <w:rsid w:val="647B2B65"/>
    <w:rsid w:val="6599194B"/>
    <w:rsid w:val="66331A92"/>
    <w:rsid w:val="67CA946D"/>
    <w:rsid w:val="682A2273"/>
    <w:rsid w:val="687A8F61"/>
    <w:rsid w:val="68D0BA0D"/>
    <w:rsid w:val="6A165FC2"/>
    <w:rsid w:val="6AB24E32"/>
    <w:rsid w:val="6B2CF8ED"/>
    <w:rsid w:val="6C92AF0D"/>
    <w:rsid w:val="6D0FA9FE"/>
    <w:rsid w:val="6E299046"/>
    <w:rsid w:val="70687CDA"/>
    <w:rsid w:val="706C78E9"/>
    <w:rsid w:val="7085A146"/>
    <w:rsid w:val="72768CFD"/>
    <w:rsid w:val="74FE50C1"/>
    <w:rsid w:val="769A2122"/>
    <w:rsid w:val="77D5E857"/>
    <w:rsid w:val="78F23A0C"/>
    <w:rsid w:val="79D1C1E4"/>
    <w:rsid w:val="7A5E3BD3"/>
    <w:rsid w:val="7A97AD53"/>
    <w:rsid w:val="7B08134E"/>
    <w:rsid w:val="7C256F2C"/>
    <w:rsid w:val="7C90E270"/>
    <w:rsid w:val="7CA3E3AF"/>
    <w:rsid w:val="7CF9192F"/>
    <w:rsid w:val="7D0962A6"/>
    <w:rsid w:val="7D114499"/>
    <w:rsid w:val="7D1B34F5"/>
    <w:rsid w:val="7D53DEA3"/>
    <w:rsid w:val="7E3FB410"/>
    <w:rsid w:val="7F841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2</Pages>
  <Words>208</Words>
  <Characters>1268</Characters>
  <Application>Microsoft Office Word</Application>
  <DocSecurity>0</DocSecurity>
  <Lines>10</Lines>
  <Paragraphs>2</Paragraphs>
  <ScaleCrop>false</ScaleCrop>
  <Manager/>
  <Company/>
  <LinksUpToDate>false</LinksUpToDate>
  <CharactersWithSpaces>1474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 behandling, en lathund</dc:title>
  <dc:subject/>
  <dc:creator>patrik.jens.johansson@vgregion.se</dc:creator>
  <keywords/>
  <lastModifiedBy>Jonatan Robertsson</lastModifiedBy>
  <revision>26</revision>
  <lastPrinted>2016-03-31T10:56:00.0000000Z</lastPrinted>
  <dcterms:created xsi:type="dcterms:W3CDTF">2022-05-04T08:26:00.0000000Z</dcterms:created>
  <dcterms:modified xsi:type="dcterms:W3CDTF">2024-02-05T09:29:00.0000000Z</dcterms:modified>
</coreProperties>
</file>