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5E700A" w:rsidP="00F35B05" w:rsidRDefault="005E700A" w14:paraId="66DBB59A" w14:textId="77777777">
      <w:pPr>
        <w:pStyle w:val="Rubrik2"/>
        <w:sectPr w:rsidR="005E700A" w:rsidSect="005E700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68427C" w:rsidR="005E700A" w:rsidP="0068427C" w:rsidRDefault="0068427C" w14:paraId="5DC2171D" w14:textId="078A2204">
      <w:pPr>
        <w:pStyle w:val="Rubrik1"/>
        <w:rPr>
          <w:szCs w:val="20"/>
        </w:rPr>
      </w:pPr>
      <w:r w:rsidRPr="005E700A">
        <w:rPr>
          <w:noProof/>
        </w:rPr>
        <w:t>Hepatit B, kronisk, Interferonbehandling</w:t>
      </w:r>
      <w:r w:rsidRPr="005E700A" w:rsidR="005E700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96A2A" wp14:editId="2FDCE6E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5E700A" w:rsidP="005E700A" w:rsidRDefault="005E700A" w14:paraId="70FAC285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23042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73E3A1A2">
              <v:shapetype id="_x0000_t202" coordsize="21600,21600" o:spt="202" path="m,l,21600r21600,l21600,xe" w14:anchorId="53C96A2A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5E700A" w:rsidP="005E700A" w:rsidRDefault="005E700A" w14:paraId="0F85D313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23042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name="_1314629194" w:id="1"/>
      <w:bookmarkStart w:name="Rubrik" w:id="2"/>
      <w:bookmarkEnd w:id="1"/>
      <w:bookmarkEnd w:id="2"/>
    </w:p>
    <w:p w:rsidRPr="005E700A" w:rsidR="005E700A" w:rsidP="0068427C" w:rsidRDefault="005E700A" w14:paraId="79FDAB58" w14:textId="77777777">
      <w:pPr>
        <w:pStyle w:val="Rubrik2"/>
      </w:pPr>
      <w:bookmarkStart w:name="_Toc501440349" w:id="3"/>
      <w:r w:rsidRPr="20D6B132">
        <w:t>Revidering i denna version</w:t>
      </w:r>
      <w:bookmarkEnd w:id="3"/>
    </w:p>
    <w:p w:rsidRPr="0068427C" w:rsidR="005E700A" w:rsidP="2C05C3C8" w:rsidRDefault="1F0CADF3" w14:paraId="278471B2" w14:textId="17F8820A">
      <w:pPr>
        <w:pStyle w:val="Liststycke"/>
      </w:pPr>
      <w:r>
        <w:t>Behandlingstid</w:t>
      </w:r>
      <w:r w:rsidR="00CD66F0">
        <w:t>.</w:t>
      </w:r>
    </w:p>
    <w:p w:rsidR="1F0CADF3" w:rsidP="2C05C3C8" w:rsidRDefault="1F0CADF3" w14:paraId="5B424BF8" w14:textId="33A181DD">
      <w:pPr>
        <w:pStyle w:val="Liststycke"/>
      </w:pPr>
      <w:r>
        <w:t>Provtagning före behandlingsstart</w:t>
      </w:r>
      <w:r w:rsidR="00CD66F0">
        <w:t>.</w:t>
      </w:r>
    </w:p>
    <w:p w:rsidR="1F0CADF3" w:rsidP="2C05C3C8" w:rsidRDefault="1F0CADF3" w14:paraId="2BD684F7" w14:textId="55FFD905">
      <w:pPr>
        <w:pStyle w:val="Liststycke"/>
      </w:pPr>
      <w:r>
        <w:t>Provtagning efter behandlingsslut</w:t>
      </w:r>
      <w:r w:rsidR="00CD66F0">
        <w:t>.</w:t>
      </w:r>
    </w:p>
    <w:p w:rsidRPr="005E700A" w:rsidR="005E700A" w:rsidP="2C05C3C8" w:rsidRDefault="08F4FC3C" w14:paraId="1F0A863E" w14:textId="24655409">
      <w:pPr>
        <w:pStyle w:val="Rubrik2"/>
        <w:rPr>
          <w:sz w:val="28"/>
          <w:szCs w:val="28"/>
        </w:rPr>
      </w:pPr>
      <w:r>
        <w:t>Provtagning u</w:t>
      </w:r>
      <w:r w:rsidR="005E700A">
        <w:t>nder Interferonbehandling</w:t>
      </w:r>
      <w:r w:rsidR="005E700A">
        <w:br/>
      </w:r>
      <w:r w:rsidR="005E700A">
        <w:t>(</w:t>
      </w:r>
      <w:proofErr w:type="spellStart"/>
      <w:r w:rsidR="005E700A">
        <w:t>Pegasys</w:t>
      </w:r>
      <w:proofErr w:type="spellEnd"/>
      <w:r w:rsidR="005E700A">
        <w:t xml:space="preserve"> 180µg/v</w:t>
      </w:r>
      <w:r w:rsidR="000A64F9">
        <w:t>ecka</w:t>
      </w:r>
      <w:r w:rsidR="005E700A">
        <w:t>)</w:t>
      </w:r>
      <w:r w:rsidR="5C2C0FD0">
        <w:t xml:space="preserve">, </w:t>
      </w:r>
      <w:r w:rsidRPr="2C05C3C8" w:rsidR="5C2C0FD0">
        <w:rPr>
          <w:sz w:val="28"/>
          <w:szCs w:val="28"/>
        </w:rPr>
        <w:t>behandlingstid 48 veckor</w:t>
      </w:r>
    </w:p>
    <w:p w:rsidRPr="005E700A" w:rsidR="005E700A" w:rsidP="2C05C3C8" w:rsidRDefault="005E700A" w14:paraId="1B1DEB9D" w14:textId="52C75011">
      <w:r>
        <w:t xml:space="preserve">Se även </w:t>
      </w:r>
      <w:hyperlink r:id="rId17">
        <w:r w:rsidRPr="2C05C3C8">
          <w:rPr>
            <w:rStyle w:val="Hyperlnk"/>
          </w:rPr>
          <w:t>behandlingsschema</w:t>
        </w:r>
      </w:hyperlink>
      <w:r>
        <w:t xml:space="preserve"> (</w:t>
      </w:r>
      <w:r w:rsidR="001B27DF">
        <w:t xml:space="preserve">på infektionsmottagningens </w:t>
      </w:r>
      <w:proofErr w:type="spellStart"/>
      <w:r w:rsidR="001B27DF">
        <w:t>Sharepointyta</w:t>
      </w:r>
      <w:proofErr w:type="spellEnd"/>
      <w:r w:rsidR="001B27DF">
        <w:t>).</w:t>
      </w:r>
      <w:r>
        <w:t xml:space="preserve">      </w:t>
      </w:r>
    </w:p>
    <w:p w:rsidR="00FF41FC" w:rsidP="00AE1371" w:rsidRDefault="04588D69" w14:paraId="239EAEA3" w14:textId="77777777">
      <w:pPr>
        <w:pStyle w:val="MellanrubrikVGR"/>
        <w:spacing w:after="0"/>
      </w:pPr>
      <w:r w:rsidRPr="2C05C3C8">
        <w:t>Inför behandling</w:t>
      </w:r>
    </w:p>
    <w:p w:rsidR="001F1A70" w:rsidP="00AE1371" w:rsidRDefault="76246A39" w14:paraId="392FE4AB" w14:textId="5DB1739C">
      <w:pPr>
        <w:pStyle w:val="Liststycke"/>
        <w:numPr>
          <w:ilvl w:val="0"/>
          <w:numId w:val="33"/>
        </w:numPr>
        <w:spacing w:after="0"/>
        <w:ind w:left="1560"/>
      </w:pPr>
      <w:r>
        <w:t>Se PM “Hepatit B kronisk NUC</w:t>
      </w:r>
      <w:r w:rsidR="00072E49">
        <w:t>-</w:t>
      </w:r>
      <w:r>
        <w:t>behandling</w:t>
      </w:r>
      <w:r w:rsidR="3A57476B">
        <w:t xml:space="preserve">, </w:t>
      </w:r>
      <w:r w:rsidR="00072E49">
        <w:br/>
      </w:r>
      <w:r w:rsidR="3A57476B">
        <w:t>inför NUC</w:t>
      </w:r>
      <w:r w:rsidR="00072E49">
        <w:t>-</w:t>
      </w:r>
      <w:r w:rsidR="3A57476B">
        <w:t>behandling</w:t>
      </w:r>
      <w:r>
        <w:t>”</w:t>
      </w:r>
      <w:r w:rsidR="00072E49">
        <w:t>.</w:t>
      </w:r>
    </w:p>
    <w:p w:rsidR="00FF41FC" w:rsidP="00AE1371" w:rsidRDefault="79486AA3" w14:paraId="1DD2E3C7" w14:textId="3EE7CD08">
      <w:pPr>
        <w:pStyle w:val="Liststycke"/>
        <w:numPr>
          <w:ilvl w:val="0"/>
          <w:numId w:val="33"/>
        </w:numPr>
        <w:spacing w:after="0"/>
        <w:ind w:left="1560"/>
      </w:pPr>
      <w:r>
        <w:t>TSH</w:t>
      </w:r>
      <w:r w:rsidR="00072E49">
        <w:t xml:space="preserve"> och </w:t>
      </w:r>
      <w:r>
        <w:t>T4</w:t>
      </w:r>
      <w:r w:rsidR="00072E49">
        <w:t>.</w:t>
      </w:r>
    </w:p>
    <w:p w:rsidRPr="005E700A" w:rsidR="005E700A" w:rsidP="00AE1371" w:rsidRDefault="79486AA3" w14:paraId="0C2E713C" w14:textId="30C2DEBD">
      <w:pPr>
        <w:pStyle w:val="Liststycke"/>
        <w:numPr>
          <w:ilvl w:val="0"/>
          <w:numId w:val="33"/>
        </w:numPr>
        <w:spacing w:after="0"/>
        <w:ind w:left="1560"/>
      </w:pPr>
      <w:r>
        <w:t>MADRS-S</w:t>
      </w:r>
      <w:r w:rsidR="00072E49">
        <w:t>.</w:t>
      </w:r>
      <w:r w:rsidR="005E700A">
        <w:t xml:space="preserve"> </w:t>
      </w:r>
    </w:p>
    <w:p w:rsidRPr="00882D2D" w:rsidR="005E700A" w:rsidP="001B32DD" w:rsidRDefault="005E700A" w14:paraId="6CBAB9B3" w14:textId="68A7C67F">
      <w:pPr>
        <w:pStyle w:val="MellanrubrikVGR"/>
        <w:tabs>
          <w:tab w:val="left" w:pos="1276"/>
        </w:tabs>
        <w:spacing w:after="0"/>
      </w:pPr>
      <w:r w:rsidRPr="005E700A">
        <w:t xml:space="preserve"> </w:t>
      </w:r>
      <w:r w:rsidRPr="00882D2D">
        <w:t>Var 4:e vecka</w:t>
      </w:r>
      <w:r w:rsidRPr="00882D2D" w:rsidR="00882D2D">
        <w:t>:</w:t>
      </w:r>
    </w:p>
    <w:p w:rsidRPr="005E700A" w:rsidR="005E700A" w:rsidP="001B32DD" w:rsidRDefault="005E700A" w14:paraId="5272FCFD" w14:textId="0FC4D3C6">
      <w:pPr>
        <w:pStyle w:val="Liststycke"/>
        <w:numPr>
          <w:ilvl w:val="0"/>
          <w:numId w:val="24"/>
        </w:numPr>
        <w:tabs>
          <w:tab w:val="left" w:pos="1276"/>
        </w:tabs>
        <w:spacing w:after="0"/>
        <w:ind w:left="1560"/>
      </w:pPr>
      <w:r w:rsidRPr="005E700A">
        <w:t>Hb, LPK, neutrofila</w:t>
      </w:r>
      <w:r w:rsidR="00ED6F2E">
        <w:t xml:space="preserve"> och </w:t>
      </w:r>
      <w:r w:rsidRPr="005E700A">
        <w:t>TPK</w:t>
      </w:r>
      <w:r w:rsidR="001B32DD">
        <w:t>.</w:t>
      </w:r>
    </w:p>
    <w:p w:rsidRPr="005E700A" w:rsidR="005E700A" w:rsidP="001B32DD" w:rsidRDefault="005E700A" w14:paraId="20606495" w14:textId="4C0B3E90">
      <w:pPr>
        <w:pStyle w:val="Liststycke"/>
        <w:numPr>
          <w:ilvl w:val="0"/>
          <w:numId w:val="24"/>
        </w:numPr>
        <w:tabs>
          <w:tab w:val="left" w:pos="1276"/>
        </w:tabs>
        <w:spacing w:after="0"/>
        <w:ind w:left="1560"/>
      </w:pPr>
      <w:r w:rsidRPr="005E700A">
        <w:t>ALAT</w:t>
      </w:r>
      <w:r w:rsidR="001B32DD">
        <w:t>.</w:t>
      </w:r>
    </w:p>
    <w:p w:rsidRPr="005E700A" w:rsidR="005E700A" w:rsidP="001B32DD" w:rsidRDefault="005E700A" w14:paraId="5D0AE83A" w14:textId="666BFABE">
      <w:pPr>
        <w:pStyle w:val="Liststycke"/>
        <w:numPr>
          <w:ilvl w:val="0"/>
          <w:numId w:val="24"/>
        </w:numPr>
        <w:tabs>
          <w:tab w:val="left" w:pos="1276"/>
        </w:tabs>
        <w:spacing w:after="0"/>
        <w:ind w:left="1560"/>
      </w:pPr>
      <w:r w:rsidRPr="005E700A">
        <w:t>Kreatinin</w:t>
      </w:r>
      <w:r w:rsidR="001B32DD">
        <w:t>.</w:t>
      </w:r>
    </w:p>
    <w:p w:rsidRPr="005E700A" w:rsidR="005E700A" w:rsidP="001B32DD" w:rsidRDefault="005E700A" w14:paraId="067BE2B9" w14:textId="2AEA08BC">
      <w:pPr>
        <w:pStyle w:val="MellanrubrikVGR"/>
        <w:tabs>
          <w:tab w:val="left" w:pos="1276"/>
        </w:tabs>
        <w:spacing w:after="0"/>
      </w:pPr>
      <w:r w:rsidRPr="005E700A">
        <w:t>Var 3:e mån</w:t>
      </w:r>
      <w:r w:rsidR="00F44C20">
        <w:t>ad</w:t>
      </w:r>
    </w:p>
    <w:p w:rsidRPr="0074405D" w:rsidR="005E700A" w:rsidP="001B32DD" w:rsidRDefault="005E700A" w14:paraId="59B58B07" w14:textId="577F4275">
      <w:pPr>
        <w:pStyle w:val="Liststycke"/>
        <w:numPr>
          <w:ilvl w:val="0"/>
          <w:numId w:val="25"/>
        </w:numPr>
        <w:tabs>
          <w:tab w:val="left" w:pos="1276"/>
        </w:tabs>
        <w:spacing w:after="0"/>
        <w:ind w:left="1560"/>
      </w:pPr>
      <w:r w:rsidRPr="005E700A">
        <w:t>TSH och T</w:t>
      </w:r>
      <w:r w:rsidR="0074405D">
        <w:t>4</w:t>
      </w:r>
      <w:r w:rsidR="001B32DD">
        <w:t>.</w:t>
      </w:r>
    </w:p>
    <w:p w:rsidRPr="005E700A" w:rsidR="005E700A" w:rsidP="001B32DD" w:rsidRDefault="005E700A" w14:paraId="2D4F7CF0" w14:textId="482570E0">
      <w:pPr>
        <w:pStyle w:val="Liststycke"/>
        <w:numPr>
          <w:ilvl w:val="0"/>
          <w:numId w:val="25"/>
        </w:numPr>
        <w:tabs>
          <w:tab w:val="left" w:pos="1276"/>
        </w:tabs>
        <w:spacing w:after="0"/>
        <w:ind w:left="1560"/>
      </w:pPr>
      <w:r w:rsidRPr="005E700A">
        <w:t>P-glukos</w:t>
      </w:r>
      <w:r w:rsidR="001B32DD">
        <w:t>.</w:t>
      </w:r>
    </w:p>
    <w:p w:rsidRPr="005E700A" w:rsidR="005E700A" w:rsidP="001B32DD" w:rsidRDefault="005E700A" w14:paraId="5D78C0C7" w14:textId="27E9F2E0">
      <w:pPr>
        <w:pStyle w:val="MellanrubrikVGR"/>
        <w:tabs>
          <w:tab w:val="left" w:pos="1276"/>
        </w:tabs>
        <w:spacing w:after="0"/>
      </w:pPr>
      <w:r w:rsidRPr="005E700A">
        <w:t>Virologen v</w:t>
      </w:r>
      <w:r w:rsidR="00ED2A9D">
        <w:t>ecka</w:t>
      </w:r>
      <w:r w:rsidRPr="005E700A">
        <w:t xml:space="preserve"> 12, 24</w:t>
      </w:r>
      <w:r w:rsidR="00013EC0">
        <w:t xml:space="preserve"> och</w:t>
      </w:r>
      <w:r w:rsidRPr="005E700A">
        <w:t xml:space="preserve"> 48</w:t>
      </w:r>
    </w:p>
    <w:p w:rsidRPr="005E700A" w:rsidR="005E700A" w:rsidP="001B32DD" w:rsidRDefault="005E700A" w14:paraId="7C8877F8" w14:textId="6B87898F">
      <w:pPr>
        <w:pStyle w:val="Liststycke"/>
        <w:numPr>
          <w:ilvl w:val="0"/>
          <w:numId w:val="26"/>
        </w:numPr>
        <w:tabs>
          <w:tab w:val="left" w:pos="1276"/>
        </w:tabs>
        <w:spacing w:after="0"/>
        <w:ind w:left="1560"/>
      </w:pPr>
      <w:proofErr w:type="spellStart"/>
      <w:r w:rsidRPr="005E700A">
        <w:t>HBeAg</w:t>
      </w:r>
      <w:proofErr w:type="spellEnd"/>
      <w:r w:rsidRPr="005E700A">
        <w:t xml:space="preserve"> och anti-</w:t>
      </w:r>
      <w:proofErr w:type="spellStart"/>
      <w:r w:rsidRPr="005E700A">
        <w:t>HBe</w:t>
      </w:r>
      <w:proofErr w:type="spellEnd"/>
      <w:r w:rsidRPr="005E700A">
        <w:t xml:space="preserve"> hos primärt </w:t>
      </w:r>
      <w:proofErr w:type="spellStart"/>
      <w:r w:rsidRPr="005E700A">
        <w:t>HBeAg</w:t>
      </w:r>
      <w:proofErr w:type="spellEnd"/>
      <w:r w:rsidR="0074405D">
        <w:t>-</w:t>
      </w:r>
      <w:r w:rsidRPr="005E700A">
        <w:t>positiva</w:t>
      </w:r>
      <w:r w:rsidR="0074405D">
        <w:t>.</w:t>
      </w:r>
    </w:p>
    <w:p w:rsidRPr="005E700A" w:rsidR="005E700A" w:rsidP="001B32DD" w:rsidRDefault="005E700A" w14:paraId="1A6F5198" w14:textId="1B88EF46">
      <w:pPr>
        <w:pStyle w:val="Liststycke"/>
        <w:numPr>
          <w:ilvl w:val="0"/>
          <w:numId w:val="26"/>
        </w:numPr>
        <w:tabs>
          <w:tab w:val="left" w:pos="1276"/>
        </w:tabs>
        <w:spacing w:after="0"/>
        <w:ind w:left="1560"/>
      </w:pPr>
      <w:r w:rsidRPr="005E700A">
        <w:t>HBV DNA</w:t>
      </w:r>
      <w:r w:rsidR="001B32DD">
        <w:t>.</w:t>
      </w:r>
    </w:p>
    <w:p w:rsidRPr="005E700A" w:rsidR="005E700A" w:rsidP="001B32DD" w:rsidRDefault="005E700A" w14:paraId="1A71684E" w14:textId="1E229DA6">
      <w:pPr>
        <w:pStyle w:val="Liststycke"/>
        <w:numPr>
          <w:ilvl w:val="0"/>
          <w:numId w:val="26"/>
        </w:numPr>
        <w:tabs>
          <w:tab w:val="left" w:pos="1276"/>
        </w:tabs>
        <w:spacing w:after="0"/>
        <w:ind w:left="1560"/>
      </w:pPr>
      <w:proofErr w:type="spellStart"/>
      <w:r w:rsidRPr="005E700A">
        <w:t>HBsAg</w:t>
      </w:r>
      <w:proofErr w:type="spellEnd"/>
      <w:r w:rsidR="0074405D">
        <w:t>-</w:t>
      </w:r>
      <w:r w:rsidRPr="005E700A">
        <w:t>kvantifiering</w:t>
      </w:r>
      <w:r w:rsidR="001B32DD">
        <w:t>.</w:t>
      </w:r>
    </w:p>
    <w:p w:rsidRPr="005E700A" w:rsidR="005E700A" w:rsidP="009E6A80" w:rsidRDefault="005E700A" w14:paraId="0BBB30C3" w14:textId="1FE45B16">
      <w:pPr>
        <w:pStyle w:val="MellanrubrikVGR"/>
        <w:tabs>
          <w:tab w:val="left" w:pos="1276"/>
        </w:tabs>
        <w:spacing w:after="0"/>
      </w:pPr>
      <w:r w:rsidRPr="005E700A">
        <w:t>Infektionsmott</w:t>
      </w:r>
      <w:r w:rsidR="0074405D">
        <w:t>agningen</w:t>
      </w:r>
    </w:p>
    <w:p w:rsidRPr="005E700A" w:rsidR="005E700A" w:rsidP="009E6A80" w:rsidRDefault="005E700A" w14:paraId="274A53B3" w14:textId="4A4FB1CF">
      <w:pPr>
        <w:pStyle w:val="Liststycke"/>
        <w:numPr>
          <w:ilvl w:val="0"/>
          <w:numId w:val="27"/>
        </w:numPr>
        <w:tabs>
          <w:tab w:val="left" w:pos="1276"/>
        </w:tabs>
        <w:spacing w:after="0"/>
        <w:ind w:left="1560"/>
      </w:pPr>
      <w:r w:rsidRPr="005E700A">
        <w:t>MADR-S (v</w:t>
      </w:r>
      <w:r w:rsidR="0074405D">
        <w:t>ecka</w:t>
      </w:r>
      <w:r w:rsidRPr="005E700A">
        <w:t xml:space="preserve"> 4, 12, 24</w:t>
      </w:r>
      <w:r w:rsidR="00013EC0">
        <w:t xml:space="preserve"> och</w:t>
      </w:r>
      <w:r w:rsidRPr="005E700A">
        <w:t xml:space="preserve"> 48)</w:t>
      </w:r>
      <w:r w:rsidR="00ED0BBC">
        <w:t>.</w:t>
      </w:r>
    </w:p>
    <w:p w:rsidRPr="005E700A" w:rsidR="005E700A" w:rsidP="009E6A80" w:rsidRDefault="005E700A" w14:paraId="6979CFF8" w14:textId="6E653673">
      <w:pPr>
        <w:pStyle w:val="Liststycke"/>
        <w:numPr>
          <w:ilvl w:val="0"/>
          <w:numId w:val="27"/>
        </w:numPr>
        <w:tabs>
          <w:tab w:val="left" w:pos="1276"/>
        </w:tabs>
        <w:spacing w:after="0"/>
        <w:ind w:left="1560"/>
      </w:pPr>
      <w:r w:rsidRPr="005E700A">
        <w:t>Blodtryck</w:t>
      </w:r>
      <w:r w:rsidR="00ED0BBC">
        <w:t>.</w:t>
      </w:r>
    </w:p>
    <w:p w:rsidRPr="005E700A" w:rsidR="005E700A" w:rsidP="009E6A80" w:rsidRDefault="005E700A" w14:paraId="012C440D" w14:textId="3BE6DB54">
      <w:pPr>
        <w:pStyle w:val="Liststycke"/>
        <w:numPr>
          <w:ilvl w:val="0"/>
          <w:numId w:val="27"/>
        </w:numPr>
        <w:tabs>
          <w:tab w:val="left" w:pos="1276"/>
        </w:tabs>
        <w:spacing w:after="0"/>
        <w:ind w:left="1560"/>
      </w:pPr>
      <w:r w:rsidRPr="005E700A">
        <w:t>Vikt</w:t>
      </w:r>
      <w:r w:rsidR="00ED0BBC">
        <w:t>.</w:t>
      </w:r>
    </w:p>
    <w:p w:rsidRPr="005E700A" w:rsidR="005E700A" w:rsidP="009E6A80" w:rsidRDefault="005E700A" w14:paraId="1A3B49DE" w14:textId="2279019B">
      <w:pPr>
        <w:pStyle w:val="Liststycke"/>
        <w:numPr>
          <w:ilvl w:val="0"/>
          <w:numId w:val="27"/>
        </w:numPr>
        <w:tabs>
          <w:tab w:val="left" w:pos="1276"/>
        </w:tabs>
        <w:spacing w:after="0"/>
        <w:ind w:left="1560"/>
      </w:pPr>
      <w:proofErr w:type="spellStart"/>
      <w:r w:rsidRPr="005E700A">
        <w:t>Fibroscan</w:t>
      </w:r>
      <w:proofErr w:type="spellEnd"/>
      <w:r w:rsidRPr="005E700A">
        <w:t xml:space="preserve"> efter avslutad behandling</w:t>
      </w:r>
      <w:r w:rsidR="00ED0BBC">
        <w:t>.</w:t>
      </w:r>
    </w:p>
    <w:p w:rsidRPr="005E700A" w:rsidR="005E700A" w:rsidP="009E6A80" w:rsidRDefault="005E700A" w14:paraId="231CE541" w14:textId="1BC361C1">
      <w:pPr>
        <w:pStyle w:val="Liststycke"/>
        <w:numPr>
          <w:ilvl w:val="0"/>
          <w:numId w:val="27"/>
        </w:numPr>
        <w:tabs>
          <w:tab w:val="left" w:pos="1276"/>
        </w:tabs>
        <w:spacing w:after="0"/>
        <w:ind w:left="1560"/>
      </w:pPr>
      <w:r w:rsidRPr="005E700A">
        <w:t xml:space="preserve">Läkarbesök </w:t>
      </w:r>
      <w:r w:rsidR="00ED0BBC">
        <w:t>(</w:t>
      </w:r>
      <w:r w:rsidRPr="005E700A">
        <w:t>v</w:t>
      </w:r>
      <w:r w:rsidR="0074405D">
        <w:t>ecka</w:t>
      </w:r>
      <w:r w:rsidRPr="005E700A">
        <w:t xml:space="preserve"> 12, 24</w:t>
      </w:r>
      <w:r w:rsidR="00013EC0">
        <w:t xml:space="preserve"> och </w:t>
      </w:r>
      <w:r w:rsidRPr="005E700A">
        <w:t>48</w:t>
      </w:r>
      <w:r w:rsidR="00ED0BBC">
        <w:t>).</w:t>
      </w:r>
    </w:p>
    <w:p w:rsidRPr="005E700A" w:rsidR="005E700A" w:rsidP="2C05C3C8" w:rsidRDefault="005E700A" w14:paraId="2693C6A8" w14:textId="0877302C">
      <w:pPr>
        <w:pStyle w:val="MellanrubrikVGR"/>
        <w:spacing w:after="0"/>
        <w:rPr>
          <w:b w:val="0"/>
          <w:sz w:val="40"/>
          <w:szCs w:val="40"/>
        </w:rPr>
      </w:pPr>
      <w:r w:rsidRPr="2C05C3C8">
        <w:rPr>
          <w:b w:val="0"/>
          <w:sz w:val="40"/>
          <w:szCs w:val="40"/>
        </w:rPr>
        <w:t>Avbryt behandlingen v</w:t>
      </w:r>
      <w:r w:rsidRPr="2C05C3C8" w:rsidR="00F62EC4">
        <w:rPr>
          <w:b w:val="0"/>
          <w:sz w:val="40"/>
          <w:szCs w:val="40"/>
        </w:rPr>
        <w:t>ecka</w:t>
      </w:r>
      <w:r w:rsidRPr="2C05C3C8">
        <w:rPr>
          <w:b w:val="0"/>
          <w:sz w:val="40"/>
          <w:szCs w:val="40"/>
        </w:rPr>
        <w:t xml:space="preserve"> 12</w:t>
      </w:r>
    </w:p>
    <w:p w:rsidRPr="00661DE9" w:rsidR="00661DE9" w:rsidP="00FB0085" w:rsidRDefault="2C78B78E" w14:paraId="335B37DF" w14:textId="64D036F5">
      <w:pPr>
        <w:pStyle w:val="Liststycke"/>
        <w:numPr>
          <w:ilvl w:val="0"/>
          <w:numId w:val="35"/>
        </w:numPr>
        <w:spacing w:after="0"/>
        <w:ind w:left="1560"/>
      </w:pPr>
      <w:proofErr w:type="spellStart"/>
      <w:r w:rsidRPr="2C05C3C8">
        <w:rPr>
          <w:u w:val="single"/>
        </w:rPr>
        <w:t>HBeAg</w:t>
      </w:r>
      <w:proofErr w:type="spellEnd"/>
      <w:r w:rsidR="00FB0085">
        <w:rPr>
          <w:u w:val="single"/>
        </w:rPr>
        <w:t>-</w:t>
      </w:r>
      <w:r w:rsidRPr="2C05C3C8">
        <w:rPr>
          <w:u w:val="single"/>
        </w:rPr>
        <w:t>positiv patient</w:t>
      </w:r>
      <w:r w:rsidR="00FB0085">
        <w:rPr>
          <w:u w:val="single"/>
        </w:rPr>
        <w:t>.</w:t>
      </w:r>
    </w:p>
    <w:p w:rsidR="00FB0085" w:rsidP="67133F7E" w:rsidRDefault="005E700A" w14:paraId="06BEFBE6" w14:textId="2565B641">
      <w:pPr>
        <w:pStyle w:val="Liststycke"/>
        <w:numPr>
          <w:ilvl w:val="0"/>
          <w:numId w:val="0"/>
        </w:numPr>
        <w:spacing w:after="0"/>
        <w:ind w:left="1560"/>
      </w:pPr>
      <w:r w:rsidR="005E700A">
        <w:rPr/>
        <w:t>HBsAg</w:t>
      </w:r>
      <w:r w:rsidR="005E700A">
        <w:rPr/>
        <w:t xml:space="preserve"> kvanti</w:t>
      </w:r>
      <w:r w:rsidR="7CA4138A">
        <w:rPr/>
        <w:t>tativt</w:t>
      </w:r>
      <w:r w:rsidR="005E700A">
        <w:rPr/>
        <w:t xml:space="preserve"> &gt;20000 IU/ml eller </w:t>
      </w:r>
      <w:r w:rsidR="1DF017BC">
        <w:rPr/>
        <w:t>inte</w:t>
      </w:r>
      <w:r w:rsidR="005E700A">
        <w:rPr/>
        <w:t xml:space="preserve"> är sjunkande</w:t>
      </w:r>
      <w:r w:rsidR="00FB0085">
        <w:rPr/>
        <w:t>.</w:t>
      </w:r>
    </w:p>
    <w:p w:rsidR="00661DE9" w:rsidP="00FB0085" w:rsidRDefault="6833FA17" w14:paraId="6CF35F1C" w14:textId="01376286">
      <w:pPr>
        <w:pStyle w:val="Liststycke"/>
        <w:numPr>
          <w:ilvl w:val="0"/>
          <w:numId w:val="35"/>
        </w:numPr>
        <w:spacing w:after="0"/>
        <w:ind w:left="1560"/>
      </w:pPr>
      <w:r w:rsidRPr="2C05C3C8">
        <w:rPr>
          <w:u w:val="single"/>
        </w:rPr>
        <w:t>Anti</w:t>
      </w:r>
      <w:r w:rsidRPr="2C05C3C8" w:rsidR="7E066966">
        <w:rPr>
          <w:u w:val="single"/>
        </w:rPr>
        <w:t>-</w:t>
      </w:r>
      <w:proofErr w:type="spellStart"/>
      <w:r w:rsidRPr="2C05C3C8">
        <w:rPr>
          <w:u w:val="single"/>
        </w:rPr>
        <w:t>HBe</w:t>
      </w:r>
      <w:proofErr w:type="spellEnd"/>
      <w:r w:rsidR="00FB0085">
        <w:rPr>
          <w:u w:val="single"/>
        </w:rPr>
        <w:t>-</w:t>
      </w:r>
      <w:r w:rsidRPr="2C05C3C8">
        <w:rPr>
          <w:u w:val="single"/>
        </w:rPr>
        <w:t>positiv patient</w:t>
      </w:r>
      <w:r w:rsidR="00FB0085">
        <w:rPr>
          <w:u w:val="single"/>
        </w:rPr>
        <w:t>.</w:t>
      </w:r>
    </w:p>
    <w:p w:rsidRPr="00F62EC4" w:rsidR="005E700A" w:rsidP="67133F7E" w:rsidRDefault="005E700A" w14:paraId="641F40FF" w14:textId="69019638">
      <w:pPr>
        <w:pStyle w:val="Liststycke"/>
        <w:numPr>
          <w:ilvl w:val="0"/>
          <w:numId w:val="0"/>
        </w:numPr>
        <w:spacing w:after="0"/>
        <w:ind w:left="1560"/>
      </w:pPr>
      <w:r w:rsidR="005E700A">
        <w:rPr/>
        <w:t>HBsAg</w:t>
      </w:r>
      <w:r w:rsidR="005E700A">
        <w:rPr/>
        <w:t xml:space="preserve"> kvanti</w:t>
      </w:r>
      <w:r w:rsidR="7D311EF7">
        <w:rPr/>
        <w:t>tativ</w:t>
      </w:r>
      <w:r w:rsidR="005E700A">
        <w:rPr/>
        <w:t xml:space="preserve"> </w:t>
      </w:r>
      <w:r w:rsidR="1DF017BC">
        <w:rPr/>
        <w:t>inte</w:t>
      </w:r>
      <w:r w:rsidR="005E700A">
        <w:rPr/>
        <w:t xml:space="preserve"> minskat och HBV DNA minskat </w:t>
      </w:r>
      <w:r>
        <w:br/>
      </w:r>
      <w:r w:rsidR="005E700A">
        <w:rPr/>
        <w:t xml:space="preserve">med </w:t>
      </w:r>
      <w:r w:rsidR="1D03FEA2">
        <w:rPr/>
        <w:t>&lt;2</w:t>
      </w:r>
      <w:r w:rsidR="005E700A">
        <w:rPr/>
        <w:t xml:space="preserve"> log </w:t>
      </w:r>
    </w:p>
    <w:p w:rsidRPr="00770D4C" w:rsidR="005E700A" w:rsidP="00770D4C" w:rsidRDefault="005E700A" w14:paraId="04A372A5" w14:textId="71029184">
      <w:pPr>
        <w:pStyle w:val="Rubrik2"/>
      </w:pPr>
      <w:r w:rsidRPr="005E700A">
        <w:t>Efter avslutad Interferonbehandling (</w:t>
      </w:r>
      <w:proofErr w:type="spellStart"/>
      <w:r w:rsidRPr="005E700A">
        <w:t>Pegasys</w:t>
      </w:r>
      <w:proofErr w:type="spellEnd"/>
      <w:r w:rsidRPr="005E700A">
        <w:t xml:space="preserve">) </w:t>
      </w:r>
    </w:p>
    <w:p w:rsidRPr="0002096B" w:rsidR="005E700A" w:rsidP="00866231" w:rsidRDefault="005E700A" w14:paraId="0D71D7DF" w14:textId="049662C9">
      <w:pPr>
        <w:pStyle w:val="MellanrubrikVGR"/>
        <w:spacing w:after="0"/>
      </w:pPr>
      <w:proofErr w:type="spellStart"/>
      <w:r>
        <w:t>Kemlab</w:t>
      </w:r>
      <w:proofErr w:type="spellEnd"/>
    </w:p>
    <w:p w:rsidR="065847FC" w:rsidP="2C05C3C8" w:rsidRDefault="00D55D3B" w14:paraId="55F58504" w14:textId="73797B10">
      <w:r>
        <w:t xml:space="preserve">Vecka </w:t>
      </w:r>
      <w:r w:rsidR="2CD81398">
        <w:t>4, 8, 12, 24</w:t>
      </w:r>
      <w:r>
        <w:t xml:space="preserve"> och </w:t>
      </w:r>
      <w:r w:rsidR="2CD81398">
        <w:t>36</w:t>
      </w:r>
      <w:r w:rsidR="18A09152">
        <w:t xml:space="preserve"> efter avslutad behandling</w:t>
      </w:r>
      <w:r>
        <w:t>.</w:t>
      </w:r>
    </w:p>
    <w:p w:rsidR="009A2338" w:rsidP="00841B3C" w:rsidRDefault="00AC4372" w14:paraId="61B9B187" w14:textId="77777777">
      <w:pPr>
        <w:pStyle w:val="Liststycke"/>
        <w:numPr>
          <w:ilvl w:val="0"/>
          <w:numId w:val="34"/>
        </w:numPr>
        <w:spacing w:after="0"/>
        <w:ind w:left="1560"/>
      </w:pPr>
      <w:r>
        <w:t xml:space="preserve">Hb, LPK, </w:t>
      </w:r>
      <w:r w:rsidR="1EE6F320">
        <w:t>neutrofila</w:t>
      </w:r>
      <w:r w:rsidR="00770D4C">
        <w:t xml:space="preserve"> och</w:t>
      </w:r>
      <w:r>
        <w:t xml:space="preserve"> TPK</w:t>
      </w:r>
      <w:r w:rsidR="00770D4C">
        <w:t>.</w:t>
      </w:r>
    </w:p>
    <w:p w:rsidRPr="005E700A" w:rsidR="005E700A" w:rsidP="00841B3C" w:rsidRDefault="00ED6F2E" w14:paraId="637334C4" w14:textId="79C3A5B9">
      <w:pPr>
        <w:pStyle w:val="Liststycke"/>
        <w:numPr>
          <w:ilvl w:val="0"/>
          <w:numId w:val="34"/>
        </w:numPr>
        <w:spacing w:after="0"/>
        <w:ind w:left="1560"/>
      </w:pPr>
      <w:r>
        <w:t>A</w:t>
      </w:r>
      <w:r w:rsidR="005E700A">
        <w:t>LAT</w:t>
      </w:r>
      <w:r w:rsidR="1C5314D6">
        <w:t>, albumin</w:t>
      </w:r>
      <w:r w:rsidR="00770D4C">
        <w:t>.</w:t>
      </w:r>
    </w:p>
    <w:p w:rsidRPr="005E700A" w:rsidR="005E700A" w:rsidP="67133F7E" w:rsidRDefault="005E700A" w14:paraId="2EACE9E8" w14:textId="0F503565">
      <w:pPr>
        <w:pStyle w:val="Liststycke"/>
        <w:spacing w:after="0"/>
        <w:ind w:left="1560"/>
        <w:rPr/>
      </w:pPr>
      <w:r w:rsidR="005E700A">
        <w:rPr/>
        <w:t>TSH</w:t>
      </w:r>
      <w:r w:rsidR="1B4210E5">
        <w:rPr/>
        <w:t xml:space="preserve"> och</w:t>
      </w:r>
      <w:r w:rsidR="005E700A">
        <w:rPr/>
        <w:t xml:space="preserve"> T4</w:t>
      </w:r>
      <w:r w:rsidR="3F33291B">
        <w:rPr/>
        <w:t xml:space="preserve"> (endast v 4)</w:t>
      </w:r>
    </w:p>
    <w:p w:rsidRPr="005E700A" w:rsidR="005E700A" w:rsidP="004D0FC7" w:rsidRDefault="005E700A" w14:paraId="3A964645" w14:textId="77777777">
      <w:pPr>
        <w:pStyle w:val="MellanrubrikVGR"/>
        <w:spacing w:after="0"/>
      </w:pPr>
      <w:r w:rsidRPr="005E700A">
        <w:t>Virologen</w:t>
      </w:r>
    </w:p>
    <w:p w:rsidRPr="005E700A" w:rsidR="005E700A" w:rsidP="004D0FC7" w:rsidRDefault="00D55D3B" w14:paraId="32128881" w14:textId="56D9E31C">
      <w:pPr>
        <w:spacing w:after="0"/>
      </w:pPr>
      <w:r>
        <w:t xml:space="preserve">Vecka </w:t>
      </w:r>
      <w:r w:rsidR="5420E297">
        <w:t>4, 8, 12, 24</w:t>
      </w:r>
      <w:r>
        <w:t xml:space="preserve"> och </w:t>
      </w:r>
      <w:r w:rsidR="5420E297">
        <w:t xml:space="preserve">36 </w:t>
      </w:r>
      <w:r w:rsidR="005E700A">
        <w:t xml:space="preserve">efter avslutad behandling </w:t>
      </w:r>
      <w:r w:rsidR="00527854">
        <w:br/>
      </w:r>
      <w:r w:rsidR="005E700A">
        <w:t>(kontrollerna avslutas tidigare om anti</w:t>
      </w:r>
      <w:r w:rsidR="005305BD">
        <w:t>-</w:t>
      </w:r>
      <w:proofErr w:type="gramStart"/>
      <w:r w:rsidR="005E700A">
        <w:t>HBs</w:t>
      </w:r>
      <w:proofErr w:type="gramEnd"/>
      <w:r w:rsidR="005E700A">
        <w:t xml:space="preserve"> utvecklas).</w:t>
      </w:r>
    </w:p>
    <w:p w:rsidRPr="00BB1FE5" w:rsidR="005E700A" w:rsidP="004D0FC7" w:rsidRDefault="005E700A" w14:paraId="0C0B82A0" w14:textId="4FE85CAE">
      <w:pPr>
        <w:pStyle w:val="Liststycke"/>
        <w:numPr>
          <w:ilvl w:val="0"/>
          <w:numId w:val="31"/>
        </w:numPr>
        <w:spacing w:after="0"/>
        <w:ind w:left="1560"/>
        <w:rPr>
          <w:lang w:val="en-US"/>
        </w:rPr>
      </w:pPr>
      <w:r w:rsidRPr="00BB1FE5">
        <w:rPr>
          <w:lang w:val="en-US"/>
        </w:rPr>
        <w:t xml:space="preserve">HBsAg, </w:t>
      </w:r>
      <w:proofErr w:type="spellStart"/>
      <w:r w:rsidRPr="00BB1FE5">
        <w:rPr>
          <w:lang w:val="en-US"/>
        </w:rPr>
        <w:t>HBeAg</w:t>
      </w:r>
      <w:proofErr w:type="spellEnd"/>
      <w:r w:rsidRPr="00BB1FE5">
        <w:rPr>
          <w:lang w:val="en-US"/>
        </w:rPr>
        <w:t>, anti-</w:t>
      </w:r>
      <w:proofErr w:type="spellStart"/>
      <w:r w:rsidRPr="00BB1FE5">
        <w:rPr>
          <w:lang w:val="en-US"/>
        </w:rPr>
        <w:t>HBe</w:t>
      </w:r>
      <w:proofErr w:type="spellEnd"/>
      <w:r w:rsidRPr="00BB1FE5" w:rsidR="00BB1FE5">
        <w:rPr>
          <w:lang w:val="en-US"/>
        </w:rPr>
        <w:t xml:space="preserve"> </w:t>
      </w:r>
      <w:proofErr w:type="spellStart"/>
      <w:r w:rsidRPr="00BB1FE5" w:rsidR="00BB1FE5">
        <w:rPr>
          <w:lang w:val="en-US"/>
        </w:rPr>
        <w:t>och</w:t>
      </w:r>
      <w:proofErr w:type="spellEnd"/>
      <w:r w:rsidRPr="00BB1FE5" w:rsidR="00BB1FE5">
        <w:rPr>
          <w:lang w:val="en-US"/>
        </w:rPr>
        <w:t xml:space="preserve"> </w:t>
      </w:r>
      <w:r w:rsidRPr="00BB1FE5">
        <w:rPr>
          <w:lang w:val="en-US"/>
        </w:rPr>
        <w:t>anti</w:t>
      </w:r>
      <w:r w:rsidRPr="00BB1FE5" w:rsidR="00BB1FE5">
        <w:rPr>
          <w:lang w:val="en-US"/>
        </w:rPr>
        <w:t>-</w:t>
      </w:r>
      <w:r w:rsidRPr="00BB1FE5">
        <w:rPr>
          <w:lang w:val="en-US"/>
        </w:rPr>
        <w:t>HBs</w:t>
      </w:r>
      <w:r w:rsidR="00AE1371">
        <w:rPr>
          <w:lang w:val="en-US"/>
        </w:rPr>
        <w:t>.</w:t>
      </w:r>
    </w:p>
    <w:p w:rsidRPr="005E700A" w:rsidR="005E700A" w:rsidP="004D0FC7" w:rsidRDefault="005E700A" w14:paraId="5BC5E981" w14:textId="44DF8F1B">
      <w:pPr>
        <w:pStyle w:val="Liststycke"/>
        <w:numPr>
          <w:ilvl w:val="0"/>
          <w:numId w:val="31"/>
        </w:numPr>
        <w:spacing w:after="0"/>
        <w:ind w:left="1560"/>
      </w:pPr>
      <w:r w:rsidRPr="005E700A">
        <w:t>HBV DNA</w:t>
      </w:r>
      <w:r w:rsidR="00BB1FE5">
        <w:t>.</w:t>
      </w:r>
    </w:p>
    <w:p w:rsidRPr="005E700A" w:rsidR="005E700A" w:rsidP="00BB1FE5" w:rsidRDefault="005E700A" w14:paraId="529BD6C6" w14:textId="77777777">
      <w:pPr>
        <w:pStyle w:val="MellanrubrikVGR"/>
        <w:spacing w:after="0"/>
      </w:pPr>
      <w:r w:rsidRPr="005E700A">
        <w:t>Infektionsmottagningen</w:t>
      </w:r>
    </w:p>
    <w:p w:rsidRPr="005E700A" w:rsidR="005E700A" w:rsidP="00BB1FE5" w:rsidRDefault="005E700A" w14:paraId="5E0C9EB8" w14:textId="1CCD044C">
      <w:pPr>
        <w:spacing w:after="0"/>
      </w:pPr>
      <w:proofErr w:type="spellStart"/>
      <w:r>
        <w:t>Fibroscan</w:t>
      </w:r>
      <w:proofErr w:type="spellEnd"/>
      <w:r w:rsidR="4443AA52">
        <w:t xml:space="preserve"> </w:t>
      </w:r>
      <w:r w:rsidR="00527854">
        <w:t xml:space="preserve">vecka </w:t>
      </w:r>
      <w:r w:rsidR="4443AA52">
        <w:t>12 och 36</w:t>
      </w:r>
      <w:r w:rsidR="00527854">
        <w:t xml:space="preserve"> efter</w:t>
      </w:r>
      <w:r>
        <w:t xml:space="preserve"> avslutad behandling.</w:t>
      </w:r>
    </w:p>
    <w:p w:rsidRPr="005E700A" w:rsidR="005E700A" w:rsidP="00BB1FE5" w:rsidRDefault="005E700A" w14:paraId="2531D66E" w14:textId="418FBCF3">
      <w:pPr>
        <w:pStyle w:val="Rubrik2"/>
      </w:pPr>
      <w:r w:rsidRPr="005E700A">
        <w:t>Källor</w:t>
      </w:r>
    </w:p>
    <w:p w:rsidR="005E700A" w:rsidP="008F4B9A" w:rsidRDefault="005E700A" w14:paraId="29B5589E" w14:textId="0D8BB5ED">
      <w:pPr>
        <w:pStyle w:val="Liststycke"/>
        <w:numPr>
          <w:ilvl w:val="0"/>
          <w:numId w:val="36"/>
        </w:numPr>
        <w:ind w:left="1560"/>
        <w:rPr>
          <w:rFonts w:ascii="ULXIW I+ Times New Roman," w:hAnsi="ULXIW I+ Times New Roman," w:cs="ULXIW I+ Times New Roman,"/>
        </w:rPr>
      </w:pPr>
      <w:r>
        <w:t>RAV. Behandling av hepatit B-virusinfektion hos vuxna och barn. Rekommendation 2019.</w:t>
      </w:r>
      <w:r w:rsidRPr="2C05C3C8" w:rsidR="1FD088E1">
        <w:rPr>
          <w:lang w:val="en-US"/>
        </w:rPr>
        <w:t xml:space="preserve"> </w:t>
      </w:r>
    </w:p>
    <w:p w:rsidR="1FD088E1" w:rsidP="008F4B9A" w:rsidRDefault="1FD088E1" w14:paraId="599592FB" w14:textId="524F54FB">
      <w:pPr>
        <w:pStyle w:val="Liststycke"/>
        <w:numPr>
          <w:ilvl w:val="0"/>
          <w:numId w:val="36"/>
        </w:numPr>
        <w:ind w:left="1560"/>
        <w:rPr>
          <w:rFonts w:ascii="ULXIW I+ Times New Roman," w:hAnsi="ULXIW I+ Times New Roman," w:cs="ULXIW I+ Times New Roman,"/>
        </w:rPr>
      </w:pPr>
      <w:r w:rsidRPr="2C05C3C8">
        <w:rPr>
          <w:lang w:val="en-US"/>
        </w:rPr>
        <w:t xml:space="preserve">EASL Clinical Practice Guidelines: Management of chronic hepatis B virus infection. </w:t>
      </w:r>
      <w:r>
        <w:t xml:space="preserve">Journal </w:t>
      </w:r>
      <w:proofErr w:type="spellStart"/>
      <w:r>
        <w:t>of</w:t>
      </w:r>
      <w:proofErr w:type="spellEnd"/>
      <w:r>
        <w:t xml:space="preserve"> </w:t>
      </w:r>
      <w:proofErr w:type="spellStart"/>
      <w:r>
        <w:t>hepatology</w:t>
      </w:r>
      <w:proofErr w:type="spellEnd"/>
      <w:r>
        <w:t xml:space="preserve"> vol. 67, 2017.</w:t>
      </w:r>
    </w:p>
    <w:p w:rsidR="1FD088E1" w:rsidP="008F4B9A" w:rsidRDefault="1FD088E1" w14:paraId="4E2D45B6" w14:textId="03AA4A5E">
      <w:pPr>
        <w:pStyle w:val="Liststycke"/>
        <w:numPr>
          <w:ilvl w:val="0"/>
          <w:numId w:val="36"/>
        </w:numPr>
        <w:ind w:left="1560"/>
      </w:pPr>
      <w:r>
        <w:t xml:space="preserve">Internetmedicin; Hepatit B </w:t>
      </w:r>
      <w:r w:rsidRPr="2C05C3C8">
        <w:rPr>
          <w:rFonts w:ascii="TimesNewRomanPSMT" w:hAnsi="TimesNewRomanPSMT" w:cs="TimesNewRomanPSMT"/>
        </w:rPr>
        <w:t xml:space="preserve">– </w:t>
      </w:r>
      <w:r>
        <w:t xml:space="preserve">kronisk, behandling, </w:t>
      </w:r>
      <w:r w:rsidR="20389B47">
        <w:t>2024</w:t>
      </w:r>
    </w:p>
    <w:p w:rsidR="005E700A" w:rsidP="008F4B9A" w:rsidRDefault="005E700A" w14:paraId="55B51087" w14:textId="7CD56C73">
      <w:pPr>
        <w:pStyle w:val="Liststycke"/>
        <w:numPr>
          <w:ilvl w:val="0"/>
          <w:numId w:val="36"/>
        </w:numPr>
        <w:ind w:left="1560"/>
      </w:pPr>
      <w:r>
        <w:t>PM; ”Hepatit B – Behandling med antivirala läkemedel”, infektionskliniken</w:t>
      </w:r>
      <w:r w:rsidR="00E43895">
        <w:t>, SU/</w:t>
      </w:r>
      <w:r>
        <w:t xml:space="preserve">Östra. </w:t>
      </w:r>
      <w:r w:rsidR="767A878D">
        <w:t>2023</w:t>
      </w:r>
    </w:p>
    <w:p w:rsidRPr="005E700A" w:rsidR="005E700A" w:rsidP="008F4B9A" w:rsidRDefault="005E700A" w14:paraId="7BE3BB27" w14:textId="1E5A20BC">
      <w:pPr>
        <w:pStyle w:val="Liststycke"/>
        <w:numPr>
          <w:ilvl w:val="0"/>
          <w:numId w:val="36"/>
        </w:numPr>
        <w:ind w:left="1560"/>
      </w:pPr>
      <w:r>
        <w:t xml:space="preserve">PM, ”Behandlingsjournal – kronisk hepatit B, Interferon” Infektionskliniken, </w:t>
      </w:r>
      <w:r w:rsidR="00E43895">
        <w:t>SU/</w:t>
      </w:r>
      <w:r>
        <w:t>Östra, 2019</w:t>
      </w:r>
      <w:r w:rsidR="00E52147">
        <w:t>.</w:t>
      </w:r>
    </w:p>
    <w:p w:rsidRPr="00E43895" w:rsidR="005E700A" w:rsidP="008F4B9A" w:rsidRDefault="005E700A" w14:paraId="29255628" w14:textId="49AFA590">
      <w:pPr>
        <w:pStyle w:val="Liststycke"/>
        <w:numPr>
          <w:ilvl w:val="0"/>
          <w:numId w:val="36"/>
        </w:numPr>
        <w:ind w:left="1560"/>
      </w:pPr>
      <w:r>
        <w:t>Tel</w:t>
      </w:r>
      <w:r w:rsidR="007D7684">
        <w:t>efon</w:t>
      </w:r>
      <w:r>
        <w:t xml:space="preserve">kontakt </w:t>
      </w:r>
      <w:r w:rsidR="007D7684">
        <w:t xml:space="preserve">med </w:t>
      </w:r>
      <w:r>
        <w:t>dr Johan Westin</w:t>
      </w:r>
      <w:r w:rsidR="71846B01">
        <w:t>,</w:t>
      </w:r>
      <w:r>
        <w:t xml:space="preserve"> </w:t>
      </w:r>
      <w:r w:rsidR="00E43895">
        <w:t>d</w:t>
      </w:r>
      <w:r>
        <w:t xml:space="preserve">r Magnus Lind </w:t>
      </w:r>
      <w:r w:rsidR="48B5020D">
        <w:t>och s</w:t>
      </w:r>
      <w:r w:rsidR="004B3BC3">
        <w:t>juksköterska</w:t>
      </w:r>
      <w:r w:rsidR="48B5020D">
        <w:t xml:space="preserve"> </w:t>
      </w:r>
      <w:proofErr w:type="spellStart"/>
      <w:r w:rsidR="48B5020D">
        <w:t>Sook</w:t>
      </w:r>
      <w:proofErr w:type="spellEnd"/>
      <w:r w:rsidR="48B5020D">
        <w:t xml:space="preserve"> </w:t>
      </w:r>
      <w:proofErr w:type="spellStart"/>
      <w:r w:rsidR="48B5020D">
        <w:t>Wong</w:t>
      </w:r>
      <w:proofErr w:type="spellEnd"/>
      <w:r w:rsidR="48B5020D">
        <w:t xml:space="preserve"> </w:t>
      </w:r>
      <w:r>
        <w:t>angående uppföljning under och efter behandling.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5E700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4911" w:rsidRDefault="005D4911" w14:paraId="59879C09" w14:textId="77777777">
      <w:r>
        <w:separator/>
      </w:r>
    </w:p>
  </w:endnote>
  <w:endnote w:type="continuationSeparator" w:id="0">
    <w:p w:rsidR="005D4911" w:rsidRDefault="005D4911" w14:paraId="589F04C6" w14:textId="77777777">
      <w:r>
        <w:continuationSeparator/>
      </w:r>
    </w:p>
  </w:endnote>
  <w:endnote w:type="continuationNotice" w:id="1">
    <w:p w:rsidR="005D4911" w:rsidRDefault="005D4911" w14:paraId="41B57A6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ULXIW I+ Times New Roman,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60018329" name="Bildobjekt 9600183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4911" w:rsidRDefault="005D4911" w14:paraId="5C1BB92A" w14:textId="77777777"/>
  </w:footnote>
  <w:footnote w:type="continuationSeparator" w:id="0">
    <w:p w:rsidR="005D4911" w:rsidRDefault="005D4911" w14:paraId="1D31D0D6" w14:textId="77777777">
      <w:r>
        <w:continuationSeparator/>
      </w:r>
    </w:p>
  </w:footnote>
  <w:footnote w:type="continuationNotice" w:id="1">
    <w:p w:rsidR="005D4911" w:rsidRDefault="005D4911" w14:paraId="0545745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A6EDAE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4993C1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6336026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5FA2A9C"/>
    <w:multiLevelType w:val="hybridMultilevel"/>
    <w:tmpl w:val="E256947A"/>
    <w:lvl w:ilvl="0" w:tplc="93F808AE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670E1904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w:ilvl="2" w:tplc="13306624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D86C25B2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84F88AD8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w:ilvl="5" w:tplc="E1E824C2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7414A7FA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A8822958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w:ilvl="8" w:tplc="5A82C890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FDC176E"/>
    <w:multiLevelType w:val="hybridMultilevel"/>
    <w:tmpl w:val="179899E2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3BA693F"/>
    <w:multiLevelType w:val="hybridMultilevel"/>
    <w:tmpl w:val="B5B6C052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29BE064D"/>
    <w:multiLevelType w:val="hybridMultilevel"/>
    <w:tmpl w:val="D8466FA2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3092074E"/>
    <w:multiLevelType w:val="hybridMultilevel"/>
    <w:tmpl w:val="BB32DF9A"/>
    <w:lvl w:ilvl="0" w:tplc="041D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310B3B44"/>
    <w:multiLevelType w:val="hybridMultilevel"/>
    <w:tmpl w:val="CFF4730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8B54751"/>
    <w:multiLevelType w:val="hybridMultilevel"/>
    <w:tmpl w:val="513838DA"/>
    <w:lvl w:ilvl="0" w:tplc="5A20E7E2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6D12D998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w:ilvl="2" w:tplc="38E62FDA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1868B990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70F24FFE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w:ilvl="5" w:tplc="43C2BC72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DB8E9534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59801F0A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w:ilvl="8" w:tplc="29642FFC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7" w15:restartNumberingAfterBreak="0">
    <w:nsid w:val="3E93993B"/>
    <w:multiLevelType w:val="hybridMultilevel"/>
    <w:tmpl w:val="347E40F8"/>
    <w:lvl w:ilvl="0" w:tplc="BEEE6A6C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1D800444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w:ilvl="2" w:tplc="0CDCA6BE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5490862E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FB62839A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w:ilvl="5" w:tplc="2DCC34FC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299831BC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899A6C5A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w:ilvl="8" w:tplc="22580E06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18" w15:restartNumberingAfterBreak="0">
    <w:nsid w:val="3F2957D9"/>
    <w:multiLevelType w:val="hybridMultilevel"/>
    <w:tmpl w:val="B0B6B97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53AB036B"/>
    <w:multiLevelType w:val="hybridMultilevel"/>
    <w:tmpl w:val="BF187664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5" w15:restartNumberingAfterBreak="0">
    <w:nsid w:val="5BF03D28"/>
    <w:multiLevelType w:val="hybridMultilevel"/>
    <w:tmpl w:val="CC4654EC"/>
    <w:lvl w:ilvl="0" w:tplc="041D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6" w15:restartNumberingAfterBreak="0">
    <w:nsid w:val="611B0545"/>
    <w:multiLevelType w:val="hybridMultilevel"/>
    <w:tmpl w:val="B47C862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7" w15:restartNumberingAfterBreak="0">
    <w:nsid w:val="6A5F0C43"/>
    <w:multiLevelType w:val="hybridMultilevel"/>
    <w:tmpl w:val="1244263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8" w15:restartNumberingAfterBreak="0">
    <w:nsid w:val="6AA6291A"/>
    <w:multiLevelType w:val="hybridMultilevel"/>
    <w:tmpl w:val="3C6C7D70"/>
    <w:lvl w:ilvl="0" w:tplc="041D0001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0" w15:restartNumberingAfterBreak="0">
    <w:nsid w:val="713C4BEE"/>
    <w:multiLevelType w:val="hybridMultilevel"/>
    <w:tmpl w:val="3B18780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1" w15:restartNumberingAfterBreak="0">
    <w:nsid w:val="7895D973"/>
    <w:multiLevelType w:val="hybridMultilevel"/>
    <w:tmpl w:val="07A8256E"/>
    <w:lvl w:ilvl="0" w:tplc="344497FA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C0504698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w:ilvl="2" w:tplc="A4FE3D10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18F25E1A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6CEC2D78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w:ilvl="5" w:tplc="A036C9C4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5CA6AA4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80AEFF4A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w:ilvl="8" w:tplc="4350CA5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32" w15:restartNumberingAfterBreak="0">
    <w:nsid w:val="79EF1A5A"/>
    <w:multiLevelType w:val="hybridMultilevel"/>
    <w:tmpl w:val="5EB25F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69459061">
    <w:abstractNumId w:val="17"/>
  </w:num>
  <w:num w:numId="2" w16cid:durableId="1563130434">
    <w:abstractNumId w:val="31"/>
  </w:num>
  <w:num w:numId="3" w16cid:durableId="898318512">
    <w:abstractNumId w:val="15"/>
  </w:num>
  <w:num w:numId="4" w16cid:durableId="631012350">
    <w:abstractNumId w:val="3"/>
  </w:num>
  <w:num w:numId="5" w16cid:durableId="26836894">
    <w:abstractNumId w:val="34"/>
  </w:num>
  <w:num w:numId="6" w16cid:durableId="829448536">
    <w:abstractNumId w:val="24"/>
  </w:num>
  <w:num w:numId="7" w16cid:durableId="1213545370">
    <w:abstractNumId w:val="0"/>
  </w:num>
  <w:num w:numId="8" w16cid:durableId="1080326562">
    <w:abstractNumId w:val="9"/>
  </w:num>
  <w:num w:numId="9" w16cid:durableId="334889583">
    <w:abstractNumId w:val="29"/>
  </w:num>
  <w:num w:numId="10" w16cid:durableId="1551652170">
    <w:abstractNumId w:val="2"/>
  </w:num>
  <w:num w:numId="11" w16cid:durableId="2005012356">
    <w:abstractNumId w:val="20"/>
  </w:num>
  <w:num w:numId="12" w16cid:durableId="1561938398">
    <w:abstractNumId w:val="14"/>
  </w:num>
  <w:num w:numId="13" w16cid:durableId="887568012">
    <w:abstractNumId w:val="1"/>
  </w:num>
  <w:num w:numId="14" w16cid:durableId="1277524489">
    <w:abstractNumId w:val="1"/>
  </w:num>
  <w:num w:numId="15" w16cid:durableId="212934715">
    <w:abstractNumId w:val="4"/>
  </w:num>
  <w:num w:numId="16" w16cid:durableId="1746881698">
    <w:abstractNumId w:val="6"/>
  </w:num>
  <w:num w:numId="17" w16cid:durableId="2072462769">
    <w:abstractNumId w:val="23"/>
  </w:num>
  <w:num w:numId="18" w16cid:durableId="1517962538">
    <w:abstractNumId w:val="16"/>
  </w:num>
  <w:num w:numId="19" w16cid:durableId="1675113281">
    <w:abstractNumId w:val="10"/>
  </w:num>
  <w:num w:numId="20" w16cid:durableId="439564826">
    <w:abstractNumId w:val="21"/>
  </w:num>
  <w:num w:numId="21" w16cid:durableId="2093968806">
    <w:abstractNumId w:val="8"/>
  </w:num>
  <w:num w:numId="22" w16cid:durableId="215288653">
    <w:abstractNumId w:val="19"/>
  </w:num>
  <w:num w:numId="23" w16cid:durableId="1843667633">
    <w:abstractNumId w:val="33"/>
  </w:num>
  <w:num w:numId="24" w16cid:durableId="975262102">
    <w:abstractNumId w:val="11"/>
  </w:num>
  <w:num w:numId="25" w16cid:durableId="1300569490">
    <w:abstractNumId w:val="13"/>
  </w:num>
  <w:num w:numId="26" w16cid:durableId="1330251174">
    <w:abstractNumId w:val="30"/>
  </w:num>
  <w:num w:numId="27" w16cid:durableId="1356031980">
    <w:abstractNumId w:val="5"/>
  </w:num>
  <w:num w:numId="28" w16cid:durableId="664937405">
    <w:abstractNumId w:val="18"/>
  </w:num>
  <w:num w:numId="29" w16cid:durableId="327755273">
    <w:abstractNumId w:val="27"/>
  </w:num>
  <w:num w:numId="30" w16cid:durableId="338584759">
    <w:abstractNumId w:val="32"/>
  </w:num>
  <w:num w:numId="31" w16cid:durableId="1910991549">
    <w:abstractNumId w:val="7"/>
  </w:num>
  <w:num w:numId="32" w16cid:durableId="104275861">
    <w:abstractNumId w:val="26"/>
  </w:num>
  <w:num w:numId="33" w16cid:durableId="2043747798">
    <w:abstractNumId w:val="22"/>
  </w:num>
  <w:num w:numId="34" w16cid:durableId="1556311987">
    <w:abstractNumId w:val="25"/>
  </w:num>
  <w:num w:numId="35" w16cid:durableId="2118210994">
    <w:abstractNumId w:val="12"/>
  </w:num>
  <w:num w:numId="36" w16cid:durableId="48000601">
    <w:abstractNumId w:val="2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EC0"/>
    <w:rsid w:val="00016CF0"/>
    <w:rsid w:val="0002096B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2E49"/>
    <w:rsid w:val="00084024"/>
    <w:rsid w:val="0009062C"/>
    <w:rsid w:val="00095368"/>
    <w:rsid w:val="000954C4"/>
    <w:rsid w:val="000A4C35"/>
    <w:rsid w:val="000A611A"/>
    <w:rsid w:val="000A64F9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06F3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27DF"/>
    <w:rsid w:val="001B32DD"/>
    <w:rsid w:val="001B762C"/>
    <w:rsid w:val="001C4D0A"/>
    <w:rsid w:val="001C5FEF"/>
    <w:rsid w:val="001F1A70"/>
    <w:rsid w:val="00211487"/>
    <w:rsid w:val="00211D91"/>
    <w:rsid w:val="00217DEC"/>
    <w:rsid w:val="00235B57"/>
    <w:rsid w:val="00243C73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45B7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4948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3BC3"/>
    <w:rsid w:val="004C2559"/>
    <w:rsid w:val="004D0FC7"/>
    <w:rsid w:val="004D7BA3"/>
    <w:rsid w:val="004F4518"/>
    <w:rsid w:val="004F4C62"/>
    <w:rsid w:val="00501433"/>
    <w:rsid w:val="00511CC4"/>
    <w:rsid w:val="00527854"/>
    <w:rsid w:val="005305BD"/>
    <w:rsid w:val="00531E60"/>
    <w:rsid w:val="00536A5A"/>
    <w:rsid w:val="00540FD8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4911"/>
    <w:rsid w:val="005E02B3"/>
    <w:rsid w:val="005E1E24"/>
    <w:rsid w:val="005E700A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1DE9"/>
    <w:rsid w:val="00665F89"/>
    <w:rsid w:val="00673C92"/>
    <w:rsid w:val="006753EC"/>
    <w:rsid w:val="0068427C"/>
    <w:rsid w:val="006A2789"/>
    <w:rsid w:val="006A4978"/>
    <w:rsid w:val="006A7261"/>
    <w:rsid w:val="006B0D29"/>
    <w:rsid w:val="006B1819"/>
    <w:rsid w:val="006B5DE7"/>
    <w:rsid w:val="006B73D5"/>
    <w:rsid w:val="006C04F0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2915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405D"/>
    <w:rsid w:val="00754905"/>
    <w:rsid w:val="00760038"/>
    <w:rsid w:val="00762EE0"/>
    <w:rsid w:val="00765C41"/>
    <w:rsid w:val="00770D4C"/>
    <w:rsid w:val="00771100"/>
    <w:rsid w:val="007759DD"/>
    <w:rsid w:val="0078609F"/>
    <w:rsid w:val="007917BA"/>
    <w:rsid w:val="007A5C6F"/>
    <w:rsid w:val="007D4241"/>
    <w:rsid w:val="007D4317"/>
    <w:rsid w:val="007D4EA3"/>
    <w:rsid w:val="007D7684"/>
    <w:rsid w:val="007F1CFF"/>
    <w:rsid w:val="007F5DD5"/>
    <w:rsid w:val="00821A1B"/>
    <w:rsid w:val="008262E9"/>
    <w:rsid w:val="00827E69"/>
    <w:rsid w:val="00835C4D"/>
    <w:rsid w:val="00841B3C"/>
    <w:rsid w:val="00843F48"/>
    <w:rsid w:val="00851423"/>
    <w:rsid w:val="00857848"/>
    <w:rsid w:val="008654B6"/>
    <w:rsid w:val="00866231"/>
    <w:rsid w:val="0087139C"/>
    <w:rsid w:val="00880E83"/>
    <w:rsid w:val="00882D2D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4B9A"/>
    <w:rsid w:val="008F589F"/>
    <w:rsid w:val="0090068B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2338"/>
    <w:rsid w:val="009B1F6B"/>
    <w:rsid w:val="009C0D12"/>
    <w:rsid w:val="009C192E"/>
    <w:rsid w:val="009D6819"/>
    <w:rsid w:val="009D6D1C"/>
    <w:rsid w:val="009E0CF9"/>
    <w:rsid w:val="009E4555"/>
    <w:rsid w:val="009E531B"/>
    <w:rsid w:val="009E6A80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4372"/>
    <w:rsid w:val="00AD73EC"/>
    <w:rsid w:val="00AE1371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1FE5"/>
    <w:rsid w:val="00BB69DB"/>
    <w:rsid w:val="00BC322E"/>
    <w:rsid w:val="00BC44CD"/>
    <w:rsid w:val="00BC48A6"/>
    <w:rsid w:val="00BE7978"/>
    <w:rsid w:val="00C07DDB"/>
    <w:rsid w:val="00C4115D"/>
    <w:rsid w:val="00C41874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66F0"/>
    <w:rsid w:val="00CE4B73"/>
    <w:rsid w:val="00CF70BB"/>
    <w:rsid w:val="00D074DB"/>
    <w:rsid w:val="00D139CF"/>
    <w:rsid w:val="00D37E7F"/>
    <w:rsid w:val="00D47AD7"/>
    <w:rsid w:val="00D51529"/>
    <w:rsid w:val="00D52626"/>
    <w:rsid w:val="00D55D3B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3895"/>
    <w:rsid w:val="00E5214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0BBC"/>
    <w:rsid w:val="00ED2A9D"/>
    <w:rsid w:val="00ED49C3"/>
    <w:rsid w:val="00ED6CE8"/>
    <w:rsid w:val="00ED6F2E"/>
    <w:rsid w:val="00ED7AA6"/>
    <w:rsid w:val="00EE2A56"/>
    <w:rsid w:val="00EE3818"/>
    <w:rsid w:val="00F22264"/>
    <w:rsid w:val="00F2564D"/>
    <w:rsid w:val="00F35B05"/>
    <w:rsid w:val="00F413D9"/>
    <w:rsid w:val="00F41636"/>
    <w:rsid w:val="00F44C20"/>
    <w:rsid w:val="00F5135F"/>
    <w:rsid w:val="00F51F78"/>
    <w:rsid w:val="00F62EC4"/>
    <w:rsid w:val="00F86F47"/>
    <w:rsid w:val="00F90B64"/>
    <w:rsid w:val="00FB0085"/>
    <w:rsid w:val="00FB2F0F"/>
    <w:rsid w:val="00FB5086"/>
    <w:rsid w:val="00FB5411"/>
    <w:rsid w:val="00FB6392"/>
    <w:rsid w:val="00FD3C70"/>
    <w:rsid w:val="00FD6820"/>
    <w:rsid w:val="00FE12D8"/>
    <w:rsid w:val="00FF41FC"/>
    <w:rsid w:val="00FF7C02"/>
    <w:rsid w:val="024801E3"/>
    <w:rsid w:val="04588D69"/>
    <w:rsid w:val="05CBF75C"/>
    <w:rsid w:val="065847FC"/>
    <w:rsid w:val="07631CD9"/>
    <w:rsid w:val="08F4FC3C"/>
    <w:rsid w:val="0C2272F7"/>
    <w:rsid w:val="11936132"/>
    <w:rsid w:val="1386412F"/>
    <w:rsid w:val="15F64D0C"/>
    <w:rsid w:val="18400A44"/>
    <w:rsid w:val="18A09152"/>
    <w:rsid w:val="1B4210E5"/>
    <w:rsid w:val="1C3355A6"/>
    <w:rsid w:val="1C5314D6"/>
    <w:rsid w:val="1D03FEA2"/>
    <w:rsid w:val="1DF017BC"/>
    <w:rsid w:val="1E5B6B77"/>
    <w:rsid w:val="1EE6F320"/>
    <w:rsid w:val="1F0CADF3"/>
    <w:rsid w:val="1F3AE0D1"/>
    <w:rsid w:val="1FD088E1"/>
    <w:rsid w:val="20389B47"/>
    <w:rsid w:val="20D6B132"/>
    <w:rsid w:val="243605C5"/>
    <w:rsid w:val="26ADE993"/>
    <w:rsid w:val="27DA8420"/>
    <w:rsid w:val="2B3DE5D2"/>
    <w:rsid w:val="2B9FE97A"/>
    <w:rsid w:val="2C05C3C8"/>
    <w:rsid w:val="2C6CCB1F"/>
    <w:rsid w:val="2C78B78E"/>
    <w:rsid w:val="2CC20605"/>
    <w:rsid w:val="2CD81398"/>
    <w:rsid w:val="2E192347"/>
    <w:rsid w:val="333357B5"/>
    <w:rsid w:val="3939599B"/>
    <w:rsid w:val="3A4F6C6E"/>
    <w:rsid w:val="3A57476B"/>
    <w:rsid w:val="3AB5AA4C"/>
    <w:rsid w:val="3B16FE01"/>
    <w:rsid w:val="3C8F6377"/>
    <w:rsid w:val="3F33291B"/>
    <w:rsid w:val="3F58197F"/>
    <w:rsid w:val="3F7AB7FD"/>
    <w:rsid w:val="428FCE72"/>
    <w:rsid w:val="432C247F"/>
    <w:rsid w:val="4443AA52"/>
    <w:rsid w:val="4738C000"/>
    <w:rsid w:val="48B5020D"/>
    <w:rsid w:val="50D12DF4"/>
    <w:rsid w:val="51ECE0D9"/>
    <w:rsid w:val="5420E297"/>
    <w:rsid w:val="5885834E"/>
    <w:rsid w:val="5941A7BA"/>
    <w:rsid w:val="5C2C0FD0"/>
    <w:rsid w:val="5FC4DEA6"/>
    <w:rsid w:val="6093292C"/>
    <w:rsid w:val="647B2B65"/>
    <w:rsid w:val="64F819B5"/>
    <w:rsid w:val="654D1E05"/>
    <w:rsid w:val="67133F7E"/>
    <w:rsid w:val="6833FA17"/>
    <w:rsid w:val="68A92BB1"/>
    <w:rsid w:val="6B2CF8ED"/>
    <w:rsid w:val="6C24B704"/>
    <w:rsid w:val="6CE99D39"/>
    <w:rsid w:val="705EE64D"/>
    <w:rsid w:val="71846B01"/>
    <w:rsid w:val="71ABA2F6"/>
    <w:rsid w:val="7490DE2F"/>
    <w:rsid w:val="76246A39"/>
    <w:rsid w:val="767A878D"/>
    <w:rsid w:val="76B7010B"/>
    <w:rsid w:val="79486AA3"/>
    <w:rsid w:val="7B32A9B2"/>
    <w:rsid w:val="7CA4138A"/>
    <w:rsid w:val="7D311EF7"/>
    <w:rsid w:val="7E066966"/>
    <w:rsid w:val="7F7DC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8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7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8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9006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vgregion.sharepoint.com/:x:/s/sy-nu-infektionsmottagning/ERgX-JWTZwlPjbSO_5jJjTkBsAgjZtVvpDb9qy0QWyXAqA?e=ryZPvK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B, kronisk, Interferonbehandling</dc:title>
  <dc:subject/>
  <dc:creator>patrik.jens.johansson@vgregion.se</dc:creator>
  <keywords/>
  <lastModifiedBy>Katarina Lund</lastModifiedBy>
  <revision>54</revision>
  <lastPrinted>2016-03-31T10:56:00.0000000Z</lastPrinted>
  <dcterms:created xsi:type="dcterms:W3CDTF">2022-05-04T08:26:00.0000000Z</dcterms:created>
  <dcterms:modified xsi:type="dcterms:W3CDTF">2024-12-06T09:53:48.0000000Z</dcterms:modified>
</coreProperties>
</file>