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D52D4" w:rsidP="00F35B05" w:rsidRDefault="007D52D4" w14:paraId="551607C4" w14:textId="77777777">
      <w:pPr>
        <w:pStyle w:val="Rubrik2"/>
        <w:sectPr w:rsidR="007D52D4" w:rsidSect="007D52D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D52D4" w:rsidR="007D52D4" w:rsidP="00EA2E73" w:rsidRDefault="00E2288F" w14:paraId="52B39B0A" w14:textId="6C45B4B0">
      <w:pPr>
        <w:pStyle w:val="Rubrik1"/>
        <w:rPr>
          <w:szCs w:val="20"/>
        </w:rPr>
      </w:pPr>
      <w:r w:rsidRPr="007D52D4">
        <w:rPr>
          <w:noProof/>
        </w:rPr>
        <w:t>Fotteam, diabetesmott</w:t>
      </w:r>
      <w:r w:rsidR="00C87466">
        <w:rPr>
          <w:noProof/>
        </w:rPr>
        <w:t>agning</w:t>
      </w:r>
      <w:r w:rsidRPr="007D52D4">
        <w:rPr>
          <w:noProof/>
        </w:rPr>
        <w:t>, infektionsläkarbedömning</w:t>
      </w:r>
      <w:r w:rsidRPr="007D52D4" w:rsidR="007D52D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E1BC3A" wp14:editId="410E830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7D52D4" w:rsidP="007D52D4" w:rsidRDefault="007D52D4" w14:paraId="1CFEA68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23841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27F09188">
              <v:shapetype id="_x0000_t202" coordsize="21600,21600" o:spt="202" path="m,l,21600r21600,l21600,xe" w14:anchorId="06E1BC3A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7D52D4" w:rsidP="007D52D4" w:rsidRDefault="007D52D4" w14:paraId="09FFB6E0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23841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7D52D4" w:rsidR="007D52D4" w:rsidP="00EA2E73" w:rsidRDefault="007D52D4" w14:paraId="6B9FE677" w14:textId="77777777">
      <w:pPr>
        <w:pStyle w:val="Rubrik2"/>
      </w:pPr>
      <w:bookmarkStart w:name="_1314629194" w:id="1"/>
      <w:bookmarkStart w:name="Rubrik" w:id="2"/>
      <w:bookmarkEnd w:id="1"/>
      <w:bookmarkEnd w:id="2"/>
      <w:r w:rsidRPr="007D52D4">
        <w:t xml:space="preserve">Revidering i denna version </w:t>
      </w:r>
    </w:p>
    <w:p w:rsidRPr="007D52D4" w:rsidR="007D52D4" w:rsidP="7A70A035" w:rsidRDefault="007D52D4" w14:paraId="7059617B" w14:textId="05E7C3FA">
      <w:pPr>
        <w:spacing w:after="0" w:line="240" w:lineRule="auto"/>
        <w:ind w:left="0" w:right="0" w:firstLine="992"/>
      </w:pPr>
      <w:r w:rsidR="6B37E6E5">
        <w:rPr/>
        <w:t>Fotrond</w:t>
      </w:r>
      <w:r w:rsidR="6B37E6E5">
        <w:rPr/>
        <w:t xml:space="preserve"> </w:t>
      </w:r>
      <w:r w:rsidR="6B37E6E5">
        <w:rPr/>
        <w:t>avdelning</w:t>
      </w:r>
      <w:r w:rsidR="6B37E6E5">
        <w:rPr/>
        <w:t xml:space="preserve"> 42 borttagen. I övrigt mindre justeringar.</w:t>
      </w:r>
    </w:p>
    <w:p w:rsidRPr="007D52D4" w:rsidR="007D52D4" w:rsidP="00EA2E73" w:rsidRDefault="007D52D4" w14:paraId="2FFDAE6F" w14:textId="77777777">
      <w:pPr>
        <w:pStyle w:val="Rubrik2"/>
      </w:pPr>
      <w:r w:rsidRPr="007D52D4">
        <w:t>Bakgrund</w:t>
      </w:r>
    </w:p>
    <w:p w:rsidRPr="007D52D4" w:rsidR="007D52D4" w:rsidP="00EA2E73" w:rsidRDefault="007D52D4" w14:paraId="3219B0D1" w14:textId="354B7AA6">
      <w:pPr>
        <w:spacing w:after="0" w:line="240" w:lineRule="auto"/>
        <w:ind w:right="-283"/>
        <w:rPr>
          <w:szCs w:val="20"/>
        </w:rPr>
      </w:pPr>
      <w:r w:rsidRPr="007D52D4">
        <w:rPr>
          <w:szCs w:val="20"/>
        </w:rPr>
        <w:t>Pat</w:t>
      </w:r>
      <w:r w:rsidR="00EA2E73">
        <w:rPr>
          <w:szCs w:val="20"/>
        </w:rPr>
        <w:t>ienter</w:t>
      </w:r>
      <w:r w:rsidRPr="007D52D4">
        <w:rPr>
          <w:szCs w:val="20"/>
        </w:rPr>
        <w:t xml:space="preserve"> med diabetessjukdom och </w:t>
      </w:r>
      <w:proofErr w:type="spellStart"/>
      <w:r w:rsidRPr="007D52D4">
        <w:rPr>
          <w:szCs w:val="20"/>
        </w:rPr>
        <w:t>fotsår</w:t>
      </w:r>
      <w:proofErr w:type="spellEnd"/>
      <w:r w:rsidRPr="007D52D4">
        <w:rPr>
          <w:szCs w:val="20"/>
        </w:rPr>
        <w:t xml:space="preserve"> är fortfarande överrepresenterade vad gäller långvarig sårproblematik och amputationsfrekvens i Sverige. </w:t>
      </w:r>
      <w:proofErr w:type="spellStart"/>
      <w:r w:rsidRPr="007D52D4">
        <w:rPr>
          <w:szCs w:val="20"/>
        </w:rPr>
        <w:t>Fotsåren</w:t>
      </w:r>
      <w:proofErr w:type="spellEnd"/>
      <w:r w:rsidRPr="007D52D4">
        <w:rPr>
          <w:szCs w:val="20"/>
        </w:rPr>
        <w:t xml:space="preserve"> är ofta av multifaktoriell etiologi och många olika kliniker är inblandade i vården. För att förbättra vården för dessa patienter har man byggt upp en struktur med multidisciplinära </w:t>
      </w:r>
      <w:proofErr w:type="spellStart"/>
      <w:r w:rsidRPr="007D52D4">
        <w:rPr>
          <w:szCs w:val="20"/>
        </w:rPr>
        <w:t>fotteam</w:t>
      </w:r>
      <w:proofErr w:type="spellEnd"/>
      <w:r w:rsidRPr="007D52D4">
        <w:rPr>
          <w:szCs w:val="20"/>
        </w:rPr>
        <w:t xml:space="preserve"> på diabetesmottagningar runt om i Sverige. </w:t>
      </w:r>
    </w:p>
    <w:p w:rsidRPr="007D52D4" w:rsidR="007D52D4" w:rsidP="00EA2E73" w:rsidRDefault="007D52D4" w14:paraId="1EA10943" w14:textId="77777777">
      <w:pPr>
        <w:spacing w:after="0" w:line="240" w:lineRule="auto"/>
        <w:ind w:right="-283"/>
        <w:rPr>
          <w:szCs w:val="20"/>
        </w:rPr>
      </w:pPr>
    </w:p>
    <w:p w:rsidRPr="007D52D4" w:rsidR="007D52D4" w:rsidP="7A70A035" w:rsidRDefault="007D52D4" w14:paraId="30EE8459" w14:textId="4CF10629">
      <w:pPr>
        <w:spacing w:after="0" w:line="240" w:lineRule="auto"/>
        <w:ind w:right="-283"/>
      </w:pPr>
      <w:r w:rsidR="007D52D4">
        <w:rPr/>
        <w:t xml:space="preserve">NU-sjukvårdens </w:t>
      </w:r>
      <w:r w:rsidR="007D52D4">
        <w:rPr/>
        <w:t>fotteam</w:t>
      </w:r>
      <w:r w:rsidR="007D52D4">
        <w:rPr/>
        <w:t xml:space="preserve"> träffas på tisdagseftermiddagarna</w:t>
      </w:r>
      <w:r w:rsidR="719683B7">
        <w:rPr/>
        <w:t xml:space="preserve"> på medicinmottagningen</w:t>
      </w:r>
      <w:r w:rsidR="007D52D4">
        <w:rPr/>
        <w:t xml:space="preserve">. </w:t>
      </w:r>
      <w:r w:rsidR="63949619">
        <w:rPr/>
        <w:t>Upp till</w:t>
      </w:r>
      <w:r w:rsidR="007D52D4">
        <w:rPr/>
        <w:t xml:space="preserve"> fyra polikliniska patienter med diabetesfotsår</w:t>
      </w:r>
      <w:r w:rsidR="6E13BB65">
        <w:rPr/>
        <w:t xml:space="preserve"> undersöks vid varje tillfälle.</w:t>
      </w:r>
      <w:r w:rsidR="007D52D4">
        <w:rPr/>
        <w:t xml:space="preserve"> Ansvarig diabetesläkare sätter upp patienter för besök</w:t>
      </w:r>
      <w:r w:rsidR="66B70BC5">
        <w:rPr/>
        <w:t xml:space="preserve"> och leder mottagningen</w:t>
      </w:r>
      <w:r w:rsidR="7EC54732">
        <w:rPr/>
        <w:t>.</w:t>
      </w:r>
      <w:r w:rsidR="007D52D4">
        <w:rPr/>
        <w:t xml:space="preserve"> Sammankallande till fotteamet är fotterapeut som faxar </w:t>
      </w:r>
      <w:r w:rsidR="007D52D4">
        <w:rPr/>
        <w:t>patientnamn</w:t>
      </w:r>
      <w:r w:rsidR="007D52D4">
        <w:rPr/>
        <w:t xml:space="preserve">, personnummer och klockslag senast på morgonen aktuell tisdag till respektive mottagning. </w:t>
      </w:r>
      <w:r w:rsidR="00769BB2">
        <w:rPr/>
        <w:t>P</w:t>
      </w:r>
      <w:r w:rsidR="007D52D4">
        <w:rPr/>
        <w:t xml:space="preserve">atienterna kan </w:t>
      </w:r>
      <w:r w:rsidR="53F67478">
        <w:rPr/>
        <w:t>ha kommit</w:t>
      </w:r>
      <w:r w:rsidR="007D52D4">
        <w:rPr/>
        <w:t xml:space="preserve"> </w:t>
      </w:r>
      <w:r w:rsidR="007D52D4">
        <w:rPr/>
        <w:t>på remiss från distriktsläkare</w:t>
      </w:r>
      <w:r w:rsidR="627177A6">
        <w:rPr/>
        <w:t>,</w:t>
      </w:r>
      <w:r w:rsidR="007D52D4">
        <w:rPr/>
        <w:t xml:space="preserve"> följts på diabetes</w:t>
      </w:r>
      <w:r w:rsidR="450BEAC1">
        <w:rPr/>
        <w:t>-</w:t>
      </w:r>
      <w:r w:rsidR="007D52D4">
        <w:rPr/>
        <w:t>mottagningen</w:t>
      </w:r>
      <w:r w:rsidR="775BD07A">
        <w:rPr/>
        <w:t xml:space="preserve"> eller komma för uppföljning efter slutenvård</w:t>
      </w:r>
      <w:r w:rsidR="007D52D4">
        <w:rPr/>
        <w:t>. Nybesök prioriteras.</w:t>
      </w:r>
      <w:r w:rsidR="2CAA8430">
        <w:rPr/>
        <w:t xml:space="preserve"> </w:t>
      </w:r>
    </w:p>
    <w:p w:rsidR="7A70A035" w:rsidP="7A70A035" w:rsidRDefault="7A70A035" w14:paraId="701BFB6F" w14:textId="1D4E6725">
      <w:pPr>
        <w:spacing w:after="0" w:line="240" w:lineRule="auto"/>
        <w:ind w:right="-283"/>
      </w:pPr>
    </w:p>
    <w:p w:rsidRPr="007D52D4" w:rsidR="007D52D4" w:rsidP="002A33BD" w:rsidRDefault="007D52D4" w14:paraId="66767A36" w14:textId="646602C2">
      <w:pPr>
        <w:spacing w:after="0" w:line="240" w:lineRule="auto"/>
        <w:ind w:right="-283"/>
      </w:pPr>
      <w:r w:rsidR="007D52D4">
        <w:rPr/>
        <w:t xml:space="preserve">I fotteamet ingår </w:t>
      </w:r>
      <w:r w:rsidR="308EED8D">
        <w:rPr/>
        <w:t>diabetolog</w:t>
      </w:r>
      <w:r w:rsidR="308EED8D">
        <w:rPr/>
        <w:t>/endokrinolog</w:t>
      </w:r>
      <w:r w:rsidR="493E8C94">
        <w:rPr/>
        <w:t>,</w:t>
      </w:r>
      <w:r w:rsidR="007D52D4">
        <w:rPr/>
        <w:t xml:space="preserve"> ortoped, infektionsläkare, hudläkare, kärlkirurg, fotterapeut, ortopedtekniker, sjuksköterska från hudkliniken, representant från tryckkammarenheten. </w:t>
      </w:r>
      <w:r w:rsidR="0E3A1E93">
        <w:rPr/>
        <w:t>Vid</w:t>
      </w:r>
      <w:r w:rsidR="007D52D4">
        <w:rPr/>
        <w:t xml:space="preserve"> de gemensamma mottagningarna </w:t>
      </w:r>
      <w:r w:rsidR="1F02C620">
        <w:rPr/>
        <w:t xml:space="preserve">deltar </w:t>
      </w:r>
      <w:r w:rsidR="1F02C620">
        <w:rPr/>
        <w:t>diabetolog</w:t>
      </w:r>
      <w:r w:rsidR="1F02C620">
        <w:rPr/>
        <w:t xml:space="preserve">, ortoped, infektionsläkare, fotterapeut och ortopedtekniker, övriga specialiteter anlitas vid behov. </w:t>
      </w:r>
    </w:p>
    <w:p w:rsidRPr="007D52D4" w:rsidR="007D52D4" w:rsidP="002A33BD" w:rsidRDefault="007D52D4" w14:paraId="64168241" w14:textId="68B5CDDF">
      <w:pPr>
        <w:spacing w:after="0" w:line="240" w:lineRule="auto"/>
        <w:ind w:right="-283"/>
      </w:pPr>
    </w:p>
    <w:p w:rsidRPr="007D52D4" w:rsidR="007D52D4" w:rsidP="7A70A035" w:rsidRDefault="007D52D4" w14:paraId="5A330220" w14:textId="63524C0E">
      <w:pPr>
        <w:spacing w:after="0" w:line="240" w:lineRule="auto"/>
        <w:ind w:right="-283"/>
      </w:pPr>
      <w:r w:rsidR="1F02C620">
        <w:rPr/>
        <w:t xml:space="preserve">Utöver mottagningarna </w:t>
      </w:r>
      <w:r w:rsidR="007D52D4">
        <w:rPr/>
        <w:t>träffas medlemmar</w:t>
      </w:r>
      <w:r w:rsidR="49FE278C">
        <w:rPr/>
        <w:t>na</w:t>
      </w:r>
      <w:r w:rsidR="007D52D4">
        <w:rPr/>
        <w:t xml:space="preserve"> i fotteamet en gång per termin för policymöten, föreläsning, remiss- och PM-diskussion mm</w:t>
      </w:r>
    </w:p>
    <w:p w:rsidRPr="007D52D4" w:rsidR="007D52D4" w:rsidP="00EA2E73" w:rsidRDefault="007D52D4" w14:paraId="71E568AD" w14:textId="77777777">
      <w:pPr>
        <w:pStyle w:val="Rubrik2"/>
      </w:pPr>
      <w:r w:rsidRPr="007D52D4">
        <w:t>Sammanfattning/syfte</w:t>
      </w:r>
    </w:p>
    <w:p w:rsidRPr="007D52D4" w:rsidR="007D52D4" w:rsidP="00D77D06" w:rsidRDefault="007D52D4" w14:paraId="08EDBA00" w14:textId="77777777">
      <w:pPr>
        <w:spacing w:after="0" w:line="240" w:lineRule="auto"/>
        <w:ind w:left="0" w:right="0" w:firstLine="992"/>
        <w:rPr>
          <w:szCs w:val="20"/>
        </w:rPr>
      </w:pPr>
      <w:r w:rsidRPr="007D52D4">
        <w:rPr>
          <w:szCs w:val="20"/>
        </w:rPr>
        <w:t>Beskriva infektionsläkarens roll i fotteamet.</w:t>
      </w:r>
    </w:p>
    <w:p w:rsidR="007D52D4" w:rsidP="7A70A035" w:rsidRDefault="007D52D4" w14:paraId="70219CEC" w14:textId="3C7FFB2E">
      <w:pPr>
        <w:pStyle w:val="Rubrik2"/>
      </w:pPr>
      <w:r w:rsidR="007D52D4">
        <w:rPr/>
        <w:t>Rutin för infektionsläkarens uppgift i fotteamet</w:t>
      </w:r>
    </w:p>
    <w:p w:rsidRPr="00500A0C" w:rsidR="007D52D4" w:rsidP="7A70A035" w:rsidRDefault="007D52D4" w14:paraId="27212FDF" w14:textId="79BF2406">
      <w:pPr>
        <w:keepNext w:val="1"/>
        <w:spacing w:after="60" w:line="240" w:lineRule="auto"/>
        <w:ind w:right="-994"/>
        <w:outlineLvl w:val="1"/>
        <w:rPr>
          <w:rFonts w:ascii="Arial" w:hAnsi="Arial" w:cs="Arial"/>
          <w:b w:val="1"/>
          <w:bCs w:val="1"/>
          <w:sz w:val="26"/>
          <w:szCs w:val="26"/>
        </w:rPr>
      </w:pPr>
      <w:r w:rsidR="007D52D4">
        <w:rPr/>
        <w:t xml:space="preserve">Delta i </w:t>
      </w:r>
      <w:r w:rsidR="007D52D4">
        <w:rPr/>
        <w:t>fotteam</w:t>
      </w:r>
      <w:r w:rsidR="49C691E9">
        <w:rPr/>
        <w:t xml:space="preserve"> </w:t>
      </w:r>
      <w:r w:rsidR="007D52D4">
        <w:rPr/>
        <w:t>enligt schema och göra bedömningar av patient med fokus på infektionsproblematik.</w:t>
      </w:r>
      <w:r w:rsidRPr="7A70A035" w:rsidR="00500A0C">
        <w:rPr>
          <w:rFonts w:ascii="Arial" w:hAnsi="Arial" w:cs="Arial"/>
          <w:b w:val="1"/>
          <w:bCs w:val="1"/>
          <w:sz w:val="26"/>
          <w:szCs w:val="26"/>
        </w:rPr>
        <w:t xml:space="preserve"> </w:t>
      </w:r>
      <w:r w:rsidR="007D52D4">
        <w:rPr/>
        <w:t>Besökslista för aktuell mottagning sitter i konsultpärmen på infektionsmottagningen och finns registrerad i Elvis.</w:t>
      </w:r>
    </w:p>
    <w:p w:rsidR="7A70A035" w:rsidP="7A70A035" w:rsidRDefault="7A70A035" w14:paraId="52D2BB19" w14:textId="652E6A7A">
      <w:pPr>
        <w:keepNext w:val="1"/>
        <w:spacing w:after="60" w:line="240" w:lineRule="auto"/>
        <w:ind w:right="-994"/>
        <w:outlineLvl w:val="1"/>
      </w:pPr>
    </w:p>
    <w:p w:rsidRPr="007D52D4" w:rsidR="007D52D4" w:rsidP="00D77D06" w:rsidRDefault="007D52D4" w14:paraId="3F36353C" w14:textId="5FDF5C2C">
      <w:pPr>
        <w:spacing w:after="0" w:line="240" w:lineRule="auto"/>
        <w:ind w:right="0"/>
        <w:rPr>
          <w:szCs w:val="20"/>
        </w:rPr>
      </w:pPr>
      <w:r w:rsidRPr="007D52D4">
        <w:rPr>
          <w:szCs w:val="20"/>
        </w:rPr>
        <w:t xml:space="preserve">Delta i policymöten 2 </w:t>
      </w:r>
      <w:r w:rsidR="00030C72">
        <w:rPr>
          <w:szCs w:val="20"/>
        </w:rPr>
        <w:t>gånger</w:t>
      </w:r>
      <w:r w:rsidRPr="007D52D4">
        <w:rPr>
          <w:szCs w:val="20"/>
        </w:rPr>
        <w:t xml:space="preserve"> per år. En infektionsläkare utses för detta uppdrag.</w:t>
      </w:r>
    </w:p>
    <w:p w:rsidRPr="007D52D4" w:rsidR="007D52D4" w:rsidP="00D77D06" w:rsidRDefault="007D52D4" w14:paraId="1DA5139E" w14:textId="26D11A88">
      <w:pPr>
        <w:pStyle w:val="Rubrik2"/>
      </w:pPr>
      <w:r w:rsidR="007D52D4">
        <w:rPr/>
        <w:t xml:space="preserve">Arbetsbeskrivning </w:t>
      </w:r>
      <w:r w:rsidR="007D52D4">
        <w:rPr/>
        <w:t>fotteam</w:t>
      </w:r>
    </w:p>
    <w:p w:rsidRPr="007D52D4" w:rsidR="007D52D4" w:rsidP="00116C0B" w:rsidRDefault="007D52D4" w14:paraId="60EE5F8D" w14:textId="21B5F9D7">
      <w:pPr>
        <w:numPr>
          <w:ilvl w:val="0"/>
          <w:numId w:val="20"/>
        </w:numPr>
        <w:spacing w:after="0" w:line="240" w:lineRule="auto"/>
        <w:ind w:left="1352" w:right="-426"/>
        <w:rPr/>
      </w:pPr>
      <w:r w:rsidR="007D52D4">
        <w:rPr/>
        <w:t>Gemensam</w:t>
      </w:r>
      <w:r w:rsidR="0FE5F84A">
        <w:rPr/>
        <w:t xml:space="preserve"> genomgång</w:t>
      </w:r>
      <w:r w:rsidR="007D52D4">
        <w:rPr/>
        <w:t xml:space="preserve"> där ansvarig diabetesläkare informerar och sammanfattar patientanamnes. Detta görs på fotterapeutens rum. </w:t>
      </w:r>
      <w:r>
        <w:br/>
      </w:r>
    </w:p>
    <w:p w:rsidRPr="007D52D4" w:rsidR="007D52D4" w:rsidP="00116C0B" w:rsidRDefault="007D52D4" w14:paraId="33D4852E" w14:textId="66F79D12">
      <w:pPr>
        <w:numPr>
          <w:ilvl w:val="0"/>
          <w:numId w:val="20"/>
        </w:numPr>
        <w:spacing w:after="0" w:line="240" w:lineRule="auto"/>
        <w:ind w:left="1352" w:right="-283"/>
        <w:rPr/>
      </w:pPr>
      <w:r w:rsidR="007D52D4">
        <w:rPr/>
        <w:t>Undersökning av patient i undersökningsrum. Ansvarig diabetesläkare leder samtalet och informationen</w:t>
      </w:r>
      <w:r w:rsidR="4CD4FBCB">
        <w:rPr/>
        <w:t>, även skriftlig,</w:t>
      </w:r>
      <w:r w:rsidR="007D52D4">
        <w:rPr/>
        <w:t xml:space="preserve"> till patienten. </w:t>
      </w:r>
    </w:p>
    <w:p w:rsidR="7A70A035" w:rsidP="7A70A035" w:rsidRDefault="7A70A035" w14:paraId="3C3CBE7D" w14:textId="2C4324BF">
      <w:pPr>
        <w:spacing w:after="0" w:line="240" w:lineRule="auto"/>
        <w:ind w:left="1352" w:right="-283"/>
      </w:pPr>
    </w:p>
    <w:p w:rsidRPr="007D52D4" w:rsidR="007D52D4" w:rsidP="00116C0B" w:rsidRDefault="007D52D4" w14:paraId="7B061132" w14:textId="00CB14AD">
      <w:pPr>
        <w:numPr>
          <w:ilvl w:val="0"/>
          <w:numId w:val="20"/>
        </w:numPr>
        <w:spacing w:after="0" w:line="240" w:lineRule="auto"/>
        <w:ind w:left="1352" w:right="-426"/>
        <w:rPr/>
      </w:pPr>
      <w:r w:rsidR="007D52D4">
        <w:rPr/>
        <w:t xml:space="preserve">Genomgång och sammanfattning efter patientmötet. Planering </w:t>
      </w:r>
      <w:r w:rsidR="234CBEA7">
        <w:rPr/>
        <w:t>av</w:t>
      </w:r>
      <w:r w:rsidR="007D52D4">
        <w:rPr/>
        <w:t xml:space="preserve"> röntgen, kärlutredning, om och var uppföljning ska ske, ev</w:t>
      </w:r>
      <w:r w:rsidR="00030C72">
        <w:rPr/>
        <w:t>entuell</w:t>
      </w:r>
      <w:r w:rsidR="007D52D4">
        <w:rPr/>
        <w:t xml:space="preserve"> antibiotikaterapi, omläggningsrutin etc</w:t>
      </w:r>
      <w:r w:rsidR="00660A6F">
        <w:rPr/>
        <w:t>etera</w:t>
      </w:r>
      <w:r w:rsidR="007D52D4">
        <w:rPr/>
        <w:t xml:space="preserve"> dokumenteras av diabetesläkare i diabetesjournal. </w:t>
      </w:r>
      <w:r w:rsidR="437A2E7C">
        <w:rPr/>
        <w:t>Receptförskrivning görs av diabetesläkare.</w:t>
      </w:r>
      <w:r>
        <w:br/>
      </w:r>
    </w:p>
    <w:p w:rsidR="00A03D67" w:rsidP="00116C0B" w:rsidRDefault="007D52D4" w14:paraId="394D0CBF" w14:textId="54DCF646">
      <w:pPr>
        <w:spacing w:after="0" w:line="240" w:lineRule="auto"/>
        <w:ind w:right="-426"/>
      </w:pPr>
      <w:r w:rsidRPr="7A70A035" w:rsidR="007D52D4">
        <w:rPr>
          <w:b w:val="1"/>
          <w:bCs w:val="1"/>
        </w:rPr>
        <w:t>Infektionsläkare</w:t>
      </w:r>
      <w:r w:rsidR="007D52D4">
        <w:rPr/>
        <w:t xml:space="preserve"> tar ställning till behov av ytterligare provtagning ur infektionssyn-</w:t>
      </w:r>
      <w:r>
        <w:br/>
      </w:r>
      <w:r w:rsidR="007D52D4">
        <w:rPr/>
        <w:t xml:space="preserve">punkt </w:t>
      </w:r>
      <w:r w:rsidR="0BB9DEDA">
        <w:rPr/>
        <w:t>så</w:t>
      </w:r>
      <w:r w:rsidR="007D52D4">
        <w:rPr/>
        <w:t>som sårodling</w:t>
      </w:r>
      <w:r w:rsidR="007D52D4">
        <w:rPr/>
        <w:t xml:space="preserve"> </w:t>
      </w:r>
      <w:r w:rsidR="007D52D4">
        <w:rPr/>
        <w:t>och</w:t>
      </w:r>
      <w:r w:rsidR="3D79A3C2">
        <w:rPr/>
        <w:t xml:space="preserve"> eventuell</w:t>
      </w:r>
      <w:r w:rsidR="007D52D4">
        <w:rPr/>
        <w:t xml:space="preserve"> antibiotika</w:t>
      </w:r>
      <w:r w:rsidR="1ABAE2E8">
        <w:rPr/>
        <w:t>behandling</w:t>
      </w:r>
      <w:r w:rsidR="007D52D4">
        <w:rPr/>
        <w:t>.</w:t>
      </w:r>
      <w:r w:rsidR="00754899">
        <w:rPr/>
        <w:t xml:space="preserve"> I enstaka fall där stor/djupgående revision görs </w:t>
      </w:r>
      <w:r w:rsidR="649A438B">
        <w:rPr/>
        <w:t xml:space="preserve">på mottagningen </w:t>
      </w:r>
      <w:r w:rsidR="00754899">
        <w:rPr/>
        <w:t>kan det vara aktuellt med antibiotika</w:t>
      </w:r>
      <w:r w:rsidR="25FDD986">
        <w:rPr/>
        <w:t>-</w:t>
      </w:r>
      <w:r w:rsidR="00754899">
        <w:rPr/>
        <w:t>profylax även om p</w:t>
      </w:r>
      <w:r w:rsidR="00E46746">
        <w:rPr/>
        <w:t xml:space="preserve">atienterna inte sätts in på antibiotika. I första hand ges då </w:t>
      </w:r>
      <w:r w:rsidR="00660A6F">
        <w:rPr/>
        <w:t>tablett</w:t>
      </w:r>
      <w:r w:rsidR="00E46746">
        <w:rPr/>
        <w:t xml:space="preserve"> </w:t>
      </w:r>
      <w:r w:rsidR="00E46746">
        <w:rPr/>
        <w:t>Fluk</w:t>
      </w:r>
      <w:r w:rsidR="008F44DC">
        <w:rPr/>
        <w:t>loxacillin</w:t>
      </w:r>
      <w:r w:rsidR="008F44DC">
        <w:rPr/>
        <w:t xml:space="preserve"> 1 g</w:t>
      </w:r>
      <w:r w:rsidR="00660A6F">
        <w:rPr/>
        <w:t>ram</w:t>
      </w:r>
      <w:r w:rsidR="008F44DC">
        <w:rPr/>
        <w:t xml:space="preserve"> som singeldos.</w:t>
      </w:r>
    </w:p>
    <w:p w:rsidR="008F44DC" w:rsidP="00116C0B" w:rsidRDefault="008F44DC" w14:paraId="0DA39351" w14:textId="77777777">
      <w:pPr>
        <w:spacing w:after="0" w:line="240" w:lineRule="auto"/>
        <w:ind w:right="-426"/>
        <w:rPr>
          <w:szCs w:val="20"/>
        </w:rPr>
      </w:pPr>
    </w:p>
    <w:p w:rsidR="00754899" w:rsidP="7A70A035" w:rsidRDefault="00754899" w14:paraId="5F1F6CC6" w14:textId="26F0C1F7">
      <w:pPr>
        <w:spacing w:after="0" w:line="240" w:lineRule="auto"/>
        <w:ind w:right="-426"/>
      </w:pPr>
      <w:r w:rsidR="007D52D4">
        <w:rPr/>
        <w:t xml:space="preserve">I de flesta fall följs patienterna upp på separat mottagning med ortoped och fotterapeut. </w:t>
      </w:r>
      <w:r w:rsidR="00934639">
        <w:rPr/>
        <w:t>Komplicerade fall där mul</w:t>
      </w:r>
      <w:r w:rsidR="004F7C8F">
        <w:rPr/>
        <w:t>t</w:t>
      </w:r>
      <w:r w:rsidR="00934639">
        <w:rPr/>
        <w:t>idisciplinär uppföljning bed</w:t>
      </w:r>
      <w:r w:rsidR="004F7C8F">
        <w:rPr/>
        <w:t>ö</w:t>
      </w:r>
      <w:r w:rsidR="00934639">
        <w:rPr/>
        <w:t>ms indicerad kan erbjudas återbesökstid till diabetesfotteamet</w:t>
      </w:r>
      <w:r w:rsidR="004F7C8F">
        <w:rPr/>
        <w:t xml:space="preserve">. </w:t>
      </w:r>
    </w:p>
    <w:p w:rsidR="7A70A035" w:rsidP="7A70A035" w:rsidRDefault="7A70A035" w14:paraId="7C25C965" w14:textId="45D367A3">
      <w:pPr>
        <w:spacing w:after="0" w:line="240" w:lineRule="auto"/>
        <w:ind w:right="-426"/>
      </w:pPr>
    </w:p>
    <w:p w:rsidRPr="007D52D4" w:rsidR="007D52D4" w:rsidP="00116C0B" w:rsidRDefault="007D52D4" w14:paraId="18CD1BDA" w14:textId="433F5F80">
      <w:pPr>
        <w:spacing w:after="0" w:line="240" w:lineRule="auto"/>
        <w:ind w:right="-426"/>
      </w:pPr>
      <w:r w:rsidR="007D52D4">
        <w:rPr/>
        <w:t>I enstaka fall kan patienten behöva följas upp på infektionskliniken. Detta kan bli aktuellt vid komplicerad antibiotikabehandling</w:t>
      </w:r>
      <w:r w:rsidR="00030A2E">
        <w:rPr/>
        <w:t>,</w:t>
      </w:r>
      <w:r w:rsidR="007D52D4">
        <w:rPr/>
        <w:t xml:space="preserve"> antibiotikaöverkänslighet hos patienten </w:t>
      </w:r>
      <w:r w:rsidR="3B4F6877">
        <w:rPr/>
        <w:t>eller förekomst av uttalat resistenta bakterier.</w:t>
      </w:r>
      <w:r w:rsidR="007D52D4">
        <w:rPr/>
        <w:t xml:space="preserve"> </w:t>
      </w:r>
      <w:r w:rsidR="63D1818F">
        <w:rPr/>
        <w:t>Ansvarig i</w:t>
      </w:r>
      <w:r w:rsidR="007D52D4">
        <w:rPr/>
        <w:t xml:space="preserve">nfektionsläkare ordnar då </w:t>
      </w:r>
      <w:r w:rsidR="57097781">
        <w:rPr/>
        <w:t xml:space="preserve">med </w:t>
      </w:r>
      <w:r w:rsidR="007D52D4">
        <w:rPr/>
        <w:t xml:space="preserve">att återbesök sätts upp. </w:t>
      </w:r>
    </w:p>
    <w:p w:rsidRPr="007D52D4" w:rsidR="007D52D4" w:rsidP="00116C0B" w:rsidRDefault="007D52D4" w14:paraId="2F3795D1" w14:textId="017B8DD6">
      <w:pPr>
        <w:spacing w:after="0" w:line="240" w:lineRule="auto"/>
        <w:ind w:right="-426"/>
      </w:pPr>
      <w:r>
        <w:br/>
      </w:r>
      <w:r w:rsidR="007D52D4">
        <w:rPr/>
        <w:t xml:space="preserve">Sårodling som tas under </w:t>
      </w:r>
      <w:r w:rsidR="007D52D4">
        <w:rPr/>
        <w:t>fotteam</w:t>
      </w:r>
      <w:r w:rsidR="007D52D4">
        <w:rPr/>
        <w:t xml:space="preserve"> registreras på ansvarig diabetesläkare, som vid behov får kontakta infektionskonsult om svaret.</w:t>
      </w:r>
    </w:p>
    <w:p w:rsidRPr="007D52D4" w:rsidR="007D52D4" w:rsidP="00D77D06" w:rsidRDefault="007D52D4" w14:paraId="027B3DEF" w14:textId="77777777">
      <w:pPr>
        <w:pStyle w:val="Rubrik2"/>
      </w:pPr>
      <w:r w:rsidRPr="007D52D4">
        <w:t>Dokumentation av infektionsläkare</w:t>
      </w:r>
    </w:p>
    <w:p w:rsidRPr="007D52D4" w:rsidR="007D52D4" w:rsidP="7A70A035" w:rsidRDefault="007D52D4" w14:paraId="4D03A67B" w14:textId="4C1766B8">
      <w:pPr>
        <w:spacing w:after="0" w:line="240" w:lineRule="auto"/>
        <w:ind w:left="992" w:right="-426"/>
      </w:pPr>
      <w:r>
        <w:br/>
      </w:r>
      <w:r w:rsidR="7C6FC236">
        <w:rPr/>
        <w:t xml:space="preserve">Journalanteckning görs under anteckningstyp Diabetesfotteam, rubriker Aktuellt och Planering. </w:t>
      </w:r>
      <w:r w:rsidR="007D52D4">
        <w:rPr/>
        <w:t xml:space="preserve">Här skrivs en kortfattad dokumentation av åtgärder som beslutats, i synnerhet om odlingar tas, om antibiotika sätts in eller förlängs och planerad uppföljning avseende detta. </w:t>
      </w:r>
      <w:r>
        <w:br/>
      </w:r>
    </w:p>
    <w:p w:rsidRPr="007D52D4" w:rsidR="007D52D4" w:rsidP="007D52D4" w:rsidRDefault="007D52D4" w14:paraId="1F14EA49" w14:textId="77777777">
      <w:pPr>
        <w:spacing w:after="0" w:line="240" w:lineRule="auto"/>
        <w:ind w:left="0" w:right="-426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D52D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D3236" w:rsidRDefault="002D3236" w14:paraId="3564527C" w14:textId="77777777">
      <w:r>
        <w:separator/>
      </w:r>
    </w:p>
  </w:endnote>
  <w:endnote w:type="continuationSeparator" w:id="0">
    <w:p w:rsidR="002D3236" w:rsidRDefault="002D3236" w14:paraId="4ABAA872" w14:textId="77777777">
      <w:r>
        <w:continuationSeparator/>
      </w:r>
    </w:p>
  </w:endnote>
  <w:endnote w:type="continuationNotice" w:id="1">
    <w:p w:rsidR="002D3236" w:rsidRDefault="002D3236" w14:paraId="3A8778F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D3236" w:rsidRDefault="002D3236" w14:paraId="0A7FF0B5" w14:textId="77777777"/>
  </w:footnote>
  <w:footnote w:type="continuationSeparator" w:id="0">
    <w:p w:rsidR="002D3236" w:rsidRDefault="002D3236" w14:paraId="23914AF9" w14:textId="77777777">
      <w:r>
        <w:continuationSeparator/>
      </w:r>
    </w:p>
  </w:footnote>
  <w:footnote w:type="continuationNotice" w:id="1">
    <w:p w:rsidR="002D3236" w:rsidRDefault="002D3236" w14:paraId="4F9412B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49B37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3347C8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D543CDC"/>
    <w:multiLevelType w:val="hybridMultilevel"/>
    <w:tmpl w:val="F1BAF5A2"/>
    <w:lvl w:ilvl="0" w:tplc="FFFFFFFF">
      <w:start w:val="1"/>
      <w:numFmt w:val="decimal"/>
      <w:lvlText w:val="%1."/>
      <w:lvlJc w:val="left"/>
      <w:pPr>
        <w:ind w:left="1352" w:hanging="360"/>
      </w:pPr>
    </w:lvl>
    <w:lvl w:ilvl="1" w:tplc="FFFFFFFF" w:tentative="1">
      <w:start w:val="1"/>
      <w:numFmt w:val="lowerLetter"/>
      <w:lvlText w:val="%2."/>
      <w:lvlJc w:val="left"/>
      <w:pPr>
        <w:ind w:left="2072" w:hanging="360"/>
      </w:pPr>
    </w:lvl>
    <w:lvl w:ilvl="2" w:tplc="FFFFFFFF" w:tentative="1">
      <w:start w:val="1"/>
      <w:numFmt w:val="lowerRoman"/>
      <w:lvlText w:val="%3."/>
      <w:lvlJc w:val="right"/>
      <w:pPr>
        <w:ind w:left="2792" w:hanging="180"/>
      </w:pPr>
    </w:lvl>
    <w:lvl w:ilvl="3" w:tplc="FFFFFFFF" w:tentative="1">
      <w:start w:val="1"/>
      <w:numFmt w:val="decimal"/>
      <w:lvlText w:val="%4."/>
      <w:lvlJc w:val="left"/>
      <w:pPr>
        <w:ind w:left="3512" w:hanging="360"/>
      </w:pPr>
    </w:lvl>
    <w:lvl w:ilvl="4" w:tplc="FFFFFFFF" w:tentative="1">
      <w:start w:val="1"/>
      <w:numFmt w:val="lowerLetter"/>
      <w:lvlText w:val="%5."/>
      <w:lvlJc w:val="left"/>
      <w:pPr>
        <w:ind w:left="4232" w:hanging="360"/>
      </w:pPr>
    </w:lvl>
    <w:lvl w:ilvl="5" w:tplc="FFFFFFFF" w:tentative="1">
      <w:start w:val="1"/>
      <w:numFmt w:val="lowerRoman"/>
      <w:lvlText w:val="%6."/>
      <w:lvlJc w:val="right"/>
      <w:pPr>
        <w:ind w:left="4952" w:hanging="180"/>
      </w:pPr>
    </w:lvl>
    <w:lvl w:ilvl="6" w:tplc="FFFFFFFF" w:tentative="1">
      <w:start w:val="1"/>
      <w:numFmt w:val="decimal"/>
      <w:lvlText w:val="%7."/>
      <w:lvlJc w:val="left"/>
      <w:pPr>
        <w:ind w:left="5672" w:hanging="360"/>
      </w:pPr>
    </w:lvl>
    <w:lvl w:ilvl="7" w:tplc="FFFFFFFF" w:tentative="1">
      <w:start w:val="1"/>
      <w:numFmt w:val="lowerLetter"/>
      <w:lvlText w:val="%8."/>
      <w:lvlJc w:val="left"/>
      <w:pPr>
        <w:ind w:left="6392" w:hanging="360"/>
      </w:pPr>
    </w:lvl>
    <w:lvl w:ilvl="8" w:tplc="FFFFFFFF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6" w15:restartNumberingAfterBreak="0">
    <w:nsid w:val="62F81549"/>
    <w:multiLevelType w:val="hybridMultilevel"/>
    <w:tmpl w:val="744E40A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40581904">
    <w:abstractNumId w:val="19"/>
  </w:num>
  <w:num w:numId="2" w16cid:durableId="1486554055">
    <w:abstractNumId w:val="14"/>
  </w:num>
  <w:num w:numId="3" w16cid:durableId="1734699242">
    <w:abstractNumId w:val="0"/>
  </w:num>
  <w:num w:numId="4" w16cid:durableId="1194683970">
    <w:abstractNumId w:val="6"/>
  </w:num>
  <w:num w:numId="5" w16cid:durableId="119495447">
    <w:abstractNumId w:val="17"/>
  </w:num>
  <w:num w:numId="6" w16cid:durableId="566380648">
    <w:abstractNumId w:val="2"/>
  </w:num>
  <w:num w:numId="7" w16cid:durableId="111822903">
    <w:abstractNumId w:val="11"/>
  </w:num>
  <w:num w:numId="8" w16cid:durableId="16780039">
    <w:abstractNumId w:val="8"/>
  </w:num>
  <w:num w:numId="9" w16cid:durableId="1786074081">
    <w:abstractNumId w:val="1"/>
  </w:num>
  <w:num w:numId="10" w16cid:durableId="353963142">
    <w:abstractNumId w:val="1"/>
  </w:num>
  <w:num w:numId="11" w16cid:durableId="1078790802">
    <w:abstractNumId w:val="3"/>
  </w:num>
  <w:num w:numId="12" w16cid:durableId="711853315">
    <w:abstractNumId w:val="4"/>
  </w:num>
  <w:num w:numId="13" w16cid:durableId="1169714472">
    <w:abstractNumId w:val="13"/>
  </w:num>
  <w:num w:numId="14" w16cid:durableId="2117363528">
    <w:abstractNumId w:val="9"/>
  </w:num>
  <w:num w:numId="15" w16cid:durableId="1024793294">
    <w:abstractNumId w:val="7"/>
  </w:num>
  <w:num w:numId="16" w16cid:durableId="775103482">
    <w:abstractNumId w:val="12"/>
  </w:num>
  <w:num w:numId="17" w16cid:durableId="1916234162">
    <w:abstractNumId w:val="5"/>
  </w:num>
  <w:num w:numId="18" w16cid:durableId="813571820">
    <w:abstractNumId w:val="10"/>
  </w:num>
  <w:num w:numId="19" w16cid:durableId="1381900403">
    <w:abstractNumId w:val="18"/>
  </w:num>
  <w:num w:numId="20" w16cid:durableId="1500660823">
    <w:abstractNumId w:val="16"/>
  </w:num>
  <w:num w:numId="21" w16cid:durableId="523137424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A2E"/>
    <w:rsid w:val="00030C72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C0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3BD"/>
    <w:rsid w:val="002B0B30"/>
    <w:rsid w:val="002B0C78"/>
    <w:rsid w:val="002C0C02"/>
    <w:rsid w:val="002C1277"/>
    <w:rsid w:val="002C60AD"/>
    <w:rsid w:val="002D0E0E"/>
    <w:rsid w:val="002D323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C8F"/>
    <w:rsid w:val="00500A0C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A6F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899"/>
    <w:rsid w:val="00754905"/>
    <w:rsid w:val="00760038"/>
    <w:rsid w:val="00762EE0"/>
    <w:rsid w:val="00765C41"/>
    <w:rsid w:val="00769BB2"/>
    <w:rsid w:val="00771100"/>
    <w:rsid w:val="007759DD"/>
    <w:rsid w:val="0078609F"/>
    <w:rsid w:val="007917BA"/>
    <w:rsid w:val="007A5C6F"/>
    <w:rsid w:val="007D4241"/>
    <w:rsid w:val="007D4317"/>
    <w:rsid w:val="007D4EA3"/>
    <w:rsid w:val="007D52D4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4DC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639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D67"/>
    <w:rsid w:val="00A0545E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225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466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6DB8"/>
    <w:rsid w:val="00D47AD7"/>
    <w:rsid w:val="00D51529"/>
    <w:rsid w:val="00D77D0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88F"/>
    <w:rsid w:val="00E4674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E73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027"/>
    <w:rsid w:val="00F5135F"/>
    <w:rsid w:val="00F51F78"/>
    <w:rsid w:val="00F532D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C89DC0"/>
    <w:rsid w:val="0758FB9E"/>
    <w:rsid w:val="0ADC274E"/>
    <w:rsid w:val="0BB9DEDA"/>
    <w:rsid w:val="0E3A1E93"/>
    <w:rsid w:val="0E815CBF"/>
    <w:rsid w:val="0E9E2E4C"/>
    <w:rsid w:val="0F11C3DF"/>
    <w:rsid w:val="0FE5F84A"/>
    <w:rsid w:val="10156F12"/>
    <w:rsid w:val="19542570"/>
    <w:rsid w:val="195D68AD"/>
    <w:rsid w:val="1ABAE2E8"/>
    <w:rsid w:val="1D0352AE"/>
    <w:rsid w:val="1F02C620"/>
    <w:rsid w:val="21CAEDBE"/>
    <w:rsid w:val="234CBEA7"/>
    <w:rsid w:val="25FDD986"/>
    <w:rsid w:val="27475245"/>
    <w:rsid w:val="2831CE6D"/>
    <w:rsid w:val="28A6DA26"/>
    <w:rsid w:val="2A1C0368"/>
    <w:rsid w:val="2CAA8430"/>
    <w:rsid w:val="2DD604E9"/>
    <w:rsid w:val="304CB48F"/>
    <w:rsid w:val="308EED8D"/>
    <w:rsid w:val="33455008"/>
    <w:rsid w:val="336FC707"/>
    <w:rsid w:val="37A9E5D7"/>
    <w:rsid w:val="3B4F6877"/>
    <w:rsid w:val="3D6FC99D"/>
    <w:rsid w:val="3D79A3C2"/>
    <w:rsid w:val="41E8BE59"/>
    <w:rsid w:val="437A2E7C"/>
    <w:rsid w:val="450BEAC1"/>
    <w:rsid w:val="46340C9A"/>
    <w:rsid w:val="493E8C94"/>
    <w:rsid w:val="49C691E9"/>
    <w:rsid w:val="49FE278C"/>
    <w:rsid w:val="4AD2C1F7"/>
    <w:rsid w:val="4B1400B0"/>
    <w:rsid w:val="4CD4FBCB"/>
    <w:rsid w:val="4D39C8D6"/>
    <w:rsid w:val="531A5D12"/>
    <w:rsid w:val="53F67478"/>
    <w:rsid w:val="56D13EC4"/>
    <w:rsid w:val="57097781"/>
    <w:rsid w:val="599E9C4F"/>
    <w:rsid w:val="5A4752F9"/>
    <w:rsid w:val="5AF2853F"/>
    <w:rsid w:val="5D2541E2"/>
    <w:rsid w:val="627177A6"/>
    <w:rsid w:val="63949619"/>
    <w:rsid w:val="63D1818F"/>
    <w:rsid w:val="6431546E"/>
    <w:rsid w:val="647B2B65"/>
    <w:rsid w:val="649A438B"/>
    <w:rsid w:val="66B70BC5"/>
    <w:rsid w:val="68A1969A"/>
    <w:rsid w:val="6916DF97"/>
    <w:rsid w:val="6B2CF8ED"/>
    <w:rsid w:val="6B37E6E5"/>
    <w:rsid w:val="6E13BB65"/>
    <w:rsid w:val="719683B7"/>
    <w:rsid w:val="75F2F3BF"/>
    <w:rsid w:val="775BD07A"/>
    <w:rsid w:val="7A70A035"/>
    <w:rsid w:val="7C6FC236"/>
    <w:rsid w:val="7E6C14CA"/>
    <w:rsid w:val="7E95F172"/>
    <w:rsid w:val="7EC5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Fotteam, diabetesmott, infektionsläkare</dc:title>
  <dc:subject/>
  <dc:creator>patrik.jens.johansson@vgregion.se</dc:creator>
  <keywords/>
  <lastModifiedBy>Johanna Karlsson</lastModifiedBy>
  <revision>24</revision>
  <lastPrinted>2016-03-31T10:56:00.0000000Z</lastPrinted>
  <dcterms:created xsi:type="dcterms:W3CDTF">2022-05-04T08:25:00.0000000Z</dcterms:created>
  <dcterms:modified xsi:type="dcterms:W3CDTF">2024-08-28T09:00:32.0000000Z</dcterms:modified>
</coreProperties>
</file>