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AFFB5" w14:textId="77777777" w:rsidR="007D2CE1" w:rsidRDefault="007D2CE1" w:rsidP="371761A0">
      <w:pPr>
        <w:pStyle w:val="Rubrik2"/>
        <w:ind w:left="0"/>
        <w:sectPr w:rsidR="007D2CE1" w:rsidSect="007D2C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E9A789" w14:textId="77777777" w:rsidR="007D2CE1" w:rsidRPr="007D2CE1" w:rsidRDefault="007D2CE1" w:rsidP="007D2CE1">
      <w:pPr>
        <w:spacing w:after="0" w:line="240" w:lineRule="auto"/>
        <w:ind w:left="0" w:right="0"/>
        <w:rPr>
          <w:szCs w:val="20"/>
        </w:rPr>
      </w:pPr>
    </w:p>
    <w:p w14:paraId="71CD2B54" w14:textId="77777777" w:rsidR="007D2CE1" w:rsidRPr="007D2CE1" w:rsidRDefault="007D2CE1" w:rsidP="007D2CE1">
      <w:pPr>
        <w:spacing w:after="0" w:line="240" w:lineRule="auto"/>
        <w:ind w:left="0" w:right="0"/>
        <w:rPr>
          <w:szCs w:val="20"/>
        </w:rPr>
      </w:pPr>
    </w:p>
    <w:p w14:paraId="67041965" w14:textId="77777777" w:rsidR="007D2CE1" w:rsidRPr="007D2CE1" w:rsidRDefault="007D2CE1" w:rsidP="007D2CE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D2CE1">
        <w:rPr>
          <w:szCs w:val="20"/>
        </w:rPr>
        <w:tab/>
      </w:r>
    </w:p>
    <w:p w14:paraId="234F167A" w14:textId="6652C775" w:rsidR="007D2CE1" w:rsidRPr="007D2CE1" w:rsidRDefault="007D2CE1" w:rsidP="007D2CE1">
      <w:pPr>
        <w:spacing w:after="0" w:line="240" w:lineRule="auto"/>
        <w:ind w:left="0" w:right="0"/>
        <w:rPr>
          <w:szCs w:val="20"/>
        </w:rPr>
      </w:pPr>
      <w:r w:rsidRPr="007D2C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871A5C" wp14:editId="3BB9EA0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0B0E5F" w14:textId="77777777" w:rsidR="007D2CE1" w:rsidRPr="003D37FD" w:rsidRDefault="007D2CE1" w:rsidP="007D2C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16383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871A5C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0B0E5F" w14:textId="77777777" w:rsidR="007D2CE1" w:rsidRPr="003D37FD" w:rsidRDefault="007D2CE1" w:rsidP="007D2CE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16383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92F80A3" w14:textId="44EF8221" w:rsidR="007D2CE1" w:rsidRPr="007D2CE1" w:rsidRDefault="00F020B2" w:rsidP="00F020B2">
      <w:pPr>
        <w:pStyle w:val="Rubrik1"/>
        <w:rPr>
          <w:szCs w:val="20"/>
        </w:rPr>
      </w:pPr>
      <w:bookmarkStart w:id="1" w:name="_1314629194"/>
      <w:bookmarkStart w:id="2" w:name="Rubrik"/>
      <w:bookmarkEnd w:id="1"/>
      <w:bookmarkEnd w:id="2"/>
      <w:r w:rsidRPr="007D2CE1">
        <w:rPr>
          <w:noProof/>
        </w:rPr>
        <w:t>Dödsfall, checklista avd</w:t>
      </w:r>
      <w:r>
        <w:rPr>
          <w:noProof/>
        </w:rPr>
        <w:t>elning</w:t>
      </w:r>
      <w:r w:rsidRPr="007D2CE1">
        <w:rPr>
          <w:noProof/>
        </w:rPr>
        <w:t xml:space="preserve"> 27</w:t>
      </w:r>
    </w:p>
    <w:p w14:paraId="2E66DD16" w14:textId="77777777" w:rsidR="007D2CE1" w:rsidRPr="007D2CE1" w:rsidRDefault="007D2CE1" w:rsidP="00F020B2">
      <w:pPr>
        <w:pStyle w:val="Rubrik2"/>
      </w:pPr>
      <w:r w:rsidRPr="007D2CE1">
        <w:t>Sammanfattning/syfte</w:t>
      </w:r>
    </w:p>
    <w:p w14:paraId="3B3C4FD0" w14:textId="77777777" w:rsidR="007D2CE1" w:rsidRPr="007D2CE1" w:rsidRDefault="007D2CE1" w:rsidP="00F020B2">
      <w:pPr>
        <w:spacing w:after="0" w:line="240" w:lineRule="auto"/>
        <w:ind w:left="0" w:right="0" w:firstLine="992"/>
        <w:rPr>
          <w:szCs w:val="20"/>
        </w:rPr>
      </w:pPr>
      <w:r w:rsidRPr="007D2CE1">
        <w:rPr>
          <w:szCs w:val="20"/>
        </w:rPr>
        <w:t>Säker handläggning vid dödsfall. Gott omhändertagande av avliden och anhöriga.</w:t>
      </w:r>
    </w:p>
    <w:p w14:paraId="13CEA898" w14:textId="09388B6E" w:rsidR="007D2CE1" w:rsidRPr="007D2CE1" w:rsidRDefault="007D2CE1" w:rsidP="00F020B2">
      <w:pPr>
        <w:pStyle w:val="Rubrik2"/>
      </w:pPr>
      <w:r w:rsidRPr="007D2CE1">
        <w:t>Åtgärd</w:t>
      </w:r>
      <w:r w:rsidR="009126F3">
        <w:t>er</w:t>
      </w:r>
    </w:p>
    <w:p w14:paraId="7EDB5FA3" w14:textId="445F1E74" w:rsidR="007D2CE1" w:rsidRPr="00863996" w:rsidRDefault="007D2CE1" w:rsidP="00863996">
      <w:pPr>
        <w:pStyle w:val="Liststycke"/>
        <w:numPr>
          <w:ilvl w:val="0"/>
          <w:numId w:val="27"/>
        </w:numPr>
        <w:spacing w:after="0" w:line="240" w:lineRule="auto"/>
        <w:ind w:left="1418" w:right="0"/>
        <w:rPr>
          <w:color w:val="000000"/>
        </w:rPr>
      </w:pPr>
      <w:r>
        <w:t>Ring avdelningsläkare (medicinjour kväll/helg) för att konstatera dödsfall</w:t>
      </w:r>
      <w:r w:rsidR="005A45AB">
        <w:t>.</w:t>
      </w:r>
      <w:r>
        <w:t xml:space="preserve">     </w:t>
      </w:r>
      <w:r w:rsidR="004945F3">
        <w:br/>
      </w:r>
      <w:r>
        <w:t xml:space="preserve">     </w:t>
      </w:r>
    </w:p>
    <w:p w14:paraId="34752E63" w14:textId="4FE5DC39" w:rsidR="007D2CE1" w:rsidRPr="00567DE7" w:rsidRDefault="007D2CE1" w:rsidP="00567DE7">
      <w:pPr>
        <w:pStyle w:val="Liststycke"/>
        <w:numPr>
          <w:ilvl w:val="0"/>
          <w:numId w:val="27"/>
        </w:numPr>
        <w:spacing w:after="0" w:line="240" w:lineRule="auto"/>
        <w:ind w:left="1418" w:right="0"/>
        <w:rPr>
          <w:color w:val="000000"/>
        </w:rPr>
      </w:pPr>
      <w:r>
        <w:t>Gör i ordning den avlidne</w:t>
      </w:r>
      <w:r w:rsidR="0076155E">
        <w:t>:</w:t>
      </w:r>
    </w:p>
    <w:p w14:paraId="6E41BF35" w14:textId="31CFFA98" w:rsidR="007D2CE1" w:rsidRPr="007D2CE1" w:rsidRDefault="0076155E" w:rsidP="0076155E">
      <w:pPr>
        <w:pStyle w:val="Liststycke"/>
        <w:numPr>
          <w:ilvl w:val="1"/>
          <w:numId w:val="27"/>
        </w:numPr>
        <w:spacing w:after="0" w:line="240" w:lineRule="auto"/>
        <w:ind w:left="1701" w:right="0" w:hanging="283"/>
      </w:pPr>
      <w:r>
        <w:t>t</w:t>
      </w:r>
      <w:r w:rsidR="0C939869">
        <w:t>illslut ögon och mun om möjligt</w:t>
      </w:r>
      <w:r w:rsidR="007672DC">
        <w:t>.</w:t>
      </w:r>
    </w:p>
    <w:p w14:paraId="7492AF65" w14:textId="6B2EE160" w:rsidR="007D2CE1" w:rsidRPr="007D2CE1" w:rsidRDefault="0076155E" w:rsidP="0076155E">
      <w:pPr>
        <w:pStyle w:val="Liststycke"/>
        <w:numPr>
          <w:ilvl w:val="1"/>
          <w:numId w:val="27"/>
        </w:numPr>
        <w:spacing w:after="0" w:line="240" w:lineRule="auto"/>
        <w:ind w:left="1701" w:right="0" w:hanging="283"/>
      </w:pPr>
      <w:r>
        <w:t>d</w:t>
      </w:r>
      <w:r w:rsidR="0C939869">
        <w:t>ra alla typer av infarter såsom KAD, PVK osv. Linda väl vid PVK/CVK för att undvika läckage</w:t>
      </w:r>
      <w:r w:rsidR="00475DA3">
        <w:t>.</w:t>
      </w:r>
    </w:p>
    <w:p w14:paraId="351719D1" w14:textId="553C832A" w:rsidR="007D2CE1" w:rsidRPr="00567DE7" w:rsidRDefault="0076155E" w:rsidP="0076155E">
      <w:pPr>
        <w:pStyle w:val="Liststycke"/>
        <w:numPr>
          <w:ilvl w:val="1"/>
          <w:numId w:val="27"/>
        </w:numPr>
        <w:spacing w:after="0" w:line="240" w:lineRule="auto"/>
        <w:ind w:left="1701" w:right="0" w:hanging="283"/>
        <w:rPr>
          <w:color w:val="000000"/>
        </w:rPr>
      </w:pPr>
      <w:r>
        <w:t>v</w:t>
      </w:r>
      <w:r w:rsidR="0C939869">
        <w:t>i ska inte klä den avlidn</w:t>
      </w:r>
      <w:r w:rsidR="00B666A8">
        <w:t>e</w:t>
      </w:r>
      <w:r w:rsidR="0C939869">
        <w:t xml:space="preserve"> i egna kläder</w:t>
      </w:r>
      <w:r w:rsidR="00475DA3">
        <w:t>.</w:t>
      </w:r>
      <w:r w:rsidR="007D2CE1">
        <w:br/>
      </w:r>
    </w:p>
    <w:p w14:paraId="524632FA" w14:textId="1FB257DC" w:rsidR="007D2CE1" w:rsidRPr="00567DE7" w:rsidRDefault="007D2CE1" w:rsidP="00567DE7">
      <w:pPr>
        <w:pStyle w:val="Liststycke"/>
        <w:numPr>
          <w:ilvl w:val="0"/>
          <w:numId w:val="27"/>
        </w:numPr>
        <w:spacing w:after="0" w:line="240" w:lineRule="auto"/>
        <w:ind w:left="1418" w:right="0"/>
        <w:rPr>
          <w:color w:val="000000"/>
        </w:rPr>
      </w:pPr>
      <w:r w:rsidRPr="00567DE7">
        <w:rPr>
          <w:color w:val="000000" w:themeColor="text2"/>
        </w:rPr>
        <w:t>Dödsbevis och ”Information till obduktionsavdelningen” ifylles av läka</w:t>
      </w:r>
      <w:r w:rsidR="00475DA3">
        <w:rPr>
          <w:color w:val="000000" w:themeColor="text2"/>
        </w:rPr>
        <w:t>re</w:t>
      </w:r>
      <w:r w:rsidR="00475DA3">
        <w:t>.</w:t>
      </w:r>
      <w:r w:rsidRPr="00567DE7">
        <w:rPr>
          <w:color w:val="000000" w:themeColor="text2"/>
        </w:rPr>
        <w:t xml:space="preserve">          </w:t>
      </w:r>
      <w:r>
        <w:br/>
      </w:r>
    </w:p>
    <w:p w14:paraId="6A1E88AB" w14:textId="2923D089" w:rsidR="007D2CE1" w:rsidRPr="007D2CE1" w:rsidRDefault="007D2CE1" w:rsidP="00567DE7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 w:rsidRPr="00567DE7">
        <w:rPr>
          <w:color w:val="000000" w:themeColor="text2"/>
        </w:rPr>
        <w:t>Den</w:t>
      </w:r>
      <w:r>
        <w:t xml:space="preserve"> avlidne bör transporteras från avdelningen inom </w:t>
      </w:r>
      <w:r w:rsidR="1257CBA9">
        <w:t>c</w:t>
      </w:r>
      <w:r w:rsidR="00A83002">
        <w:t>irka</w:t>
      </w:r>
      <w:r w:rsidR="1257CBA9">
        <w:t xml:space="preserve"> </w:t>
      </w:r>
      <w:r>
        <w:t>4 timmar</w:t>
      </w:r>
      <w:r w:rsidR="215BE3D1">
        <w:t>, sträva alltid efter att anhöriga tar avsked på avdelningen. Om detta inte är möjligt se riktlinje “Avsked efter dödsfall NÄL”</w:t>
      </w:r>
      <w:r w:rsidR="00B666A8">
        <w:t>.</w:t>
      </w:r>
      <w:r>
        <w:t xml:space="preserve">    </w:t>
      </w:r>
      <w:r>
        <w:br/>
      </w:r>
    </w:p>
    <w:p w14:paraId="306DFEE2" w14:textId="3DB3C882" w:rsidR="007D2CE1" w:rsidRPr="00567DE7" w:rsidRDefault="007D2CE1" w:rsidP="00567DE7">
      <w:pPr>
        <w:pStyle w:val="Liststycke"/>
        <w:numPr>
          <w:ilvl w:val="0"/>
          <w:numId w:val="27"/>
        </w:numPr>
        <w:tabs>
          <w:tab w:val="left" w:pos="8820"/>
        </w:tabs>
        <w:spacing w:after="0" w:line="240" w:lineRule="auto"/>
        <w:ind w:left="1418" w:right="0"/>
        <w:rPr>
          <w:color w:val="000000" w:themeColor="text2"/>
        </w:rPr>
      </w:pPr>
      <w:r w:rsidRPr="00567DE7">
        <w:rPr>
          <w:color w:val="000000" w:themeColor="text2"/>
        </w:rPr>
        <w:t>Lämna folder ”Hur gör jag nu?”</w:t>
      </w:r>
      <w:r w:rsidR="43F88D41" w:rsidRPr="00567DE7">
        <w:rPr>
          <w:color w:val="000000" w:themeColor="text2"/>
        </w:rPr>
        <w:t xml:space="preserve"> och “När tiden stannar till” (båda ska lämnas </w:t>
      </w:r>
      <w:r w:rsidR="5C62A89C" w:rsidRPr="00567DE7">
        <w:rPr>
          <w:color w:val="000000" w:themeColor="text2"/>
        </w:rPr>
        <w:t>p</w:t>
      </w:r>
      <w:r w:rsidR="00332C16">
        <w:rPr>
          <w:color w:val="000000" w:themeColor="text2"/>
        </w:rPr>
        <w:t>å grund av</w:t>
      </w:r>
      <w:r w:rsidR="43F88D41" w:rsidRPr="00567DE7">
        <w:rPr>
          <w:color w:val="000000" w:themeColor="text2"/>
        </w:rPr>
        <w:t xml:space="preserve"> </w:t>
      </w:r>
      <w:r w:rsidR="60FE1CAE" w:rsidRPr="00567DE7">
        <w:rPr>
          <w:color w:val="000000" w:themeColor="text2"/>
        </w:rPr>
        <w:t>konkurrens</w:t>
      </w:r>
      <w:r w:rsidR="2F93FA80" w:rsidRPr="00567DE7">
        <w:rPr>
          <w:color w:val="000000" w:themeColor="text2"/>
        </w:rPr>
        <w:t>)</w:t>
      </w:r>
      <w:r w:rsidRPr="00567DE7">
        <w:rPr>
          <w:color w:val="000000" w:themeColor="text2"/>
        </w:rPr>
        <w:t xml:space="preserve"> till anhöriga</w:t>
      </w:r>
      <w:r w:rsidR="00B666A8">
        <w:rPr>
          <w:color w:val="000000" w:themeColor="text2"/>
        </w:rPr>
        <w:t>.</w:t>
      </w:r>
    </w:p>
    <w:p w14:paraId="46003CCC" w14:textId="305CD309" w:rsidR="371761A0" w:rsidRDefault="371761A0" w:rsidP="00567DE7">
      <w:pPr>
        <w:tabs>
          <w:tab w:val="left" w:pos="8820"/>
        </w:tabs>
        <w:spacing w:after="0" w:line="240" w:lineRule="auto"/>
        <w:ind w:left="1418" w:right="0"/>
        <w:rPr>
          <w:color w:val="000000" w:themeColor="text2"/>
        </w:rPr>
      </w:pPr>
    </w:p>
    <w:p w14:paraId="109B1468" w14:textId="5EE52992" w:rsidR="005C494A" w:rsidRPr="005C494A" w:rsidRDefault="007D2CE1" w:rsidP="005C494A">
      <w:pPr>
        <w:pStyle w:val="Liststycke"/>
        <w:numPr>
          <w:ilvl w:val="0"/>
          <w:numId w:val="27"/>
        </w:numPr>
        <w:spacing w:after="0" w:line="240" w:lineRule="auto"/>
        <w:ind w:left="1418" w:right="0"/>
      </w:pPr>
      <w:r w:rsidRPr="00567DE7">
        <w:rPr>
          <w:color w:val="000000" w:themeColor="text2"/>
        </w:rPr>
        <w:t>Förbered den avlidne inför</w:t>
      </w:r>
      <w:r w:rsidR="005C494A">
        <w:rPr>
          <w:color w:val="000000" w:themeColor="text2"/>
        </w:rPr>
        <w:t xml:space="preserve"> transport</w:t>
      </w:r>
    </w:p>
    <w:p w14:paraId="2112F15B" w14:textId="037F1776" w:rsidR="006F0755" w:rsidRDefault="00E205EF" w:rsidP="0076155E">
      <w:pPr>
        <w:pStyle w:val="Liststycke"/>
        <w:numPr>
          <w:ilvl w:val="1"/>
          <w:numId w:val="27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ID</w:t>
      </w:r>
      <w:r w:rsidR="007D2CE1" w:rsidRPr="00567DE7">
        <w:rPr>
          <w:color w:val="000000" w:themeColor="text2"/>
        </w:rPr>
        <w:t>-band ska sitta kvar</w:t>
      </w:r>
      <w:r w:rsidR="1C340C08" w:rsidRPr="00567DE7">
        <w:rPr>
          <w:color w:val="000000" w:themeColor="text2"/>
        </w:rPr>
        <w:t xml:space="preserve"> (kontrollera bandet, att det inte är blekt osv)</w:t>
      </w:r>
      <w:r w:rsidR="00B666A8">
        <w:rPr>
          <w:color w:val="000000" w:themeColor="text2"/>
        </w:rPr>
        <w:t>.</w:t>
      </w:r>
    </w:p>
    <w:p w14:paraId="7AB7EA73" w14:textId="0DDB1FBC" w:rsidR="006F0755" w:rsidRDefault="007D2CE1" w:rsidP="0076155E">
      <w:pPr>
        <w:pStyle w:val="Liststycke"/>
        <w:numPr>
          <w:ilvl w:val="1"/>
          <w:numId w:val="27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den avlidne ska behålla kudden</w:t>
      </w:r>
      <w:r w:rsidR="00BF600D">
        <w:rPr>
          <w:color w:val="000000" w:themeColor="text2"/>
        </w:rPr>
        <w:t>.</w:t>
      </w:r>
    </w:p>
    <w:p w14:paraId="686C8C31" w14:textId="222F5BA2" w:rsidR="006F0755" w:rsidRDefault="007D2CE1" w:rsidP="0076155E">
      <w:pPr>
        <w:pStyle w:val="Liststycke"/>
        <w:numPr>
          <w:ilvl w:val="1"/>
          <w:numId w:val="27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lägg ett lakan över den avlidne</w:t>
      </w:r>
      <w:r w:rsidR="3214B599" w:rsidRPr="00567DE7">
        <w:rPr>
          <w:color w:val="000000" w:themeColor="text2"/>
        </w:rPr>
        <w:t xml:space="preserve"> (i den mån det går försöker vi använda helvitt lakan</w:t>
      </w:r>
      <w:r w:rsidR="0B8E36E9" w:rsidRPr="00567DE7">
        <w:rPr>
          <w:color w:val="000000" w:themeColor="text2"/>
        </w:rPr>
        <w:t xml:space="preserve">, brukar </w:t>
      </w:r>
      <w:r w:rsidR="43AC154C" w:rsidRPr="00567DE7">
        <w:rPr>
          <w:color w:val="000000" w:themeColor="text2"/>
        </w:rPr>
        <w:t>finnas</w:t>
      </w:r>
      <w:r w:rsidR="64DDD4D5" w:rsidRPr="00567DE7">
        <w:rPr>
          <w:color w:val="000000" w:themeColor="text2"/>
        </w:rPr>
        <w:t xml:space="preserve"> i garderoben vid dagrummet</w:t>
      </w:r>
      <w:r w:rsidR="3214B599" w:rsidRPr="00567DE7">
        <w:rPr>
          <w:color w:val="000000" w:themeColor="text2"/>
        </w:rPr>
        <w:t>)</w:t>
      </w:r>
      <w:r w:rsidR="00BF600D">
        <w:rPr>
          <w:color w:val="000000" w:themeColor="text2"/>
        </w:rPr>
        <w:t>.</w:t>
      </w:r>
    </w:p>
    <w:p w14:paraId="65E492A2" w14:textId="39739531" w:rsidR="005507E8" w:rsidRDefault="007D2CE1" w:rsidP="0076155E">
      <w:pPr>
        <w:pStyle w:val="Liststycke"/>
        <w:numPr>
          <w:ilvl w:val="1"/>
          <w:numId w:val="27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blanketten ”Information till obduktionsenheten” placeras ovanpå</w:t>
      </w:r>
      <w:r>
        <w:br/>
      </w:r>
      <w:r w:rsidRPr="00567DE7">
        <w:rPr>
          <w:color w:val="000000" w:themeColor="text2"/>
        </w:rPr>
        <w:t>lakanet vid fotändan</w:t>
      </w:r>
      <w:r w:rsidR="00BF600D">
        <w:rPr>
          <w:color w:val="000000" w:themeColor="text2"/>
        </w:rPr>
        <w:t>.</w:t>
      </w:r>
    </w:p>
    <w:p w14:paraId="06D7FA20" w14:textId="3C2EAE61" w:rsidR="007D2CE1" w:rsidRPr="007D2CE1" w:rsidRDefault="007D2CE1" w:rsidP="0076155E">
      <w:pPr>
        <w:pStyle w:val="Liststycke"/>
        <w:numPr>
          <w:ilvl w:val="1"/>
          <w:numId w:val="27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dödsbeviset följer journalen</w:t>
      </w:r>
      <w:r w:rsidR="7D103603" w:rsidRPr="00567DE7">
        <w:rPr>
          <w:color w:val="000000" w:themeColor="text2"/>
        </w:rPr>
        <w:t xml:space="preserve"> (digitalt)</w:t>
      </w:r>
    </w:p>
    <w:p w14:paraId="737DEB58" w14:textId="40BD356C" w:rsidR="371761A0" w:rsidRDefault="371761A0" w:rsidP="371761A0">
      <w:pPr>
        <w:spacing w:after="0" w:line="240" w:lineRule="auto"/>
        <w:ind w:left="0" w:right="0"/>
      </w:pPr>
    </w:p>
    <w:p w14:paraId="26A33ED2" w14:textId="718293F8" w:rsidR="007D2CE1" w:rsidRPr="00BB72DA" w:rsidRDefault="007D2CE1" w:rsidP="00BB72DA">
      <w:pPr>
        <w:pStyle w:val="Liststycke"/>
        <w:numPr>
          <w:ilvl w:val="0"/>
          <w:numId w:val="28"/>
        </w:numPr>
        <w:spacing w:after="0" w:line="240" w:lineRule="auto"/>
        <w:ind w:right="0"/>
        <w:rPr>
          <w:color w:val="000000"/>
        </w:rPr>
      </w:pPr>
      <w:r w:rsidRPr="00BB72DA">
        <w:rPr>
          <w:color w:val="000000" w:themeColor="text2"/>
        </w:rPr>
        <w:t>För transport mån</w:t>
      </w:r>
      <w:r w:rsidR="00524F4B" w:rsidRPr="00BB72DA">
        <w:rPr>
          <w:color w:val="000000" w:themeColor="text2"/>
        </w:rPr>
        <w:t>dag</w:t>
      </w:r>
      <w:r w:rsidRPr="00BB72DA">
        <w:rPr>
          <w:color w:val="000000" w:themeColor="text2"/>
        </w:rPr>
        <w:t xml:space="preserve"> – sön</w:t>
      </w:r>
      <w:r w:rsidR="00524F4B" w:rsidRPr="00BB72DA">
        <w:rPr>
          <w:color w:val="000000" w:themeColor="text2"/>
        </w:rPr>
        <w:t>dag</w:t>
      </w:r>
      <w:r w:rsidRPr="00BB72DA">
        <w:rPr>
          <w:color w:val="000000" w:themeColor="text2"/>
        </w:rPr>
        <w:t xml:space="preserve"> </w:t>
      </w:r>
      <w:r w:rsidR="6E56985E" w:rsidRPr="00BB72DA">
        <w:rPr>
          <w:color w:val="000000" w:themeColor="text2"/>
        </w:rPr>
        <w:t>kl</w:t>
      </w:r>
      <w:r w:rsidR="00235BC3" w:rsidRPr="00BB72DA">
        <w:rPr>
          <w:color w:val="000000" w:themeColor="text2"/>
        </w:rPr>
        <w:t>ockan</w:t>
      </w:r>
      <w:r w:rsidRPr="00BB72DA">
        <w:rPr>
          <w:color w:val="000000" w:themeColor="text2"/>
        </w:rPr>
        <w:t xml:space="preserve"> 07</w:t>
      </w:r>
      <w:r w:rsidR="00AC042B">
        <w:rPr>
          <w:color w:val="000000" w:themeColor="text2"/>
        </w:rPr>
        <w:t>:00</w:t>
      </w:r>
      <w:r w:rsidRPr="00BB72DA">
        <w:rPr>
          <w:color w:val="000000" w:themeColor="text2"/>
        </w:rPr>
        <w:t xml:space="preserve"> – 16</w:t>
      </w:r>
      <w:r w:rsidR="00AC042B">
        <w:rPr>
          <w:color w:val="000000" w:themeColor="text2"/>
        </w:rPr>
        <w:t>:00</w:t>
      </w:r>
      <w:r w:rsidRPr="00BB72DA">
        <w:rPr>
          <w:color w:val="000000" w:themeColor="text2"/>
        </w:rPr>
        <w:t xml:space="preserve"> ring vaktmästare, övrig tid väktare</w:t>
      </w:r>
      <w:r w:rsidR="00BF600D">
        <w:rPr>
          <w:color w:val="000000" w:themeColor="text2"/>
        </w:rPr>
        <w:t>.</w:t>
      </w:r>
      <w:r>
        <w:br/>
      </w:r>
    </w:p>
    <w:p w14:paraId="175FE57F" w14:textId="1170EFC1" w:rsidR="007D2CE1" w:rsidRPr="00BB72DA" w:rsidRDefault="007D2CE1" w:rsidP="00BB72DA">
      <w:pPr>
        <w:pStyle w:val="Liststycke"/>
        <w:numPr>
          <w:ilvl w:val="0"/>
          <w:numId w:val="28"/>
        </w:numPr>
        <w:spacing w:after="0" w:line="240" w:lineRule="auto"/>
        <w:ind w:right="0"/>
        <w:rPr>
          <w:color w:val="000000" w:themeColor="text2"/>
        </w:rPr>
      </w:pPr>
      <w:r w:rsidRPr="00BB72DA">
        <w:rPr>
          <w:color w:val="000000" w:themeColor="text2"/>
        </w:rPr>
        <w:t xml:space="preserve">Registrera i SAMSA </w:t>
      </w:r>
    </w:p>
    <w:p w14:paraId="62DF800E" w14:textId="4A0FEFD2" w:rsidR="007D2CE1" w:rsidRPr="007D2CE1" w:rsidRDefault="7C6E963B" w:rsidP="00BB72DA">
      <w:pPr>
        <w:pStyle w:val="Liststycke"/>
        <w:numPr>
          <w:ilvl w:val="1"/>
          <w:numId w:val="28"/>
        </w:numPr>
        <w:spacing w:after="0" w:line="240" w:lineRule="auto"/>
        <w:ind w:right="0"/>
      </w:pPr>
      <w:r w:rsidRPr="371761A0">
        <w:t xml:space="preserve">Gå till patientadministration </w:t>
      </w:r>
      <w:r w:rsidR="471223CB" w:rsidRPr="371761A0">
        <w:t>och välj avlidendatum i rullista</w:t>
      </w:r>
      <w:r w:rsidR="6F1239A6" w:rsidRPr="371761A0">
        <w:t>n</w:t>
      </w:r>
      <w:r w:rsidR="00BF600D">
        <w:t>.</w:t>
      </w:r>
    </w:p>
    <w:p w14:paraId="29B4046D" w14:textId="60703370" w:rsidR="007D2CE1" w:rsidRPr="007D2CE1" w:rsidRDefault="7F507298" w:rsidP="00BB72DA">
      <w:pPr>
        <w:pStyle w:val="Liststycke"/>
        <w:numPr>
          <w:ilvl w:val="1"/>
          <w:numId w:val="28"/>
        </w:numPr>
        <w:spacing w:after="0" w:line="240" w:lineRule="auto"/>
        <w:ind w:right="0"/>
      </w:pPr>
      <w:r w:rsidRPr="371761A0">
        <w:t>Klicka på avbrott, gå till avbrott i processen och välj avliden i rullistan</w:t>
      </w:r>
      <w:r w:rsidR="00BF600D">
        <w:t>.</w:t>
      </w:r>
    </w:p>
    <w:p w14:paraId="4BC2BD09" w14:textId="4AF627A0" w:rsidR="007D2CE1" w:rsidRPr="007D2CE1" w:rsidRDefault="007D2CE1" w:rsidP="371761A0">
      <w:pPr>
        <w:spacing w:after="0" w:line="240" w:lineRule="auto"/>
        <w:ind w:left="0" w:right="0"/>
      </w:pPr>
    </w:p>
    <w:p w14:paraId="4857EBCE" w14:textId="2461BF17" w:rsidR="007D2CE1" w:rsidRPr="00BB72DA" w:rsidRDefault="1D47CA63" w:rsidP="00BB72DA">
      <w:pPr>
        <w:pStyle w:val="Liststycke"/>
        <w:numPr>
          <w:ilvl w:val="0"/>
          <w:numId w:val="28"/>
        </w:numPr>
        <w:spacing w:after="0" w:line="240" w:lineRule="auto"/>
        <w:ind w:right="0"/>
        <w:rPr>
          <w:rFonts w:ascii="Symbol" w:eastAsia="Symbol" w:hAnsi="Symbol" w:cs="Symbol"/>
        </w:rPr>
      </w:pPr>
      <w:r w:rsidRPr="371761A0">
        <w:t>Registrera i Melior</w:t>
      </w:r>
    </w:p>
    <w:p w14:paraId="68433AEA" w14:textId="4B723BF5" w:rsidR="007D2CE1" w:rsidRPr="007D2CE1" w:rsidRDefault="1D47CA63" w:rsidP="00BB72DA">
      <w:pPr>
        <w:pStyle w:val="Liststycke"/>
        <w:numPr>
          <w:ilvl w:val="1"/>
          <w:numId w:val="28"/>
        </w:numPr>
        <w:spacing w:after="0" w:line="240" w:lineRule="auto"/>
        <w:ind w:right="0"/>
      </w:pPr>
      <w:r w:rsidRPr="371761A0">
        <w:t xml:space="preserve">Gå till </w:t>
      </w:r>
      <w:r w:rsidR="00BB72DA">
        <w:t>P</w:t>
      </w:r>
      <w:r w:rsidRPr="371761A0">
        <w:t xml:space="preserve">atientadmin --&gt; </w:t>
      </w:r>
      <w:r w:rsidR="00BB72DA">
        <w:t>P</w:t>
      </w:r>
      <w:r w:rsidRPr="371761A0">
        <w:t>atientuppgifter --&gt; klicka i avliden</w:t>
      </w:r>
      <w:r w:rsidR="00BF600D">
        <w:t>.</w:t>
      </w:r>
    </w:p>
    <w:p w14:paraId="59760E19" w14:textId="2D9ED2B9" w:rsidR="007D2CE1" w:rsidRPr="007D2CE1" w:rsidRDefault="007D2CE1" w:rsidP="371761A0">
      <w:pPr>
        <w:spacing w:after="0" w:line="240" w:lineRule="auto"/>
        <w:ind w:left="0" w:right="0"/>
      </w:pPr>
    </w:p>
    <w:p w14:paraId="661FF8BC" w14:textId="62CD0A9F" w:rsidR="007D2CE1" w:rsidRPr="00BB72DA" w:rsidRDefault="05A8CFE3" w:rsidP="00BB72DA">
      <w:pPr>
        <w:pStyle w:val="Liststycke"/>
        <w:numPr>
          <w:ilvl w:val="0"/>
          <w:numId w:val="28"/>
        </w:numPr>
        <w:spacing w:after="0" w:line="240" w:lineRule="auto"/>
        <w:ind w:right="0"/>
        <w:rPr>
          <w:rFonts w:ascii="Symbol" w:eastAsia="Symbol" w:hAnsi="Symbol" w:cs="Symbol"/>
        </w:rPr>
      </w:pPr>
      <w:r>
        <w:t>Registrera i Elvis</w:t>
      </w:r>
    </w:p>
    <w:p w14:paraId="15FD3523" w14:textId="787311E6" w:rsidR="007D2CE1" w:rsidRPr="007D2CE1" w:rsidRDefault="05A8CFE3" w:rsidP="00BB72DA">
      <w:pPr>
        <w:pStyle w:val="Liststycke"/>
        <w:numPr>
          <w:ilvl w:val="1"/>
          <w:numId w:val="28"/>
        </w:numPr>
        <w:spacing w:after="0" w:line="240" w:lineRule="auto"/>
        <w:ind w:right="0"/>
        <w:rPr>
          <w:rFonts w:ascii="Symbol" w:eastAsia="Symbol" w:hAnsi="Symbol" w:cs="Symbol"/>
        </w:rPr>
      </w:pPr>
      <w:r w:rsidRPr="371761A0">
        <w:t>Utskrivning--&gt; välj avliden i rullistan</w:t>
      </w:r>
      <w:r w:rsidR="00BF600D">
        <w:t>.</w:t>
      </w:r>
    </w:p>
    <w:p w14:paraId="18A50E5F" w14:textId="1EC3F75F" w:rsidR="007D2CE1" w:rsidRPr="007D2CE1" w:rsidRDefault="007D2CE1" w:rsidP="371761A0">
      <w:pPr>
        <w:spacing w:after="0" w:line="240" w:lineRule="auto"/>
        <w:ind w:left="0" w:right="0"/>
        <w:rPr>
          <w:rFonts w:ascii="Symbol" w:eastAsia="Symbol" w:hAnsi="Symbol" w:cs="Symbol"/>
        </w:rPr>
      </w:pPr>
    </w:p>
    <w:p w14:paraId="76B9F95B" w14:textId="0FAF1045" w:rsidR="00536A5A" w:rsidRPr="00BF600D" w:rsidRDefault="65097B95" w:rsidP="00BF600D">
      <w:pPr>
        <w:pStyle w:val="Liststycke"/>
        <w:numPr>
          <w:ilvl w:val="0"/>
          <w:numId w:val="28"/>
        </w:numPr>
        <w:spacing w:after="0" w:line="240" w:lineRule="auto"/>
        <w:ind w:right="0"/>
        <w:rPr>
          <w:color w:val="000000" w:themeColor="text2"/>
        </w:rPr>
      </w:pPr>
      <w:r w:rsidRPr="00BB72DA">
        <w:rPr>
          <w:color w:val="000000" w:themeColor="text2"/>
        </w:rPr>
        <w:t>Fyll i dödsfallsenkät, lägg i</w:t>
      </w:r>
      <w:r w:rsidR="26DA8F6C" w:rsidRPr="00BB72DA">
        <w:rPr>
          <w:color w:val="000000" w:themeColor="text2"/>
        </w:rPr>
        <w:t xml:space="preserve"> Annas</w:t>
      </w:r>
      <w:r w:rsidRPr="00BB72DA">
        <w:rPr>
          <w:color w:val="000000" w:themeColor="text2"/>
        </w:rPr>
        <w:t xml:space="preserve"> fack </w:t>
      </w:r>
      <w:r w:rsidR="7CE8B3DD" w:rsidRPr="00BB72DA">
        <w:rPr>
          <w:color w:val="000000" w:themeColor="text2"/>
        </w:rPr>
        <w:t>eller fack för</w:t>
      </w:r>
      <w:r w:rsidRPr="00BB72DA">
        <w:rPr>
          <w:color w:val="000000" w:themeColor="text2"/>
        </w:rPr>
        <w:t xml:space="preserve"> ansvarig </w:t>
      </w:r>
      <w:r w:rsidR="6E2F24AA" w:rsidRPr="00BB72DA">
        <w:rPr>
          <w:color w:val="000000" w:themeColor="text2"/>
        </w:rPr>
        <w:t>sjuk</w:t>
      </w:r>
      <w:r w:rsidRPr="00BB72DA">
        <w:rPr>
          <w:color w:val="000000" w:themeColor="text2"/>
        </w:rPr>
        <w:t>sköterska för palliativregistret.</w:t>
      </w:r>
      <w:bookmarkEnd w:id="0"/>
    </w:p>
    <w:sectPr w:rsidR="00536A5A" w:rsidRPr="00BF600D" w:rsidSect="007D2C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AEA26" w14:textId="77777777" w:rsidR="008D6DF2" w:rsidRDefault="008D6DF2">
      <w:r>
        <w:separator/>
      </w:r>
    </w:p>
  </w:endnote>
  <w:endnote w:type="continuationSeparator" w:id="0">
    <w:p w14:paraId="0DAAC598" w14:textId="77777777" w:rsidR="008D6DF2" w:rsidRDefault="008D6DF2">
      <w:r>
        <w:continuationSeparator/>
      </w:r>
    </w:p>
  </w:endnote>
  <w:endnote w:type="continuationNotice" w:id="1">
    <w:p w14:paraId="06DD041F" w14:textId="77777777" w:rsidR="008D6DF2" w:rsidRDefault="008D6D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01A33" w14:textId="77777777" w:rsidR="008D6DF2" w:rsidRDefault="008D6DF2"/>
  </w:footnote>
  <w:footnote w:type="continuationSeparator" w:id="0">
    <w:p w14:paraId="6A9A8F06" w14:textId="77777777" w:rsidR="008D6DF2" w:rsidRDefault="008D6DF2">
      <w:r>
        <w:continuationSeparator/>
      </w:r>
    </w:p>
  </w:footnote>
  <w:footnote w:type="continuationNotice" w:id="1">
    <w:p w14:paraId="7D6D6AF6" w14:textId="77777777" w:rsidR="008D6DF2" w:rsidRDefault="008D6D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grBkP39h9ioy7" int2:id="99AWWIyL">
      <int2:state int2:value="Rejected" int2:type="AugLoop_Text_Critique"/>
    </int2:textHash>
    <int2:textHash int2:hashCode="FJ9kKInKIGHe+J" int2:id="mSaRFZer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34BE28"/>
    <w:multiLevelType w:val="hybridMultilevel"/>
    <w:tmpl w:val="592A3CDC"/>
    <w:lvl w:ilvl="0" w:tplc="4BB83E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1AE90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3E07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C880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0B6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641F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BE03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F21A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A271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2F6A06"/>
    <w:multiLevelType w:val="hybridMultilevel"/>
    <w:tmpl w:val="25D6CF7A"/>
    <w:lvl w:ilvl="0" w:tplc="3740E69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8F4D9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729C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7AD6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7C58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8C3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EC3E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3CCF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861F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286217"/>
    <w:multiLevelType w:val="hybridMultilevel"/>
    <w:tmpl w:val="B6BE2706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8" w15:restartNumberingAfterBreak="0">
    <w:nsid w:val="5DD63840"/>
    <w:multiLevelType w:val="hybridMultilevel"/>
    <w:tmpl w:val="3984DD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53707E"/>
    <w:multiLevelType w:val="hybridMultilevel"/>
    <w:tmpl w:val="FDCE5B46"/>
    <w:lvl w:ilvl="0" w:tplc="FFFFFFFF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6081A8E"/>
    <w:multiLevelType w:val="hybridMultilevel"/>
    <w:tmpl w:val="E0407EB8"/>
    <w:lvl w:ilvl="0" w:tplc="E792889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9F2C5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0C670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788A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88FB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0A11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62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E6ED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9052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675517"/>
    <w:multiLevelType w:val="hybridMultilevel"/>
    <w:tmpl w:val="F7C03FBE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FC407AD"/>
    <w:multiLevelType w:val="hybridMultilevel"/>
    <w:tmpl w:val="3998F9CC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354DA28"/>
    <w:multiLevelType w:val="hybridMultilevel"/>
    <w:tmpl w:val="04080760"/>
    <w:lvl w:ilvl="0" w:tplc="506A521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6FA3C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D4DE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4201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9EA0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C848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6C27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BCF2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AA85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5076172">
    <w:abstractNumId w:val="20"/>
  </w:num>
  <w:num w:numId="2" w16cid:durableId="1946306795">
    <w:abstractNumId w:val="6"/>
  </w:num>
  <w:num w:numId="3" w16cid:durableId="122045799">
    <w:abstractNumId w:val="8"/>
  </w:num>
  <w:num w:numId="4" w16cid:durableId="337315594">
    <w:abstractNumId w:val="24"/>
  </w:num>
  <w:num w:numId="5" w16cid:durableId="1634477488">
    <w:abstractNumId w:val="26"/>
  </w:num>
  <w:num w:numId="6" w16cid:durableId="1849252543">
    <w:abstractNumId w:val="16"/>
  </w:num>
  <w:num w:numId="7" w16cid:durableId="1099255900">
    <w:abstractNumId w:val="0"/>
  </w:num>
  <w:num w:numId="8" w16cid:durableId="280496790">
    <w:abstractNumId w:val="7"/>
  </w:num>
  <w:num w:numId="9" w16cid:durableId="2098279866">
    <w:abstractNumId w:val="23"/>
  </w:num>
  <w:num w:numId="10" w16cid:durableId="931549683">
    <w:abstractNumId w:val="2"/>
  </w:num>
  <w:num w:numId="11" w16cid:durableId="1637756096">
    <w:abstractNumId w:val="13"/>
  </w:num>
  <w:num w:numId="12" w16cid:durableId="239410138">
    <w:abstractNumId w:val="10"/>
  </w:num>
  <w:num w:numId="13" w16cid:durableId="1576938685">
    <w:abstractNumId w:val="1"/>
  </w:num>
  <w:num w:numId="14" w16cid:durableId="1820267385">
    <w:abstractNumId w:val="1"/>
  </w:num>
  <w:num w:numId="15" w16cid:durableId="1662653995">
    <w:abstractNumId w:val="3"/>
  </w:num>
  <w:num w:numId="16" w16cid:durableId="1400708945">
    <w:abstractNumId w:val="4"/>
  </w:num>
  <w:num w:numId="17" w16cid:durableId="839081899">
    <w:abstractNumId w:val="15"/>
  </w:num>
  <w:num w:numId="18" w16cid:durableId="536506093">
    <w:abstractNumId w:val="11"/>
  </w:num>
  <w:num w:numId="19" w16cid:durableId="1610042226">
    <w:abstractNumId w:val="9"/>
  </w:num>
  <w:num w:numId="20" w16cid:durableId="1641616016">
    <w:abstractNumId w:val="14"/>
  </w:num>
  <w:num w:numId="21" w16cid:durableId="1416364721">
    <w:abstractNumId w:val="5"/>
  </w:num>
  <w:num w:numId="22" w16cid:durableId="1108087054">
    <w:abstractNumId w:val="12"/>
  </w:num>
  <w:num w:numId="23" w16cid:durableId="1652170386">
    <w:abstractNumId w:val="25"/>
  </w:num>
  <w:num w:numId="24" w16cid:durableId="989023058">
    <w:abstractNumId w:val="19"/>
  </w:num>
  <w:num w:numId="25" w16cid:durableId="1320114221">
    <w:abstractNumId w:val="21"/>
  </w:num>
  <w:num w:numId="26" w16cid:durableId="752432120">
    <w:abstractNumId w:val="22"/>
  </w:num>
  <w:num w:numId="27" w16cid:durableId="1789739224">
    <w:abstractNumId w:val="17"/>
  </w:num>
  <w:num w:numId="28" w16cid:durableId="10173849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D6B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5BC3"/>
    <w:rsid w:val="00250F24"/>
    <w:rsid w:val="002523C5"/>
    <w:rsid w:val="0025380B"/>
    <w:rsid w:val="0025703A"/>
    <w:rsid w:val="00262F3D"/>
    <w:rsid w:val="00263281"/>
    <w:rsid w:val="002651D6"/>
    <w:rsid w:val="00265247"/>
    <w:rsid w:val="0026551F"/>
    <w:rsid w:val="00280A85"/>
    <w:rsid w:val="00284119"/>
    <w:rsid w:val="00290B5C"/>
    <w:rsid w:val="00294791"/>
    <w:rsid w:val="002B0B30"/>
    <w:rsid w:val="002B0C78"/>
    <w:rsid w:val="002B2D8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C16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3F0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DA3"/>
    <w:rsid w:val="00480DC7"/>
    <w:rsid w:val="004876F6"/>
    <w:rsid w:val="0049236A"/>
    <w:rsid w:val="00492718"/>
    <w:rsid w:val="004945F3"/>
    <w:rsid w:val="004A355D"/>
    <w:rsid w:val="004A4970"/>
    <w:rsid w:val="004B2183"/>
    <w:rsid w:val="004B2A01"/>
    <w:rsid w:val="004C2559"/>
    <w:rsid w:val="004D7BA3"/>
    <w:rsid w:val="004E6C43"/>
    <w:rsid w:val="004F4518"/>
    <w:rsid w:val="004F4C62"/>
    <w:rsid w:val="00501433"/>
    <w:rsid w:val="00511CC4"/>
    <w:rsid w:val="005239D6"/>
    <w:rsid w:val="00524F4B"/>
    <w:rsid w:val="00531E60"/>
    <w:rsid w:val="00536A5A"/>
    <w:rsid w:val="00541D07"/>
    <w:rsid w:val="00544BAB"/>
    <w:rsid w:val="00545F31"/>
    <w:rsid w:val="005507E8"/>
    <w:rsid w:val="005578FA"/>
    <w:rsid w:val="00565129"/>
    <w:rsid w:val="00565CD0"/>
    <w:rsid w:val="00567820"/>
    <w:rsid w:val="00567DE7"/>
    <w:rsid w:val="005770AD"/>
    <w:rsid w:val="00581414"/>
    <w:rsid w:val="00582490"/>
    <w:rsid w:val="005826FA"/>
    <w:rsid w:val="00597E28"/>
    <w:rsid w:val="005A2E3B"/>
    <w:rsid w:val="005A45AB"/>
    <w:rsid w:val="005A54ED"/>
    <w:rsid w:val="005A5D5B"/>
    <w:rsid w:val="005A6081"/>
    <w:rsid w:val="005A627D"/>
    <w:rsid w:val="005C0045"/>
    <w:rsid w:val="005C084E"/>
    <w:rsid w:val="005C4606"/>
    <w:rsid w:val="005C494A"/>
    <w:rsid w:val="005D0B0C"/>
    <w:rsid w:val="005E02B3"/>
    <w:rsid w:val="005E1E24"/>
    <w:rsid w:val="005F2CC1"/>
    <w:rsid w:val="005F62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6C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BC6"/>
    <w:rsid w:val="006D7535"/>
    <w:rsid w:val="006E450B"/>
    <w:rsid w:val="006F075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55E"/>
    <w:rsid w:val="007624EB"/>
    <w:rsid w:val="00762EE0"/>
    <w:rsid w:val="00765C41"/>
    <w:rsid w:val="007672DC"/>
    <w:rsid w:val="00771100"/>
    <w:rsid w:val="007759DD"/>
    <w:rsid w:val="007760D2"/>
    <w:rsid w:val="0078609F"/>
    <w:rsid w:val="007917BA"/>
    <w:rsid w:val="007A5C6F"/>
    <w:rsid w:val="007D2CE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99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DF2"/>
    <w:rsid w:val="008E36F8"/>
    <w:rsid w:val="008E46B2"/>
    <w:rsid w:val="008E682C"/>
    <w:rsid w:val="008E78A1"/>
    <w:rsid w:val="008F589F"/>
    <w:rsid w:val="00906238"/>
    <w:rsid w:val="00907EF9"/>
    <w:rsid w:val="009126F3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002"/>
    <w:rsid w:val="00A90D77"/>
    <w:rsid w:val="00A92E07"/>
    <w:rsid w:val="00AA0B3A"/>
    <w:rsid w:val="00AA0DFE"/>
    <w:rsid w:val="00AA6EB4"/>
    <w:rsid w:val="00AA767D"/>
    <w:rsid w:val="00AB0CC9"/>
    <w:rsid w:val="00AC042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6A8"/>
    <w:rsid w:val="00B66D60"/>
    <w:rsid w:val="00B75EDE"/>
    <w:rsid w:val="00B77D88"/>
    <w:rsid w:val="00B77FAF"/>
    <w:rsid w:val="00B83751"/>
    <w:rsid w:val="00B84336"/>
    <w:rsid w:val="00B851B9"/>
    <w:rsid w:val="00B86453"/>
    <w:rsid w:val="00B90054"/>
    <w:rsid w:val="00B92C14"/>
    <w:rsid w:val="00B97B5F"/>
    <w:rsid w:val="00BA0066"/>
    <w:rsid w:val="00BB69DB"/>
    <w:rsid w:val="00BB72DA"/>
    <w:rsid w:val="00BC322E"/>
    <w:rsid w:val="00BC44CD"/>
    <w:rsid w:val="00BC48A6"/>
    <w:rsid w:val="00BE7978"/>
    <w:rsid w:val="00BF60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73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39C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5EF"/>
    <w:rsid w:val="00E52A86"/>
    <w:rsid w:val="00E54B47"/>
    <w:rsid w:val="00E553BF"/>
    <w:rsid w:val="00E55D93"/>
    <w:rsid w:val="00E61294"/>
    <w:rsid w:val="00E7237C"/>
    <w:rsid w:val="00E74E4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DA0"/>
    <w:rsid w:val="00ED49C3"/>
    <w:rsid w:val="00ED6CE8"/>
    <w:rsid w:val="00ED7AA6"/>
    <w:rsid w:val="00EE2A56"/>
    <w:rsid w:val="00EE3818"/>
    <w:rsid w:val="00F020B2"/>
    <w:rsid w:val="00F141CC"/>
    <w:rsid w:val="00F22264"/>
    <w:rsid w:val="00F2564D"/>
    <w:rsid w:val="00F35B05"/>
    <w:rsid w:val="00F413D9"/>
    <w:rsid w:val="00F5135F"/>
    <w:rsid w:val="00F51F78"/>
    <w:rsid w:val="00F64D8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A8CFE3"/>
    <w:rsid w:val="0B8E36E9"/>
    <w:rsid w:val="0C939869"/>
    <w:rsid w:val="0D8548D1"/>
    <w:rsid w:val="10EEDF43"/>
    <w:rsid w:val="113836E8"/>
    <w:rsid w:val="1257CBA9"/>
    <w:rsid w:val="1C340C08"/>
    <w:rsid w:val="1C62B2B9"/>
    <w:rsid w:val="1D47CA63"/>
    <w:rsid w:val="1E72E003"/>
    <w:rsid w:val="205CF59F"/>
    <w:rsid w:val="215BE3D1"/>
    <w:rsid w:val="22421DA5"/>
    <w:rsid w:val="25F85A28"/>
    <w:rsid w:val="26DA8F6C"/>
    <w:rsid w:val="292FFAEA"/>
    <w:rsid w:val="2ACBCB4B"/>
    <w:rsid w:val="2E1C946A"/>
    <w:rsid w:val="2F93FA80"/>
    <w:rsid w:val="2FB864CB"/>
    <w:rsid w:val="31573551"/>
    <w:rsid w:val="3214B599"/>
    <w:rsid w:val="371761A0"/>
    <w:rsid w:val="383AFAC7"/>
    <w:rsid w:val="3CD9BE4B"/>
    <w:rsid w:val="3D40619A"/>
    <w:rsid w:val="40115F0D"/>
    <w:rsid w:val="40482C7A"/>
    <w:rsid w:val="41AD2F6E"/>
    <w:rsid w:val="42F4EE80"/>
    <w:rsid w:val="43AC154C"/>
    <w:rsid w:val="43F88D41"/>
    <w:rsid w:val="44E4D030"/>
    <w:rsid w:val="45005572"/>
    <w:rsid w:val="471223CB"/>
    <w:rsid w:val="489B0CB3"/>
    <w:rsid w:val="4C56C2BA"/>
    <w:rsid w:val="4F0A4E37"/>
    <w:rsid w:val="55817D41"/>
    <w:rsid w:val="5A54EE64"/>
    <w:rsid w:val="5C44D014"/>
    <w:rsid w:val="5C62A89C"/>
    <w:rsid w:val="60FE1CAE"/>
    <w:rsid w:val="647B2B65"/>
    <w:rsid w:val="64DDD4D5"/>
    <w:rsid w:val="65097B95"/>
    <w:rsid w:val="678F7041"/>
    <w:rsid w:val="6B2CF8ED"/>
    <w:rsid w:val="6C62E164"/>
    <w:rsid w:val="6CFAA582"/>
    <w:rsid w:val="6E2F24AA"/>
    <w:rsid w:val="6E56985E"/>
    <w:rsid w:val="6F1239A6"/>
    <w:rsid w:val="762548EC"/>
    <w:rsid w:val="79C0002D"/>
    <w:rsid w:val="7B5BD08E"/>
    <w:rsid w:val="7C6E963B"/>
    <w:rsid w:val="7CE8B3DD"/>
    <w:rsid w:val="7D103603"/>
    <w:rsid w:val="7E937150"/>
    <w:rsid w:val="7F507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2B5FCF1-1C9E-4172-8161-D3FD9EBA6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1</Pages>
  <Words>275</Words>
  <Characters>1462</Characters>
  <Application>Microsoft Office Word</Application>
  <DocSecurity>4</DocSecurity>
  <Lines>12</Lines>
  <Paragraphs>3</Paragraphs>
  <ScaleCrop>false</ScaleCrop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Dödsfall, checklista avdelning 27</dc:title>
  <dc:subject/>
  <dc:creator>patrik.jens.johansson@vgregion.se</dc:creator>
  <keywords/>
  <lastModifiedBy>Anna Alfredsson</lastModifiedBy>
  <revision>42</revision>
  <lastPrinted>2016-03-31T10:56:00.0000000Z</lastPrinted>
  <dcterms:created xsi:type="dcterms:W3CDTF">2022-05-04T08:25:00.0000000Z</dcterms:created>
  <dcterms:modified xsi:type="dcterms:W3CDTF">2024-02-19T13:42:00.0000000Z</dcterms:modified>
</coreProperties>
</file>