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962E99" w14:textId="77777777" w:rsidR="0081116C" w:rsidRDefault="0081116C" w:rsidP="00F35B05">
      <w:pPr>
        <w:pStyle w:val="Rubrik2"/>
        <w:sectPr w:rsidR="0081116C" w:rsidSect="0081116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256F7FF" w14:textId="77777777" w:rsidR="0081116C" w:rsidRPr="0081116C" w:rsidRDefault="0081116C" w:rsidP="0081116C">
      <w:pPr>
        <w:spacing w:after="0" w:line="240" w:lineRule="auto"/>
        <w:ind w:left="0" w:right="0"/>
        <w:rPr>
          <w:szCs w:val="20"/>
        </w:rPr>
      </w:pPr>
    </w:p>
    <w:p w14:paraId="0D74F8A9" w14:textId="77777777" w:rsidR="0081116C" w:rsidRPr="0081116C" w:rsidRDefault="0081116C" w:rsidP="0081116C">
      <w:pPr>
        <w:spacing w:after="0" w:line="240" w:lineRule="auto"/>
        <w:ind w:left="0" w:right="0"/>
        <w:rPr>
          <w:szCs w:val="20"/>
        </w:rPr>
      </w:pPr>
    </w:p>
    <w:p w14:paraId="12A88D7A" w14:textId="03BC9A55" w:rsidR="0081116C" w:rsidRPr="00950D69" w:rsidRDefault="006800A7" w:rsidP="00950D69">
      <w:pPr>
        <w:pStyle w:val="Rubrik1"/>
      </w:pPr>
      <w:r w:rsidRPr="00950D69">
        <w:t xml:space="preserve">Arbetsbeskrivning för infektionsjouren vid ”Röda </w:t>
      </w:r>
      <w:r w:rsidR="00DE4A91" w:rsidRPr="00950D69">
        <w:t>m</w:t>
      </w:r>
      <w:r w:rsidRPr="00950D69">
        <w:t>edicinlarm/</w:t>
      </w:r>
      <w:r w:rsidR="00DE4A91" w:rsidRPr="00950D69">
        <w:t>s</w:t>
      </w:r>
      <w:r w:rsidRPr="00950D69">
        <w:t>epsislarm</w:t>
      </w:r>
      <w:r w:rsidR="0081116C" w:rsidRPr="00950D69">
        <w:tab/>
      </w:r>
      <w:r w:rsidR="0081116C" w:rsidRPr="00950D69"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E15CC6C" wp14:editId="200A7DC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5011BD" w14:textId="77777777" w:rsidR="0081116C" w:rsidRPr="003D37FD" w:rsidRDefault="0081116C" w:rsidP="0081116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17322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E15CC6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55011BD" w14:textId="77777777" w:rsidR="0081116C" w:rsidRPr="003D37FD" w:rsidRDefault="0081116C" w:rsidP="0081116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17322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4A9D2A1C" w14:textId="77777777" w:rsidR="0081116C" w:rsidRPr="0081116C" w:rsidRDefault="0081116C" w:rsidP="00950D69">
      <w:pPr>
        <w:pStyle w:val="Rubrik2"/>
        <w:rPr>
          <w:rFonts w:ascii="Arial" w:hAnsi="Arial" w:cs="Arial"/>
        </w:rPr>
      </w:pPr>
      <w:bookmarkStart w:id="1" w:name="_1314629194"/>
      <w:bookmarkStart w:id="2" w:name="Rubrik"/>
      <w:bookmarkEnd w:id="1"/>
      <w:bookmarkEnd w:id="2"/>
      <w:r w:rsidRPr="0081116C">
        <w:t xml:space="preserve">Revidering i denna version </w:t>
      </w:r>
    </w:p>
    <w:p w14:paraId="0A655582" w14:textId="74EFC171" w:rsidR="0081116C" w:rsidRPr="0081116C" w:rsidRDefault="002530D2" w:rsidP="00950D69">
      <w:pPr>
        <w:spacing w:after="0" w:line="240" w:lineRule="auto"/>
        <w:ind w:left="426" w:right="0" w:firstLine="566"/>
        <w:rPr>
          <w:szCs w:val="20"/>
        </w:rPr>
      </w:pPr>
      <w:r>
        <w:t>Endast små ändringar utan förändrat sakinnehåll.</w:t>
      </w:r>
    </w:p>
    <w:p w14:paraId="6C8E0DD4" w14:textId="77777777" w:rsidR="0081116C" w:rsidRPr="0081116C" w:rsidRDefault="0081116C" w:rsidP="00DE4A91">
      <w:pPr>
        <w:keepNext/>
        <w:spacing w:after="0" w:line="240" w:lineRule="auto"/>
        <w:ind w:left="426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20B5614C" w14:textId="77777777" w:rsidR="0081116C" w:rsidRPr="0081116C" w:rsidRDefault="0081116C" w:rsidP="00B43151">
      <w:pPr>
        <w:pStyle w:val="Rubrik2"/>
        <w:ind w:left="426" w:firstLine="566"/>
      </w:pPr>
      <w:r w:rsidRPr="0081116C">
        <w:t>Åtgärder</w:t>
      </w:r>
    </w:p>
    <w:p w14:paraId="69626E02" w14:textId="77777777" w:rsidR="0081116C" w:rsidRPr="0081116C" w:rsidRDefault="0081116C" w:rsidP="0081116C">
      <w:pPr>
        <w:spacing w:after="0" w:line="240" w:lineRule="auto"/>
        <w:ind w:left="0" w:right="142"/>
        <w:rPr>
          <w:szCs w:val="20"/>
        </w:rPr>
      </w:pPr>
    </w:p>
    <w:p w14:paraId="002334EC" w14:textId="330CF7AD" w:rsidR="0081116C" w:rsidRPr="0081116C" w:rsidRDefault="0081116C" w:rsidP="005F1FC4">
      <w:pPr>
        <w:numPr>
          <w:ilvl w:val="0"/>
          <w:numId w:val="21"/>
        </w:numPr>
        <w:tabs>
          <w:tab w:val="clear" w:pos="720"/>
          <w:tab w:val="num" w:pos="1134"/>
        </w:tabs>
        <w:spacing w:after="0" w:line="240" w:lineRule="auto"/>
        <w:ind w:left="993" w:right="142"/>
      </w:pPr>
      <w:r>
        <w:t>På vardagar bär dagjouren jourtelefonen mellan kl</w:t>
      </w:r>
      <w:r w:rsidR="00B50309">
        <w:t>ockan</w:t>
      </w:r>
      <w:r>
        <w:t xml:space="preserve"> </w:t>
      </w:r>
      <w:r w:rsidR="009F1547">
        <w:t>8–13</w:t>
      </w:r>
      <w:r>
        <w:t xml:space="preserve"> och </w:t>
      </w:r>
      <w:r w:rsidR="24CE159E">
        <w:t xml:space="preserve">sedan </w:t>
      </w:r>
      <w:r>
        <w:t xml:space="preserve">kvällsjouren mellan </w:t>
      </w:r>
      <w:r w:rsidR="00B50309">
        <w:t xml:space="preserve">klockan </w:t>
      </w:r>
      <w:r w:rsidR="009F1547">
        <w:t>13–21</w:t>
      </w:r>
      <w:r>
        <w:t>. På helger bär helgjouren jourtelefonen mellan</w:t>
      </w:r>
      <w:r w:rsidR="00B50309">
        <w:t xml:space="preserve"> klockan</w:t>
      </w:r>
      <w:r>
        <w:t xml:space="preserve"> </w:t>
      </w:r>
      <w:r w:rsidR="009F1547">
        <w:t>9–17</w:t>
      </w:r>
      <w:r>
        <w:t>. Eventuella sepsislarm kommer att larmas på jourtelefonen på ovanstående tider. Övriga tider finns ingen infektionsläkare på plats på sjukhuset för att närvara på sepsislarm.</w:t>
      </w:r>
    </w:p>
    <w:p w14:paraId="61B1EE51" w14:textId="77777777" w:rsidR="0081116C" w:rsidRPr="0081116C" w:rsidRDefault="0081116C" w:rsidP="005F1FC4">
      <w:pPr>
        <w:tabs>
          <w:tab w:val="num" w:pos="1134"/>
        </w:tabs>
        <w:spacing w:after="0" w:line="240" w:lineRule="auto"/>
        <w:ind w:left="993" w:right="142"/>
        <w:rPr>
          <w:szCs w:val="20"/>
        </w:rPr>
      </w:pPr>
    </w:p>
    <w:p w14:paraId="02107631" w14:textId="77777777" w:rsidR="0081116C" w:rsidRPr="0081116C" w:rsidRDefault="0081116C" w:rsidP="005F1FC4">
      <w:pPr>
        <w:numPr>
          <w:ilvl w:val="0"/>
          <w:numId w:val="21"/>
        </w:numPr>
        <w:tabs>
          <w:tab w:val="clear" w:pos="720"/>
          <w:tab w:val="num" w:pos="1134"/>
        </w:tabs>
        <w:spacing w:after="0" w:line="240" w:lineRule="auto"/>
        <w:ind w:left="993" w:right="142"/>
        <w:rPr>
          <w:szCs w:val="20"/>
        </w:rPr>
      </w:pPr>
      <w:r w:rsidRPr="0081116C">
        <w:rPr>
          <w:szCs w:val="20"/>
        </w:rPr>
        <w:t>Vid ett sepsislarm går larmad infektionsjour till akutrummet på medicinakuten för att möta upp resten av larmteamet och ta emot patienten.</w:t>
      </w:r>
    </w:p>
    <w:p w14:paraId="4C92F2B8" w14:textId="77777777" w:rsidR="0081116C" w:rsidRPr="0081116C" w:rsidRDefault="0081116C" w:rsidP="005F1FC4">
      <w:pPr>
        <w:tabs>
          <w:tab w:val="num" w:pos="1134"/>
        </w:tabs>
        <w:spacing w:after="0" w:line="240" w:lineRule="auto"/>
        <w:ind w:left="993" w:right="142"/>
        <w:rPr>
          <w:szCs w:val="20"/>
        </w:rPr>
      </w:pPr>
    </w:p>
    <w:p w14:paraId="3C764A2C" w14:textId="77777777" w:rsidR="0081116C" w:rsidRPr="0081116C" w:rsidRDefault="0081116C" w:rsidP="005F1FC4">
      <w:pPr>
        <w:numPr>
          <w:ilvl w:val="0"/>
          <w:numId w:val="21"/>
        </w:numPr>
        <w:tabs>
          <w:tab w:val="clear" w:pos="720"/>
          <w:tab w:val="num" w:pos="1134"/>
        </w:tabs>
        <w:spacing w:after="0" w:line="240" w:lineRule="auto"/>
        <w:ind w:left="993" w:right="142"/>
        <w:rPr>
          <w:szCs w:val="20"/>
        </w:rPr>
      </w:pPr>
      <w:r w:rsidRPr="0081116C">
        <w:rPr>
          <w:szCs w:val="20"/>
        </w:rPr>
        <w:t>Infektionsjouren anmäler sin närvaro och lämnar sitt namn till ledningsansvarig sjuksköterska på akutrummet. Man tar på sig ett förkläde och en klisterlapp där det står ”Infektion”.</w:t>
      </w:r>
    </w:p>
    <w:p w14:paraId="210855D9" w14:textId="77777777" w:rsidR="0081116C" w:rsidRPr="0081116C" w:rsidRDefault="0081116C" w:rsidP="005F1FC4">
      <w:pPr>
        <w:tabs>
          <w:tab w:val="num" w:pos="1134"/>
        </w:tabs>
        <w:spacing w:after="0" w:line="240" w:lineRule="auto"/>
        <w:ind w:left="993" w:right="142"/>
        <w:rPr>
          <w:szCs w:val="20"/>
        </w:rPr>
      </w:pPr>
    </w:p>
    <w:p w14:paraId="57D233D5" w14:textId="1FD86CC2" w:rsidR="0081116C" w:rsidRPr="0081116C" w:rsidRDefault="0081116C" w:rsidP="005F1FC4">
      <w:pPr>
        <w:numPr>
          <w:ilvl w:val="0"/>
          <w:numId w:val="21"/>
        </w:numPr>
        <w:tabs>
          <w:tab w:val="clear" w:pos="720"/>
          <w:tab w:val="num" w:pos="1134"/>
        </w:tabs>
        <w:spacing w:after="0" w:line="240" w:lineRule="auto"/>
        <w:ind w:left="993" w:right="142"/>
      </w:pPr>
      <w:r>
        <w:t>Infektionsjouren kommer i de flesta fall att fungera som en rådgivande konsult till medicinjouren</w:t>
      </w:r>
      <w:r w:rsidR="3F3935D0">
        <w:t xml:space="preserve"> alt</w:t>
      </w:r>
      <w:r w:rsidR="00BA368B">
        <w:t>ernativt</w:t>
      </w:r>
      <w:r w:rsidR="3F3935D0">
        <w:t xml:space="preserve"> akutläkaren</w:t>
      </w:r>
      <w:r>
        <w:t xml:space="preserve"> som är ”hands on”. Som infektionsjour ska man hjälpa till att få en bra anamnes från patienten, få uppgifter från ev</w:t>
      </w:r>
      <w:r w:rsidR="001204EB">
        <w:t>entuella</w:t>
      </w:r>
      <w:r>
        <w:t xml:space="preserve"> anhöriga och närvara vid undersökningen av pat</w:t>
      </w:r>
      <w:r w:rsidR="001204EB">
        <w:t>ienten</w:t>
      </w:r>
      <w:r>
        <w:t xml:space="preserve"> för att skaffa sig ett bra underlag för ställningstagande till diagnos och behandling. </w:t>
      </w:r>
    </w:p>
    <w:p w14:paraId="361B4F97" w14:textId="77777777" w:rsidR="0081116C" w:rsidRPr="0081116C" w:rsidRDefault="0081116C" w:rsidP="005F1FC4">
      <w:pPr>
        <w:tabs>
          <w:tab w:val="num" w:pos="1134"/>
        </w:tabs>
        <w:spacing w:after="0" w:line="240" w:lineRule="auto"/>
        <w:ind w:left="993" w:right="142"/>
        <w:rPr>
          <w:szCs w:val="20"/>
        </w:rPr>
      </w:pPr>
    </w:p>
    <w:p w14:paraId="50C92C32" w14:textId="77777777" w:rsidR="0081116C" w:rsidRPr="0081116C" w:rsidRDefault="0081116C" w:rsidP="005F1FC4">
      <w:pPr>
        <w:tabs>
          <w:tab w:val="num" w:pos="1134"/>
        </w:tabs>
        <w:spacing w:after="0" w:line="240" w:lineRule="auto"/>
        <w:ind w:left="993" w:right="142"/>
        <w:rPr>
          <w:szCs w:val="20"/>
        </w:rPr>
      </w:pPr>
      <w:r w:rsidRPr="0081116C">
        <w:rPr>
          <w:szCs w:val="20"/>
        </w:rPr>
        <w:t xml:space="preserve">Om infektionsjouren är väl tränad i omhändertagande enligt </w:t>
      </w:r>
      <w:proofErr w:type="spellStart"/>
      <w:r w:rsidRPr="0081116C">
        <w:rPr>
          <w:szCs w:val="20"/>
        </w:rPr>
        <w:t>Medic</w:t>
      </w:r>
      <w:proofErr w:type="spellEnd"/>
      <w:r w:rsidRPr="0081116C">
        <w:rPr>
          <w:szCs w:val="20"/>
        </w:rPr>
        <w:t>-ALS finns möjligheten att själv vara den läkare som är ”hands on”. Detta måste i så fall tydligt överenskommas med medicinjouren.</w:t>
      </w:r>
    </w:p>
    <w:p w14:paraId="50B159EC" w14:textId="77777777" w:rsidR="0081116C" w:rsidRPr="0081116C" w:rsidRDefault="0081116C" w:rsidP="005F1FC4">
      <w:pPr>
        <w:tabs>
          <w:tab w:val="num" w:pos="1134"/>
        </w:tabs>
        <w:spacing w:after="0" w:line="240" w:lineRule="auto"/>
        <w:ind w:left="993" w:right="142"/>
        <w:rPr>
          <w:szCs w:val="20"/>
        </w:rPr>
      </w:pPr>
    </w:p>
    <w:p w14:paraId="3ED391D2" w14:textId="5FCBB7DC" w:rsidR="0081116C" w:rsidRPr="0081116C" w:rsidRDefault="0081116C" w:rsidP="005F1FC4">
      <w:pPr>
        <w:numPr>
          <w:ilvl w:val="0"/>
          <w:numId w:val="21"/>
        </w:numPr>
        <w:tabs>
          <w:tab w:val="clear" w:pos="720"/>
          <w:tab w:val="num" w:pos="1134"/>
        </w:tabs>
        <w:spacing w:after="0" w:line="240" w:lineRule="auto"/>
        <w:ind w:left="993" w:right="142"/>
      </w:pPr>
      <w:r>
        <w:t>Tillsammans med medicinjouren</w:t>
      </w:r>
      <w:r w:rsidR="00F1ED85">
        <w:t>/akutläkaren</w:t>
      </w:r>
      <w:r>
        <w:t xml:space="preserve"> och medicinbakjouren görs en gemensam bedömning av pat</w:t>
      </w:r>
      <w:r w:rsidR="001204EB">
        <w:t>ientens</w:t>
      </w:r>
      <w:r>
        <w:t xml:space="preserve"> tillstånd och man hjälper till att ordinera </w:t>
      </w:r>
      <w:r>
        <w:lastRenderedPageBreak/>
        <w:t>provtagning, utredning och behandling. Vid behov kontaktar infektionsjouren sin bakjour för stöd i bedömningen och beslut om det finns möjlighet till inläggning på infektionskliniken.</w:t>
      </w:r>
    </w:p>
    <w:p w14:paraId="558DEC05" w14:textId="77777777" w:rsidR="0081116C" w:rsidRPr="0081116C" w:rsidRDefault="0081116C" w:rsidP="005F1FC4">
      <w:pPr>
        <w:tabs>
          <w:tab w:val="num" w:pos="1134"/>
        </w:tabs>
        <w:spacing w:after="0" w:line="240" w:lineRule="auto"/>
        <w:ind w:left="993" w:right="142"/>
        <w:rPr>
          <w:szCs w:val="20"/>
        </w:rPr>
      </w:pPr>
    </w:p>
    <w:p w14:paraId="40A467A3" w14:textId="3D7D96A5" w:rsidR="0081116C" w:rsidRPr="0081116C" w:rsidRDefault="0081116C" w:rsidP="005F1FC4">
      <w:pPr>
        <w:numPr>
          <w:ilvl w:val="0"/>
          <w:numId w:val="21"/>
        </w:numPr>
        <w:tabs>
          <w:tab w:val="clear" w:pos="720"/>
          <w:tab w:val="num" w:pos="1134"/>
        </w:tabs>
        <w:spacing w:after="0" w:line="240" w:lineRule="auto"/>
        <w:ind w:left="993" w:right="0"/>
        <w:rPr>
          <w:szCs w:val="20"/>
        </w:rPr>
      </w:pPr>
      <w:r w:rsidRPr="0081116C">
        <w:rPr>
          <w:szCs w:val="20"/>
        </w:rPr>
        <w:t>Om det beslutas att pat</w:t>
      </w:r>
      <w:r w:rsidR="006A1C24">
        <w:rPr>
          <w:szCs w:val="20"/>
        </w:rPr>
        <w:t>ienten</w:t>
      </w:r>
      <w:r w:rsidRPr="0081116C">
        <w:rPr>
          <w:szCs w:val="20"/>
        </w:rPr>
        <w:t xml:space="preserve"> ska läggas in på infektionskliniken ska pat</w:t>
      </w:r>
      <w:r w:rsidR="00637B66">
        <w:rPr>
          <w:szCs w:val="20"/>
        </w:rPr>
        <w:t>ienten</w:t>
      </w:r>
      <w:r w:rsidRPr="0081116C">
        <w:rPr>
          <w:szCs w:val="20"/>
        </w:rPr>
        <w:t xml:space="preserve"> transporteras så snart som möjligt efter de nödvändiga insatserna på akutrummet till avdelningen. Infektionsjouren medföljer då pat</w:t>
      </w:r>
      <w:r w:rsidR="006A1C24">
        <w:rPr>
          <w:szCs w:val="20"/>
        </w:rPr>
        <w:t>ienten</w:t>
      </w:r>
      <w:r w:rsidRPr="0081116C">
        <w:rPr>
          <w:szCs w:val="20"/>
        </w:rPr>
        <w:t xml:space="preserve"> för rapport till mottagande sjuksköterska. </w:t>
      </w:r>
    </w:p>
    <w:p w14:paraId="7E28C0A9" w14:textId="77777777" w:rsidR="0081116C" w:rsidRPr="0081116C" w:rsidRDefault="0081116C" w:rsidP="005F1FC4">
      <w:pPr>
        <w:tabs>
          <w:tab w:val="num" w:pos="1134"/>
        </w:tabs>
        <w:spacing w:after="0" w:line="240" w:lineRule="auto"/>
        <w:ind w:left="993" w:right="0"/>
        <w:rPr>
          <w:szCs w:val="20"/>
        </w:rPr>
      </w:pPr>
    </w:p>
    <w:p w14:paraId="0D5158A0" w14:textId="1D687E92" w:rsidR="0081116C" w:rsidRPr="009F1547" w:rsidRDefault="0081116C" w:rsidP="005F1FC4">
      <w:pPr>
        <w:numPr>
          <w:ilvl w:val="0"/>
          <w:numId w:val="21"/>
        </w:numPr>
        <w:tabs>
          <w:tab w:val="clear" w:pos="720"/>
          <w:tab w:val="num" w:pos="1134"/>
        </w:tabs>
        <w:spacing w:after="0" w:line="240" w:lineRule="auto"/>
        <w:ind w:left="993" w:right="0"/>
      </w:pPr>
      <w:r>
        <w:t>I de fall där infektionsjouren inte gör en egen inläggningsanteckning av pat</w:t>
      </w:r>
      <w:r w:rsidR="00637B66">
        <w:t>ienten</w:t>
      </w:r>
      <w:r>
        <w:t xml:space="preserve"> ska man dokumentera följande i en </w:t>
      </w:r>
      <w:r w:rsidR="3EF15879">
        <w:t>läkar</w:t>
      </w:r>
      <w:r>
        <w:t>anteckning i patientens journal:</w:t>
      </w:r>
    </w:p>
    <w:p w14:paraId="04C19D5D" w14:textId="77777777" w:rsidR="0081116C" w:rsidRPr="0081116C" w:rsidRDefault="0081116C" w:rsidP="005F1FC4">
      <w:pPr>
        <w:tabs>
          <w:tab w:val="num" w:pos="1134"/>
        </w:tabs>
        <w:spacing w:after="0" w:line="240" w:lineRule="auto"/>
        <w:ind w:left="993" w:right="0"/>
        <w:rPr>
          <w:szCs w:val="20"/>
        </w:rPr>
      </w:pPr>
    </w:p>
    <w:p w14:paraId="12BEA4D9" w14:textId="77777777" w:rsidR="0081116C" w:rsidRPr="0081116C" w:rsidRDefault="0081116C" w:rsidP="005F1FC4">
      <w:pPr>
        <w:numPr>
          <w:ilvl w:val="2"/>
          <w:numId w:val="20"/>
        </w:numPr>
        <w:tabs>
          <w:tab w:val="num" w:pos="1134"/>
        </w:tabs>
        <w:spacing w:after="0" w:line="240" w:lineRule="auto"/>
        <w:ind w:left="993" w:right="0" w:hanging="317"/>
        <w:rPr>
          <w:szCs w:val="20"/>
        </w:rPr>
      </w:pPr>
      <w:r w:rsidRPr="0081116C">
        <w:rPr>
          <w:szCs w:val="20"/>
        </w:rPr>
        <w:t>Trolig diagnos</w:t>
      </w:r>
    </w:p>
    <w:p w14:paraId="36C6C4D1" w14:textId="77777777" w:rsidR="0081116C" w:rsidRPr="0081116C" w:rsidRDefault="0081116C" w:rsidP="005F1FC4">
      <w:pPr>
        <w:numPr>
          <w:ilvl w:val="2"/>
          <w:numId w:val="20"/>
        </w:numPr>
        <w:tabs>
          <w:tab w:val="num" w:pos="1134"/>
        </w:tabs>
        <w:spacing w:after="0" w:line="240" w:lineRule="auto"/>
        <w:ind w:left="993" w:right="0" w:hanging="317"/>
        <w:rPr>
          <w:szCs w:val="20"/>
        </w:rPr>
      </w:pPr>
      <w:r w:rsidRPr="0081116C">
        <w:rPr>
          <w:szCs w:val="20"/>
        </w:rPr>
        <w:t>Hur sviktar patienten (orsak till sepsislarm)</w:t>
      </w:r>
    </w:p>
    <w:p w14:paraId="0279514F" w14:textId="68FC5A48" w:rsidR="0081116C" w:rsidRPr="0081116C" w:rsidRDefault="0081116C" w:rsidP="005F1FC4">
      <w:pPr>
        <w:numPr>
          <w:ilvl w:val="2"/>
          <w:numId w:val="20"/>
        </w:numPr>
        <w:tabs>
          <w:tab w:val="num" w:pos="1134"/>
        </w:tabs>
        <w:spacing w:after="0" w:line="240" w:lineRule="auto"/>
        <w:ind w:left="993" w:right="0" w:hanging="317"/>
        <w:rPr>
          <w:szCs w:val="20"/>
        </w:rPr>
      </w:pPr>
      <w:r w:rsidRPr="0081116C">
        <w:rPr>
          <w:szCs w:val="20"/>
        </w:rPr>
        <w:t xml:space="preserve">Ordinerad provtagning (odlingar </w:t>
      </w:r>
      <w:proofErr w:type="gramStart"/>
      <w:r w:rsidR="00BA368B" w:rsidRPr="0081116C">
        <w:rPr>
          <w:szCs w:val="20"/>
        </w:rPr>
        <w:t>etc.</w:t>
      </w:r>
      <w:proofErr w:type="gramEnd"/>
      <w:r w:rsidRPr="0081116C">
        <w:rPr>
          <w:szCs w:val="20"/>
        </w:rPr>
        <w:t>)</w:t>
      </w:r>
    </w:p>
    <w:p w14:paraId="0330ECD7" w14:textId="08B07AFC" w:rsidR="0081116C" w:rsidRPr="0081116C" w:rsidRDefault="0081116C" w:rsidP="005F1FC4">
      <w:pPr>
        <w:numPr>
          <w:ilvl w:val="2"/>
          <w:numId w:val="20"/>
        </w:numPr>
        <w:tabs>
          <w:tab w:val="num" w:pos="1134"/>
        </w:tabs>
        <w:spacing w:after="0" w:line="240" w:lineRule="auto"/>
        <w:ind w:left="993" w:right="0" w:hanging="317"/>
        <w:rPr>
          <w:szCs w:val="20"/>
        </w:rPr>
      </w:pPr>
      <w:r w:rsidRPr="0081116C">
        <w:rPr>
          <w:szCs w:val="20"/>
        </w:rPr>
        <w:t>Ordinerad antibiotikabehandling, dos och ev</w:t>
      </w:r>
      <w:r w:rsidR="00637B66">
        <w:rPr>
          <w:szCs w:val="20"/>
        </w:rPr>
        <w:t>entuellt</w:t>
      </w:r>
      <w:r w:rsidRPr="0081116C">
        <w:rPr>
          <w:szCs w:val="20"/>
        </w:rPr>
        <w:t xml:space="preserve"> koncentrationsprov</w:t>
      </w:r>
    </w:p>
    <w:p w14:paraId="06FA9CDF" w14:textId="77777777" w:rsidR="0081116C" w:rsidRPr="0081116C" w:rsidRDefault="0081116C" w:rsidP="005F1FC4">
      <w:pPr>
        <w:numPr>
          <w:ilvl w:val="2"/>
          <w:numId w:val="20"/>
        </w:numPr>
        <w:tabs>
          <w:tab w:val="num" w:pos="1134"/>
        </w:tabs>
        <w:spacing w:after="0" w:line="240" w:lineRule="auto"/>
        <w:ind w:left="993" w:right="0" w:hanging="317"/>
        <w:rPr>
          <w:szCs w:val="20"/>
        </w:rPr>
      </w:pPr>
      <w:r w:rsidRPr="0081116C">
        <w:rPr>
          <w:szCs w:val="20"/>
        </w:rPr>
        <w:t>Behov av narkosläkarbedömning?</w:t>
      </w:r>
    </w:p>
    <w:p w14:paraId="5760DA4B" w14:textId="77777777" w:rsidR="0081116C" w:rsidRPr="0081116C" w:rsidRDefault="0081116C" w:rsidP="005F1FC4">
      <w:pPr>
        <w:numPr>
          <w:ilvl w:val="2"/>
          <w:numId w:val="20"/>
        </w:numPr>
        <w:tabs>
          <w:tab w:val="num" w:pos="1134"/>
        </w:tabs>
        <w:spacing w:after="0" w:line="240" w:lineRule="auto"/>
        <w:ind w:left="993" w:right="0" w:hanging="317"/>
        <w:rPr>
          <w:szCs w:val="20"/>
        </w:rPr>
      </w:pPr>
      <w:r w:rsidRPr="0081116C">
        <w:rPr>
          <w:szCs w:val="20"/>
        </w:rPr>
        <w:t>Har infektionsbakjour varit tillfrågad</w:t>
      </w:r>
    </w:p>
    <w:p w14:paraId="39A345CF" w14:textId="7EB0CB0A" w:rsidR="0081116C" w:rsidRPr="0081116C" w:rsidRDefault="0081116C" w:rsidP="005F1FC4">
      <w:pPr>
        <w:numPr>
          <w:ilvl w:val="2"/>
          <w:numId w:val="20"/>
        </w:numPr>
        <w:tabs>
          <w:tab w:val="num" w:pos="1134"/>
        </w:tabs>
        <w:spacing w:after="0" w:line="240" w:lineRule="auto"/>
        <w:ind w:left="993" w:right="0" w:hanging="317"/>
        <w:rPr>
          <w:szCs w:val="20"/>
        </w:rPr>
      </w:pPr>
      <w:r w:rsidRPr="0081116C">
        <w:rPr>
          <w:szCs w:val="20"/>
        </w:rPr>
        <w:t>Vilken avd</w:t>
      </w:r>
      <w:r w:rsidR="006A1C24">
        <w:rPr>
          <w:szCs w:val="20"/>
        </w:rPr>
        <w:t>elning</w:t>
      </w:r>
      <w:r w:rsidRPr="0081116C">
        <w:rPr>
          <w:szCs w:val="20"/>
        </w:rPr>
        <w:t xml:space="preserve"> kan/ska pat</w:t>
      </w:r>
      <w:r w:rsidR="006A1C24">
        <w:rPr>
          <w:szCs w:val="20"/>
        </w:rPr>
        <w:t>ienten</w:t>
      </w:r>
      <w:r w:rsidRPr="0081116C">
        <w:rPr>
          <w:szCs w:val="20"/>
        </w:rPr>
        <w:t xml:space="preserve"> vårdas på</w:t>
      </w:r>
    </w:p>
    <w:p w14:paraId="47B9E04E" w14:textId="77777777" w:rsidR="0081116C" w:rsidRPr="0081116C" w:rsidRDefault="0081116C" w:rsidP="005F1FC4">
      <w:pPr>
        <w:numPr>
          <w:ilvl w:val="2"/>
          <w:numId w:val="20"/>
        </w:numPr>
        <w:tabs>
          <w:tab w:val="num" w:pos="1134"/>
        </w:tabs>
        <w:spacing w:after="0" w:line="240" w:lineRule="auto"/>
        <w:ind w:left="993" w:right="0" w:hanging="317"/>
        <w:rPr>
          <w:szCs w:val="20"/>
        </w:rPr>
      </w:pPr>
      <w:r w:rsidRPr="0081116C">
        <w:rPr>
          <w:szCs w:val="20"/>
        </w:rPr>
        <w:t>Fortsatta kontroller</w:t>
      </w:r>
    </w:p>
    <w:p w14:paraId="40DEDC77" w14:textId="77777777" w:rsidR="0081116C" w:rsidRPr="0081116C" w:rsidRDefault="0081116C" w:rsidP="005F1FC4">
      <w:pPr>
        <w:tabs>
          <w:tab w:val="num" w:pos="1134"/>
        </w:tabs>
        <w:spacing w:after="0" w:line="240" w:lineRule="auto"/>
        <w:ind w:left="993" w:right="0" w:hanging="317"/>
        <w:rPr>
          <w:szCs w:val="20"/>
        </w:rPr>
      </w:pPr>
    </w:p>
    <w:p w14:paraId="40BC89B0" w14:textId="58B38366" w:rsidR="0081116C" w:rsidRPr="0081116C" w:rsidRDefault="0081116C" w:rsidP="005F1FC4">
      <w:pPr>
        <w:tabs>
          <w:tab w:val="num" w:pos="1134"/>
        </w:tabs>
        <w:spacing w:after="0" w:line="240" w:lineRule="auto"/>
        <w:ind w:left="993" w:right="0" w:hanging="317"/>
        <w:rPr>
          <w:b/>
          <w:bCs/>
          <w:iCs/>
        </w:rPr>
      </w:pPr>
      <w:r w:rsidRPr="0081116C">
        <w:rPr>
          <w:szCs w:val="20"/>
        </w:rPr>
        <w:t>Detta dokumenteras även om pat</w:t>
      </w:r>
      <w:r w:rsidR="002124C4">
        <w:rPr>
          <w:szCs w:val="20"/>
        </w:rPr>
        <w:t>ienten</w:t>
      </w:r>
      <w:r w:rsidRPr="0081116C">
        <w:rPr>
          <w:szCs w:val="20"/>
        </w:rPr>
        <w:t xml:space="preserve"> läggs på annan klinik.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1116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E78516" w14:textId="77777777" w:rsidR="00982FE6" w:rsidRDefault="00982FE6">
      <w:r>
        <w:separator/>
      </w:r>
    </w:p>
  </w:endnote>
  <w:endnote w:type="continuationSeparator" w:id="0">
    <w:p w14:paraId="3B8C1A89" w14:textId="77777777" w:rsidR="00982FE6" w:rsidRDefault="00982FE6">
      <w:r>
        <w:continuationSeparator/>
      </w:r>
    </w:p>
  </w:endnote>
  <w:endnote w:type="continuationNotice" w:id="1">
    <w:p w14:paraId="7E58F64F" w14:textId="77777777" w:rsidR="00982FE6" w:rsidRDefault="00982FE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B5896C" w14:textId="77777777" w:rsidR="00982FE6" w:rsidRDefault="00982FE6"/>
  </w:footnote>
  <w:footnote w:type="continuationSeparator" w:id="0">
    <w:p w14:paraId="4BAB2B91" w14:textId="77777777" w:rsidR="00982FE6" w:rsidRDefault="00982FE6">
      <w:r>
        <w:continuationSeparator/>
      </w:r>
    </w:p>
  </w:footnote>
  <w:footnote w:type="continuationNotice" w:id="1">
    <w:p w14:paraId="767B78BC" w14:textId="77777777" w:rsidR="00982FE6" w:rsidRDefault="00982FE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0248BD"/>
    <w:multiLevelType w:val="hybridMultilevel"/>
    <w:tmpl w:val="4042A8F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997F66"/>
    <w:multiLevelType w:val="hybridMultilevel"/>
    <w:tmpl w:val="963295D0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15682598">
    <w:abstractNumId w:val="19"/>
  </w:num>
  <w:num w:numId="2" w16cid:durableId="526992661">
    <w:abstractNumId w:val="15"/>
  </w:num>
  <w:num w:numId="3" w16cid:durableId="87509824">
    <w:abstractNumId w:val="0"/>
  </w:num>
  <w:num w:numId="4" w16cid:durableId="1321883224">
    <w:abstractNumId w:val="7"/>
  </w:num>
  <w:num w:numId="5" w16cid:durableId="145971761">
    <w:abstractNumId w:val="16"/>
  </w:num>
  <w:num w:numId="6" w16cid:durableId="490489299">
    <w:abstractNumId w:val="2"/>
  </w:num>
  <w:num w:numId="7" w16cid:durableId="672954315">
    <w:abstractNumId w:val="12"/>
  </w:num>
  <w:num w:numId="8" w16cid:durableId="1200625409">
    <w:abstractNumId w:val="9"/>
  </w:num>
  <w:num w:numId="9" w16cid:durableId="178859357">
    <w:abstractNumId w:val="1"/>
  </w:num>
  <w:num w:numId="10" w16cid:durableId="1778986062">
    <w:abstractNumId w:val="1"/>
  </w:num>
  <w:num w:numId="11" w16cid:durableId="620842044">
    <w:abstractNumId w:val="3"/>
  </w:num>
  <w:num w:numId="12" w16cid:durableId="570458110">
    <w:abstractNumId w:val="5"/>
  </w:num>
  <w:num w:numId="13" w16cid:durableId="426121538">
    <w:abstractNumId w:val="14"/>
  </w:num>
  <w:num w:numId="14" w16cid:durableId="595406267">
    <w:abstractNumId w:val="10"/>
  </w:num>
  <w:num w:numId="15" w16cid:durableId="1980645915">
    <w:abstractNumId w:val="8"/>
  </w:num>
  <w:num w:numId="16" w16cid:durableId="125512804">
    <w:abstractNumId w:val="13"/>
  </w:num>
  <w:num w:numId="17" w16cid:durableId="1636644714">
    <w:abstractNumId w:val="6"/>
  </w:num>
  <w:num w:numId="18" w16cid:durableId="975797991">
    <w:abstractNumId w:val="11"/>
  </w:num>
  <w:num w:numId="19" w16cid:durableId="58791879">
    <w:abstractNumId w:val="18"/>
  </w:num>
  <w:num w:numId="20" w16cid:durableId="1542521358">
    <w:abstractNumId w:val="4"/>
  </w:num>
  <w:num w:numId="21" w16cid:durableId="212842420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04EB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24C4"/>
    <w:rsid w:val="00217DEC"/>
    <w:rsid w:val="00235B57"/>
    <w:rsid w:val="00250F24"/>
    <w:rsid w:val="002523C5"/>
    <w:rsid w:val="002530D2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0AC2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5E88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2EC9"/>
    <w:rsid w:val="005F1FC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7B66"/>
    <w:rsid w:val="0065595B"/>
    <w:rsid w:val="00660269"/>
    <w:rsid w:val="00665F89"/>
    <w:rsid w:val="00673C92"/>
    <w:rsid w:val="006753EC"/>
    <w:rsid w:val="006800A7"/>
    <w:rsid w:val="006A1C24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367C"/>
    <w:rsid w:val="0081116C"/>
    <w:rsid w:val="00821A1B"/>
    <w:rsid w:val="008262E9"/>
    <w:rsid w:val="00827E69"/>
    <w:rsid w:val="00835C4D"/>
    <w:rsid w:val="00843F48"/>
    <w:rsid w:val="00851423"/>
    <w:rsid w:val="00857848"/>
    <w:rsid w:val="00860B3C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D69"/>
    <w:rsid w:val="00950E4E"/>
    <w:rsid w:val="009529BD"/>
    <w:rsid w:val="009533B4"/>
    <w:rsid w:val="00971D93"/>
    <w:rsid w:val="00982FE6"/>
    <w:rsid w:val="00995227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1547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2C74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3151"/>
    <w:rsid w:val="00B46C03"/>
    <w:rsid w:val="00B50309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368B"/>
    <w:rsid w:val="00BA4861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4A91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ED85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4CE159E"/>
    <w:rsid w:val="28B5B154"/>
    <w:rsid w:val="371D9DB5"/>
    <w:rsid w:val="3EF15879"/>
    <w:rsid w:val="3F3935D0"/>
    <w:rsid w:val="50BB1FB5"/>
    <w:rsid w:val="5C49223F"/>
    <w:rsid w:val="647B2B65"/>
    <w:rsid w:val="6B2CF8ED"/>
    <w:rsid w:val="72895EC8"/>
    <w:rsid w:val="7BA4E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</TotalTime>
  <Pages>2</Pages>
  <Words>402</Words>
  <Characters>2131</Characters>
  <Application>Microsoft Office Word</Application>
  <DocSecurity>0</DocSecurity>
  <Lines>17</Lines>
  <Paragraphs>5</Paragraphs>
  <ScaleCrop>false</ScaleCrop>
  <Manager/>
  <Company/>
  <LinksUpToDate>false</LinksUpToDate>
  <CharactersWithSpaces>2528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Arbetsbeskrivning för infektionsjouren vid röda medicinlarm-sepsislarm</dc:title>
  <dc:subject/>
  <dc:creator>patrik.jens.johansson@vgregion.se</dc:creator>
  <keywords/>
  <lastModifiedBy>Jonatan Robertsson</lastModifiedBy>
  <revision>23</revision>
  <lastPrinted>2016-03-31T10:56:00.0000000Z</lastPrinted>
  <dcterms:created xsi:type="dcterms:W3CDTF">2022-05-04T08:20:00.0000000Z</dcterms:created>
  <dcterms:modified xsi:type="dcterms:W3CDTF">2024-01-24T14:26:00.0000000Z</dcterms:modified>
</coreProperties>
</file>