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54634" w14:textId="77777777" w:rsidR="00F30313" w:rsidRDefault="00F30313" w:rsidP="00F35B05">
      <w:pPr>
        <w:pStyle w:val="Rubrik2"/>
        <w:sectPr w:rsidR="00F30313" w:rsidSect="00F3031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A892771" w14:textId="311F86A8" w:rsidR="00F30313" w:rsidRPr="00F30313" w:rsidRDefault="00F10E5B" w:rsidP="007432D7">
      <w:pPr>
        <w:pStyle w:val="Rubrik1"/>
      </w:pPr>
      <w:bookmarkStart w:id="1" w:name="_Toc165545836"/>
      <w:r w:rsidRPr="00F30313">
        <w:rPr>
          <w:noProof/>
        </w:rPr>
        <w:t>Rollbeskrivningar infektionsmottagningen</w:t>
      </w:r>
      <w:bookmarkEnd w:id="1"/>
    </w:p>
    <w:p w14:paraId="5ABAF1A4" w14:textId="68D74041" w:rsidR="00F30313" w:rsidRDefault="007432D7" w:rsidP="007432D7">
      <w:pPr>
        <w:pStyle w:val="Rubrik2"/>
      </w:pPr>
      <w:bookmarkStart w:id="2" w:name="_Toc165545837"/>
      <w:r>
        <w:t>Revidering i denna version</w:t>
      </w:r>
      <w:bookmarkEnd w:id="2"/>
    </w:p>
    <w:p w14:paraId="450FF4F0" w14:textId="77777777" w:rsidR="00290CD2" w:rsidRDefault="00FD0ED6" w:rsidP="007A0D2F">
      <w:pPr>
        <w:pStyle w:val="Liststycke"/>
        <w:numPr>
          <w:ilvl w:val="0"/>
          <w:numId w:val="29"/>
        </w:numPr>
        <w:ind w:left="1418"/>
      </w:pPr>
      <w:r>
        <w:t xml:space="preserve">Rollbeskrivning </w:t>
      </w:r>
      <w:r w:rsidR="00C07345">
        <w:t xml:space="preserve">sjuksköterskemottagning: Borttag av ventrikelsköljning. </w:t>
      </w:r>
    </w:p>
    <w:p w14:paraId="522AF89B" w14:textId="77777777" w:rsidR="00290CD2" w:rsidRDefault="00514F12" w:rsidP="007A0D2F">
      <w:pPr>
        <w:pStyle w:val="Liststycke"/>
        <w:numPr>
          <w:ilvl w:val="0"/>
          <w:numId w:val="29"/>
        </w:numPr>
        <w:ind w:left="1418"/>
      </w:pPr>
      <w:r>
        <w:t xml:space="preserve">Rollbeskrivning </w:t>
      </w:r>
      <w:r w:rsidR="00B457DE">
        <w:t xml:space="preserve">hepatitsjuksköterska: Förtydligande av </w:t>
      </w:r>
      <w:r w:rsidR="00BB34C4">
        <w:t xml:space="preserve">förstabesök samt </w:t>
      </w:r>
      <w:r w:rsidR="00195298">
        <w:t xml:space="preserve">antal mottagningar per vecka. </w:t>
      </w:r>
    </w:p>
    <w:p w14:paraId="49FBFED8" w14:textId="1205D84F" w:rsidR="00290CD2" w:rsidRDefault="005F68A8" w:rsidP="007A0D2F">
      <w:pPr>
        <w:pStyle w:val="Liststycke"/>
        <w:numPr>
          <w:ilvl w:val="0"/>
          <w:numId w:val="29"/>
        </w:numPr>
        <w:ind w:left="1418"/>
      </w:pPr>
      <w:r>
        <w:t xml:space="preserve">Rollbeskrivning </w:t>
      </w:r>
      <w:r w:rsidR="00CE4BA0">
        <w:t xml:space="preserve">MRSA-sjuksköterskemottagning: Förtydligande antal mottagningar per vecka. </w:t>
      </w:r>
    </w:p>
    <w:p w14:paraId="2BF90179" w14:textId="056A549A" w:rsidR="00290CD2" w:rsidRDefault="00176073" w:rsidP="007A0D2F">
      <w:pPr>
        <w:pStyle w:val="Liststycke"/>
        <w:numPr>
          <w:ilvl w:val="0"/>
          <w:numId w:val="29"/>
        </w:numPr>
        <w:ind w:left="1418"/>
      </w:pPr>
      <w:r>
        <w:t>Rollbeskrivning telefon</w:t>
      </w:r>
      <w:r w:rsidR="0066335D">
        <w:t xml:space="preserve">sjuksköterska mottagning: </w:t>
      </w:r>
      <w:r w:rsidR="003D2205">
        <w:t xml:space="preserve">Tillägg av </w:t>
      </w:r>
      <w:r w:rsidR="004B61B7">
        <w:t xml:space="preserve">rådgivning med mottagningsöverläkare vid tillfälle, </w:t>
      </w:r>
      <w:r w:rsidR="006629D1">
        <w:t xml:space="preserve">kontrollera funktionsbrevlådan </w:t>
      </w:r>
      <w:r w:rsidR="000B5B24">
        <w:t xml:space="preserve">samt hantera ärenden i SAMSA </w:t>
      </w:r>
      <w:r w:rsidR="00425C3D">
        <w:t xml:space="preserve">på eftermiddagen. </w:t>
      </w:r>
      <w:r w:rsidR="00AD6AC7">
        <w:t xml:space="preserve">Förtydligande </w:t>
      </w:r>
      <w:r w:rsidR="00F30313" w:rsidRPr="00F3031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67E107" wp14:editId="409D03C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30CD45" w14:textId="77777777" w:rsidR="00F30313" w:rsidRPr="003D37FD" w:rsidRDefault="00F30313" w:rsidP="00F3031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13335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667E10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A30CD45" w14:textId="77777777" w:rsidR="00F30313" w:rsidRPr="003D37FD" w:rsidRDefault="00F30313" w:rsidP="00F3031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13335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3" w:name="_1314629194"/>
      <w:bookmarkStart w:id="4" w:name="Rubrik"/>
      <w:bookmarkEnd w:id="3"/>
      <w:bookmarkEnd w:id="4"/>
      <w:r w:rsidR="001F4BB7">
        <w:t>gällande att ta hand om det som finns i sjuksköterskekorgen</w:t>
      </w:r>
      <w:r w:rsidR="00F201BD">
        <w:t>.</w:t>
      </w:r>
      <w:r w:rsidR="0054184E">
        <w:br/>
      </w:r>
    </w:p>
    <w:p w14:paraId="298623E6" w14:textId="5B3C59CE" w:rsidR="007A0D2F" w:rsidRDefault="0097567D" w:rsidP="007A0D2F">
      <w:pPr>
        <w:pStyle w:val="Liststycke"/>
        <w:numPr>
          <w:ilvl w:val="0"/>
          <w:numId w:val="29"/>
        </w:numPr>
        <w:ind w:left="1418"/>
      </w:pPr>
      <w:r>
        <w:t xml:space="preserve">Rollbeskrivning </w:t>
      </w:r>
      <w:r w:rsidR="00BC5893">
        <w:t>jourmottagning</w:t>
      </w:r>
      <w:r w:rsidR="0076400B">
        <w:t xml:space="preserve">, undersköterska/sjuksköterska: Förtydligande kring </w:t>
      </w:r>
      <w:r w:rsidR="000E5465">
        <w:t xml:space="preserve">huvudsakliga arbetsuppgifter. </w:t>
      </w:r>
    </w:p>
    <w:p w14:paraId="178E31BF" w14:textId="123DEBAE" w:rsidR="007A0D2F" w:rsidRDefault="00EF5A4C" w:rsidP="007A0D2F">
      <w:pPr>
        <w:pStyle w:val="Liststycke"/>
        <w:numPr>
          <w:ilvl w:val="0"/>
          <w:numId w:val="29"/>
        </w:numPr>
        <w:ind w:left="1418"/>
      </w:pPr>
      <w:r>
        <w:t xml:space="preserve">Rollbeskrivning </w:t>
      </w:r>
      <w:r w:rsidR="00C562B7">
        <w:t>undersköterska/sjuksköterska</w:t>
      </w:r>
      <w:r w:rsidR="00891F8A">
        <w:t xml:space="preserve">, läkarmottagning: </w:t>
      </w:r>
      <w:r w:rsidR="00940F02">
        <w:t xml:space="preserve">Tillägg av bokning av återbesök/telefontider inom </w:t>
      </w:r>
      <w:r w:rsidR="0054184E">
        <w:t>två</w:t>
      </w:r>
      <w:r w:rsidR="00940F02">
        <w:t xml:space="preserve"> veckor. </w:t>
      </w:r>
      <w:r w:rsidR="00FB5EF9">
        <w:t xml:space="preserve">Förtydligande gällande lämnande av prover/odlingar till kemlabb. </w:t>
      </w:r>
    </w:p>
    <w:p w14:paraId="674674D2" w14:textId="6E5B7203" w:rsidR="00F30313" w:rsidRPr="007A0D2F" w:rsidRDefault="004E5632" w:rsidP="007A0D2F">
      <w:pPr>
        <w:pStyle w:val="Liststycke"/>
        <w:numPr>
          <w:ilvl w:val="0"/>
          <w:numId w:val="29"/>
        </w:numPr>
        <w:ind w:left="1418"/>
      </w:pPr>
      <w:r>
        <w:t xml:space="preserve">Rollbeskrivning </w:t>
      </w:r>
      <w:r w:rsidR="00FA0084">
        <w:t xml:space="preserve">sjuksköterska sprututbytet: </w:t>
      </w:r>
      <w:r w:rsidR="002F70E6">
        <w:t xml:space="preserve">Tillägg </w:t>
      </w:r>
      <w:r w:rsidR="00290CD2">
        <w:t xml:space="preserve">beroendeläkare under rubrik samband. </w:t>
      </w:r>
    </w:p>
    <w:p w14:paraId="14FC912E" w14:textId="77777777" w:rsidR="00F30313" w:rsidRPr="00F30313" w:rsidRDefault="00F30313" w:rsidP="00223776">
      <w:pPr>
        <w:pStyle w:val="Rubrik2"/>
      </w:pPr>
      <w:bookmarkStart w:id="5" w:name="_Toc165545838"/>
      <w:r w:rsidRPr="00F30313">
        <w:t>Sammanfattning/syfte</w:t>
      </w:r>
      <w:bookmarkEnd w:id="5"/>
    </w:p>
    <w:p w14:paraId="385A52F9" w14:textId="77777777" w:rsidR="00F30313" w:rsidRPr="00223776" w:rsidRDefault="00F30313" w:rsidP="00223776">
      <w:pPr>
        <w:pStyle w:val="Liststycke"/>
        <w:keepNext/>
        <w:numPr>
          <w:ilvl w:val="0"/>
          <w:numId w:val="28"/>
        </w:numPr>
        <w:spacing w:before="240" w:after="60" w:line="240" w:lineRule="auto"/>
        <w:ind w:right="1161"/>
        <w:outlineLvl w:val="1"/>
        <w:rPr>
          <w:iCs/>
          <w:szCs w:val="28"/>
        </w:rPr>
      </w:pPr>
      <w:bookmarkStart w:id="6" w:name="_Toc165545839"/>
      <w:r w:rsidRPr="00223776">
        <w:rPr>
          <w:iCs/>
          <w:szCs w:val="28"/>
        </w:rPr>
        <w:t>Klara besked/direktiv på vad rollen innebär.</w:t>
      </w:r>
      <w:bookmarkEnd w:id="6"/>
    </w:p>
    <w:p w14:paraId="7C2DFC4F" w14:textId="77777777" w:rsidR="00F30313" w:rsidRPr="00223776" w:rsidRDefault="00F30313" w:rsidP="00223776">
      <w:pPr>
        <w:pStyle w:val="Liststycke"/>
        <w:numPr>
          <w:ilvl w:val="0"/>
          <w:numId w:val="28"/>
        </w:numPr>
        <w:spacing w:after="0" w:line="240" w:lineRule="auto"/>
        <w:ind w:right="0"/>
        <w:rPr>
          <w:szCs w:val="20"/>
        </w:rPr>
      </w:pPr>
      <w:r w:rsidRPr="00223776">
        <w:rPr>
          <w:szCs w:val="20"/>
        </w:rPr>
        <w:t>Att klargöra för ny personal vad rollen innebär.</w:t>
      </w:r>
    </w:p>
    <w:p w14:paraId="0B356B72" w14:textId="77777777" w:rsidR="00F30313" w:rsidRDefault="00F30313" w:rsidP="00F30313">
      <w:pPr>
        <w:spacing w:after="0" w:line="240" w:lineRule="auto"/>
        <w:ind w:left="0" w:right="0"/>
        <w:rPr>
          <w:szCs w:val="20"/>
        </w:rPr>
      </w:pP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63621795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3276009" w14:textId="26BA0C92" w:rsidR="00A165AE" w:rsidRPr="00E43ABF" w:rsidRDefault="00A56FFF" w:rsidP="00E43ABF">
          <w:pPr>
            <w:pStyle w:val="Innehllsfrteckningsrubrik"/>
            <w:ind w:left="1134" w:hanging="141"/>
            <w:rPr>
              <w:bCs/>
              <w:noProof/>
              <w:color w:val="000000" w:themeColor="text1"/>
              <w:sz w:val="40"/>
              <w:szCs w:val="26"/>
            </w:rPr>
          </w:pPr>
          <w:r w:rsidRPr="00F474C7">
            <w:rPr>
              <w:rStyle w:val="Rubrik2Char"/>
            </w:rPr>
            <w:t>Innehåll</w:t>
          </w:r>
          <w:r w:rsidR="00F474C7" w:rsidRPr="00F474C7">
            <w:rPr>
              <w:rStyle w:val="Rubrik2Char"/>
            </w:rPr>
            <w:t>sförteckning</w:t>
          </w: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289C0985" w14:textId="615FD45A" w:rsidR="00A165AE" w:rsidRDefault="00000000" w:rsidP="00E43ABF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0" w:history="1">
            <w:r w:rsidR="00A165AE" w:rsidRPr="00216716">
              <w:rPr>
                <w:rStyle w:val="Hyperlnk"/>
                <w:rFonts w:eastAsia="MS Gothic"/>
                <w:noProof/>
              </w:rPr>
              <w:t>Sjuksköterskemottagning</w:t>
            </w:r>
            <w:r w:rsidR="00A165AE">
              <w:rPr>
                <w:noProof/>
                <w:webHidden/>
              </w:rPr>
              <w:tab/>
            </w:r>
            <w:r w:rsidR="00A165AE">
              <w:rPr>
                <w:noProof/>
                <w:webHidden/>
              </w:rPr>
              <w:fldChar w:fldCharType="begin"/>
            </w:r>
            <w:r w:rsidR="00A165AE">
              <w:rPr>
                <w:noProof/>
                <w:webHidden/>
              </w:rPr>
              <w:instrText xml:space="preserve"> PAGEREF _Toc165545840 \h </w:instrText>
            </w:r>
            <w:r w:rsidR="00A165AE">
              <w:rPr>
                <w:noProof/>
                <w:webHidden/>
              </w:rPr>
            </w:r>
            <w:r w:rsidR="00A165AE">
              <w:rPr>
                <w:noProof/>
                <w:webHidden/>
              </w:rPr>
              <w:fldChar w:fldCharType="separate"/>
            </w:r>
            <w:r w:rsidR="008D3665">
              <w:rPr>
                <w:noProof/>
                <w:webHidden/>
              </w:rPr>
              <w:t>3</w:t>
            </w:r>
            <w:r w:rsidR="00A165AE">
              <w:rPr>
                <w:noProof/>
                <w:webHidden/>
              </w:rPr>
              <w:fldChar w:fldCharType="end"/>
            </w:r>
          </w:hyperlink>
        </w:p>
        <w:p w14:paraId="0525FB67" w14:textId="00CA837D" w:rsidR="00A165AE" w:rsidRDefault="00000000" w:rsidP="00E43ABF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1" w:history="1">
            <w:r w:rsidR="00A165AE" w:rsidRPr="00216716">
              <w:rPr>
                <w:rStyle w:val="Hyperlnk"/>
                <w:rFonts w:eastAsia="MS Gothic"/>
                <w:noProof/>
              </w:rPr>
              <w:t>Hepatitsjuksköterska</w:t>
            </w:r>
            <w:r w:rsidR="00A165AE">
              <w:rPr>
                <w:noProof/>
                <w:webHidden/>
              </w:rPr>
              <w:tab/>
            </w:r>
            <w:r w:rsidR="00A165AE">
              <w:rPr>
                <w:noProof/>
                <w:webHidden/>
              </w:rPr>
              <w:fldChar w:fldCharType="begin"/>
            </w:r>
            <w:r w:rsidR="00A165AE">
              <w:rPr>
                <w:noProof/>
                <w:webHidden/>
              </w:rPr>
              <w:instrText xml:space="preserve"> PAGEREF _Toc165545841 \h </w:instrText>
            </w:r>
            <w:r w:rsidR="00A165AE">
              <w:rPr>
                <w:noProof/>
                <w:webHidden/>
              </w:rPr>
            </w:r>
            <w:r w:rsidR="00A165AE">
              <w:rPr>
                <w:noProof/>
                <w:webHidden/>
              </w:rPr>
              <w:fldChar w:fldCharType="separate"/>
            </w:r>
            <w:r w:rsidR="008D3665">
              <w:rPr>
                <w:noProof/>
                <w:webHidden/>
              </w:rPr>
              <w:t>4</w:t>
            </w:r>
            <w:r w:rsidR="00A165AE">
              <w:rPr>
                <w:noProof/>
                <w:webHidden/>
              </w:rPr>
              <w:fldChar w:fldCharType="end"/>
            </w:r>
          </w:hyperlink>
        </w:p>
        <w:p w14:paraId="1D2A47DB" w14:textId="550DCB59" w:rsidR="00A165AE" w:rsidRDefault="00000000" w:rsidP="00E43ABF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2" w:history="1">
            <w:r w:rsidR="00A165AE" w:rsidRPr="00216716">
              <w:rPr>
                <w:rStyle w:val="Hyperlnk"/>
                <w:rFonts w:eastAsia="MS Gothic"/>
                <w:noProof/>
              </w:rPr>
              <w:t>MRSA-sjuksköterskemottagning</w:t>
            </w:r>
            <w:r w:rsidR="00A165AE">
              <w:rPr>
                <w:noProof/>
                <w:webHidden/>
              </w:rPr>
              <w:tab/>
            </w:r>
            <w:r w:rsidR="00A165AE">
              <w:rPr>
                <w:noProof/>
                <w:webHidden/>
              </w:rPr>
              <w:fldChar w:fldCharType="begin"/>
            </w:r>
            <w:r w:rsidR="00A165AE">
              <w:rPr>
                <w:noProof/>
                <w:webHidden/>
              </w:rPr>
              <w:instrText xml:space="preserve"> PAGEREF _Toc165545842 \h </w:instrText>
            </w:r>
            <w:r w:rsidR="00A165AE">
              <w:rPr>
                <w:noProof/>
                <w:webHidden/>
              </w:rPr>
            </w:r>
            <w:r w:rsidR="00A165AE">
              <w:rPr>
                <w:noProof/>
                <w:webHidden/>
              </w:rPr>
              <w:fldChar w:fldCharType="separate"/>
            </w:r>
            <w:r w:rsidR="008D3665">
              <w:rPr>
                <w:noProof/>
                <w:webHidden/>
              </w:rPr>
              <w:t>5</w:t>
            </w:r>
            <w:r w:rsidR="00A165AE">
              <w:rPr>
                <w:noProof/>
                <w:webHidden/>
              </w:rPr>
              <w:fldChar w:fldCharType="end"/>
            </w:r>
          </w:hyperlink>
        </w:p>
        <w:p w14:paraId="7A136131" w14:textId="42E25BC1" w:rsidR="00A165AE" w:rsidRDefault="00000000" w:rsidP="00E43ABF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3" w:history="1">
            <w:r w:rsidR="00A165AE" w:rsidRPr="00216716">
              <w:rPr>
                <w:rStyle w:val="Hyperlnk"/>
                <w:rFonts w:eastAsia="MS Gothic"/>
                <w:noProof/>
              </w:rPr>
              <w:t>Telefonsjuksköterska mottagning</w:t>
            </w:r>
            <w:r w:rsidR="00A165AE">
              <w:rPr>
                <w:noProof/>
                <w:webHidden/>
              </w:rPr>
              <w:tab/>
            </w:r>
            <w:r w:rsidR="00A165AE">
              <w:rPr>
                <w:noProof/>
                <w:webHidden/>
              </w:rPr>
              <w:fldChar w:fldCharType="begin"/>
            </w:r>
            <w:r w:rsidR="00A165AE">
              <w:rPr>
                <w:noProof/>
                <w:webHidden/>
              </w:rPr>
              <w:instrText xml:space="preserve"> PAGEREF _Toc165545843 \h </w:instrText>
            </w:r>
            <w:r w:rsidR="00A165AE">
              <w:rPr>
                <w:noProof/>
                <w:webHidden/>
              </w:rPr>
            </w:r>
            <w:r w:rsidR="00A165AE">
              <w:rPr>
                <w:noProof/>
                <w:webHidden/>
              </w:rPr>
              <w:fldChar w:fldCharType="separate"/>
            </w:r>
            <w:r w:rsidR="008D3665">
              <w:rPr>
                <w:noProof/>
                <w:webHidden/>
              </w:rPr>
              <w:t>6</w:t>
            </w:r>
            <w:r w:rsidR="00A165AE">
              <w:rPr>
                <w:noProof/>
                <w:webHidden/>
              </w:rPr>
              <w:fldChar w:fldCharType="end"/>
            </w:r>
          </w:hyperlink>
        </w:p>
        <w:p w14:paraId="54847D53" w14:textId="79DE54C0" w:rsidR="00A165AE" w:rsidRDefault="00000000" w:rsidP="00E43ABF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4" w:history="1">
            <w:r w:rsidR="00A165AE" w:rsidRPr="00216716">
              <w:rPr>
                <w:rStyle w:val="Hyperlnk"/>
                <w:rFonts w:eastAsia="MS Gothic"/>
                <w:noProof/>
              </w:rPr>
              <w:t>Jourmottagning, undersköterska/sjuksköterska</w:t>
            </w:r>
            <w:r w:rsidR="00A165AE">
              <w:rPr>
                <w:noProof/>
                <w:webHidden/>
              </w:rPr>
              <w:tab/>
            </w:r>
            <w:r w:rsidR="00A165AE">
              <w:rPr>
                <w:noProof/>
                <w:webHidden/>
              </w:rPr>
              <w:fldChar w:fldCharType="begin"/>
            </w:r>
            <w:r w:rsidR="00A165AE">
              <w:rPr>
                <w:noProof/>
                <w:webHidden/>
              </w:rPr>
              <w:instrText xml:space="preserve"> PAGEREF _Toc165545844 \h </w:instrText>
            </w:r>
            <w:r w:rsidR="00A165AE">
              <w:rPr>
                <w:noProof/>
                <w:webHidden/>
              </w:rPr>
            </w:r>
            <w:r w:rsidR="00A165AE">
              <w:rPr>
                <w:noProof/>
                <w:webHidden/>
              </w:rPr>
              <w:fldChar w:fldCharType="separate"/>
            </w:r>
            <w:r w:rsidR="008D3665">
              <w:rPr>
                <w:noProof/>
                <w:webHidden/>
              </w:rPr>
              <w:t>7</w:t>
            </w:r>
            <w:r w:rsidR="00A165AE">
              <w:rPr>
                <w:noProof/>
                <w:webHidden/>
              </w:rPr>
              <w:fldChar w:fldCharType="end"/>
            </w:r>
          </w:hyperlink>
        </w:p>
        <w:p w14:paraId="79C8C1F9" w14:textId="21633B89" w:rsidR="00A165AE" w:rsidRDefault="00047615" w:rsidP="00E43ABF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rPr>
              <w:noProof/>
            </w:rPr>
            <w:t xml:space="preserve">Läkarmottagning, </w:t>
          </w:r>
          <w:hyperlink w:anchor="_Toc165545845" w:history="1">
            <w:r>
              <w:rPr>
                <w:rStyle w:val="Hyperlnk"/>
                <w:rFonts w:eastAsia="MS Gothic"/>
                <w:noProof/>
              </w:rPr>
              <w:t>u</w:t>
            </w:r>
            <w:r w:rsidR="00A165AE" w:rsidRPr="00216716">
              <w:rPr>
                <w:rStyle w:val="Hyperlnk"/>
                <w:rFonts w:eastAsia="MS Gothic"/>
                <w:noProof/>
              </w:rPr>
              <w:t>ndersköterska/sjuksköterska</w:t>
            </w:r>
            <w:r w:rsidR="00A165AE">
              <w:rPr>
                <w:noProof/>
                <w:webHidden/>
              </w:rPr>
              <w:tab/>
            </w:r>
            <w:r w:rsidR="00A165AE">
              <w:rPr>
                <w:noProof/>
                <w:webHidden/>
              </w:rPr>
              <w:fldChar w:fldCharType="begin"/>
            </w:r>
            <w:r w:rsidR="00A165AE">
              <w:rPr>
                <w:noProof/>
                <w:webHidden/>
              </w:rPr>
              <w:instrText xml:space="preserve"> PAGEREF _Toc165545845 \h </w:instrText>
            </w:r>
            <w:r w:rsidR="00A165AE">
              <w:rPr>
                <w:noProof/>
                <w:webHidden/>
              </w:rPr>
            </w:r>
            <w:r w:rsidR="00A165AE">
              <w:rPr>
                <w:noProof/>
                <w:webHidden/>
              </w:rPr>
              <w:fldChar w:fldCharType="separate"/>
            </w:r>
            <w:r w:rsidR="008D3665">
              <w:rPr>
                <w:noProof/>
                <w:webHidden/>
              </w:rPr>
              <w:t>8</w:t>
            </w:r>
            <w:r w:rsidR="00A165AE">
              <w:rPr>
                <w:noProof/>
                <w:webHidden/>
              </w:rPr>
              <w:fldChar w:fldCharType="end"/>
            </w:r>
          </w:hyperlink>
        </w:p>
        <w:p w14:paraId="25C67215" w14:textId="4383FBCD" w:rsidR="00A165AE" w:rsidRDefault="00000000" w:rsidP="00E43ABF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6" w:history="1">
            <w:r w:rsidR="00A165AE" w:rsidRPr="00216716">
              <w:rPr>
                <w:rStyle w:val="Hyperlnk"/>
                <w:rFonts w:eastAsia="MS Gothic"/>
                <w:noProof/>
              </w:rPr>
              <w:t>Resevaccinationsmottagning</w:t>
            </w:r>
            <w:r w:rsidR="00A165AE">
              <w:rPr>
                <w:noProof/>
                <w:webHidden/>
              </w:rPr>
              <w:tab/>
            </w:r>
            <w:r w:rsidR="00A165AE">
              <w:rPr>
                <w:noProof/>
                <w:webHidden/>
              </w:rPr>
              <w:fldChar w:fldCharType="begin"/>
            </w:r>
            <w:r w:rsidR="00A165AE">
              <w:rPr>
                <w:noProof/>
                <w:webHidden/>
              </w:rPr>
              <w:instrText xml:space="preserve"> PAGEREF _Toc165545846 \h </w:instrText>
            </w:r>
            <w:r w:rsidR="00A165AE">
              <w:rPr>
                <w:noProof/>
                <w:webHidden/>
              </w:rPr>
            </w:r>
            <w:r w:rsidR="00A165AE">
              <w:rPr>
                <w:noProof/>
                <w:webHidden/>
              </w:rPr>
              <w:fldChar w:fldCharType="separate"/>
            </w:r>
            <w:r w:rsidR="008D3665">
              <w:rPr>
                <w:noProof/>
                <w:webHidden/>
              </w:rPr>
              <w:t>9</w:t>
            </w:r>
            <w:r w:rsidR="00A165AE">
              <w:rPr>
                <w:noProof/>
                <w:webHidden/>
              </w:rPr>
              <w:fldChar w:fldCharType="end"/>
            </w:r>
          </w:hyperlink>
        </w:p>
        <w:p w14:paraId="49135696" w14:textId="4F1D918E" w:rsidR="00A165AE" w:rsidRDefault="00000000" w:rsidP="00E43ABF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7" w:history="1">
            <w:r w:rsidR="00A165AE" w:rsidRPr="00216716">
              <w:rPr>
                <w:rStyle w:val="Hyperlnk"/>
                <w:rFonts w:eastAsia="MS Gothic"/>
                <w:noProof/>
              </w:rPr>
              <w:t>Bokning/administration</w:t>
            </w:r>
            <w:r w:rsidR="00A165AE">
              <w:rPr>
                <w:noProof/>
                <w:webHidden/>
              </w:rPr>
              <w:tab/>
            </w:r>
            <w:r w:rsidR="00A165AE">
              <w:rPr>
                <w:noProof/>
                <w:webHidden/>
              </w:rPr>
              <w:fldChar w:fldCharType="begin"/>
            </w:r>
            <w:r w:rsidR="00A165AE">
              <w:rPr>
                <w:noProof/>
                <w:webHidden/>
              </w:rPr>
              <w:instrText xml:space="preserve"> PAGEREF _Toc165545847 \h </w:instrText>
            </w:r>
            <w:r w:rsidR="00A165AE">
              <w:rPr>
                <w:noProof/>
                <w:webHidden/>
              </w:rPr>
            </w:r>
            <w:r w:rsidR="00A165AE">
              <w:rPr>
                <w:noProof/>
                <w:webHidden/>
              </w:rPr>
              <w:fldChar w:fldCharType="separate"/>
            </w:r>
            <w:r w:rsidR="008D3665">
              <w:rPr>
                <w:noProof/>
                <w:webHidden/>
              </w:rPr>
              <w:t>10</w:t>
            </w:r>
            <w:r w:rsidR="00A165AE">
              <w:rPr>
                <w:noProof/>
                <w:webHidden/>
              </w:rPr>
              <w:fldChar w:fldCharType="end"/>
            </w:r>
          </w:hyperlink>
        </w:p>
        <w:p w14:paraId="05ED92DC" w14:textId="3243B233" w:rsidR="00A165AE" w:rsidRDefault="00000000" w:rsidP="00E43ABF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8" w:history="1">
            <w:r w:rsidR="00A165AE" w:rsidRPr="00216716">
              <w:rPr>
                <w:rStyle w:val="Hyperlnk"/>
                <w:rFonts w:eastAsia="MS Gothic"/>
                <w:noProof/>
              </w:rPr>
              <w:t>Sjuksköterska sprututbytet</w:t>
            </w:r>
            <w:r w:rsidR="00A165AE">
              <w:rPr>
                <w:noProof/>
                <w:webHidden/>
              </w:rPr>
              <w:tab/>
            </w:r>
            <w:r w:rsidR="00A165AE">
              <w:rPr>
                <w:noProof/>
                <w:webHidden/>
              </w:rPr>
              <w:fldChar w:fldCharType="begin"/>
            </w:r>
            <w:r w:rsidR="00A165AE">
              <w:rPr>
                <w:noProof/>
                <w:webHidden/>
              </w:rPr>
              <w:instrText xml:space="preserve"> PAGEREF _Toc165545848 \h </w:instrText>
            </w:r>
            <w:r w:rsidR="00A165AE">
              <w:rPr>
                <w:noProof/>
                <w:webHidden/>
              </w:rPr>
            </w:r>
            <w:r w:rsidR="00A165AE">
              <w:rPr>
                <w:noProof/>
                <w:webHidden/>
              </w:rPr>
              <w:fldChar w:fldCharType="separate"/>
            </w:r>
            <w:r w:rsidR="008D3665">
              <w:rPr>
                <w:noProof/>
                <w:webHidden/>
              </w:rPr>
              <w:t>11</w:t>
            </w:r>
            <w:r w:rsidR="00A165AE">
              <w:rPr>
                <w:noProof/>
                <w:webHidden/>
              </w:rPr>
              <w:fldChar w:fldCharType="end"/>
            </w:r>
          </w:hyperlink>
        </w:p>
        <w:p w14:paraId="591C4B51" w14:textId="0627B7A6" w:rsidR="00A56FFF" w:rsidRDefault="00A56FFF" w:rsidP="00E43ABF">
          <w:pPr>
            <w:ind w:left="1134" w:hanging="141"/>
          </w:pPr>
          <w:r>
            <w:rPr>
              <w:b/>
              <w:bCs/>
            </w:rPr>
            <w:fldChar w:fldCharType="end"/>
          </w:r>
        </w:p>
      </w:sdtContent>
    </w:sdt>
    <w:p w14:paraId="30645721" w14:textId="77777777" w:rsidR="00A56FFF" w:rsidRPr="00F30313" w:rsidRDefault="00A56FFF" w:rsidP="00F30313">
      <w:pPr>
        <w:spacing w:after="0" w:line="240" w:lineRule="auto"/>
        <w:ind w:left="0" w:right="0"/>
        <w:rPr>
          <w:szCs w:val="20"/>
        </w:rPr>
      </w:pPr>
    </w:p>
    <w:p w14:paraId="516E9D08" w14:textId="77777777" w:rsidR="00A165AE" w:rsidRDefault="00A165A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61779D3" w14:textId="1463BDA2" w:rsidR="00F30313" w:rsidRPr="00223776" w:rsidRDefault="00F30313" w:rsidP="00223776">
      <w:pPr>
        <w:pStyle w:val="Rubrik2"/>
      </w:pPr>
      <w:bookmarkStart w:id="7" w:name="_Toc165545840"/>
      <w:r w:rsidRPr="00F30313">
        <w:lastRenderedPageBreak/>
        <w:t>Sjuksköterskemottagning</w:t>
      </w:r>
      <w:bookmarkEnd w:id="7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30313" w:rsidRPr="00F30313" w14:paraId="02C1472A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DA94B7A" w14:textId="0AE8B1EA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Behovet/</w:t>
            </w:r>
            <w:r w:rsidR="007A0D2F">
              <w:rPr>
                <w:b/>
                <w:szCs w:val="20"/>
              </w:rPr>
              <w:t>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30313" w:rsidRPr="00F30313" w14:paraId="158A9303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4BD3C071" w14:textId="77777777" w:rsidR="00F30313" w:rsidRPr="00F30313" w:rsidRDefault="00F30313" w:rsidP="007A0D2F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i/>
                <w:szCs w:val="20"/>
              </w:rPr>
              <w:t xml:space="preserve"> </w:t>
            </w:r>
            <w:r w:rsidRPr="00F30313">
              <w:rPr>
                <w:iCs/>
                <w:szCs w:val="20"/>
              </w:rPr>
              <w:t>Att ge patienterna bra omvårdnad.</w:t>
            </w:r>
          </w:p>
        </w:tc>
      </w:tr>
      <w:tr w:rsidR="00F30313" w:rsidRPr="00F30313" w14:paraId="475AAB6D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0368A0C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30313" w:rsidRPr="00F30313" w14:paraId="55579C4A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7C6F4FDC" w14:textId="0D53C2E0" w:rsidR="00F30313" w:rsidRPr="00F30313" w:rsidRDefault="00F30313" w:rsidP="007A0D2F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szCs w:val="20"/>
              </w:rPr>
              <w:t xml:space="preserve">Se till att patienterna får den vård och behandling de är ordinerade. Ta hjälp av annan </w:t>
            </w:r>
            <w:r w:rsidR="009D30A6">
              <w:rPr>
                <w:szCs w:val="20"/>
              </w:rPr>
              <w:t>sjuksköterska</w:t>
            </w:r>
            <w:r w:rsidRPr="00F30313">
              <w:rPr>
                <w:szCs w:val="20"/>
              </w:rPr>
              <w:t>/</w:t>
            </w:r>
            <w:r w:rsidR="009D30A6">
              <w:rPr>
                <w:szCs w:val="20"/>
              </w:rPr>
              <w:t>undersköterska</w:t>
            </w:r>
            <w:r w:rsidRPr="00F30313">
              <w:rPr>
                <w:szCs w:val="20"/>
              </w:rPr>
              <w:t xml:space="preserve"> om någon uppgift tar längre tid än beräknat.</w:t>
            </w:r>
          </w:p>
        </w:tc>
      </w:tr>
      <w:tr w:rsidR="00F30313" w:rsidRPr="00F30313" w14:paraId="136D8285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D1395FB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30313" w:rsidRPr="00F30313" w14:paraId="5EEC7AC6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6B34F4F7" w14:textId="37AF3D2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 xml:space="preserve">Ge gammaglobulin </w:t>
            </w:r>
            <w:r w:rsidR="009D30A6">
              <w:t>intravenöst</w:t>
            </w:r>
            <w:r>
              <w:t xml:space="preserve"> eller </w:t>
            </w:r>
            <w:r w:rsidR="009D30A6">
              <w:t>subkutant</w:t>
            </w:r>
            <w:r>
              <w:t xml:space="preserve"> till immunbristpat</w:t>
            </w:r>
            <w:r w:rsidR="009D30A6">
              <w:t>ient</w:t>
            </w:r>
            <w:r>
              <w:t>. Information och stöd.</w:t>
            </w:r>
            <w:r w:rsidR="4567D9E8">
              <w:t xml:space="preserve"> Upplärning SCIG-behandling.</w:t>
            </w:r>
          </w:p>
          <w:p w14:paraId="69A6A0F6" w14:textId="534E089D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szCs w:val="20"/>
              </w:rPr>
              <w:t>Vaccination</w:t>
            </w:r>
            <w:r w:rsidR="00D129A3">
              <w:rPr>
                <w:szCs w:val="20"/>
              </w:rPr>
              <w:t>.</w:t>
            </w:r>
          </w:p>
          <w:p w14:paraId="3879F9AD" w14:textId="73AD4965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szCs w:val="20"/>
              </w:rPr>
              <w:t>MRB-screening av vårdpersonal, känd MRB-bärare eller anhörig till bärare.</w:t>
            </w:r>
          </w:p>
          <w:p w14:paraId="3A6C2270" w14:textId="59E5AA24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szCs w:val="20"/>
              </w:rPr>
              <w:t>HIV-test</w:t>
            </w:r>
            <w:r w:rsidR="00D129A3">
              <w:rPr>
                <w:szCs w:val="20"/>
              </w:rPr>
              <w:t>.</w:t>
            </w:r>
          </w:p>
          <w:p w14:paraId="6171EC31" w14:textId="5BF7C8E5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Utdelning av läkemedel i dosett till pat</w:t>
            </w:r>
            <w:r w:rsidR="000000B5">
              <w:t>ient</w:t>
            </w:r>
            <w:r>
              <w:t xml:space="preserve"> med </w:t>
            </w:r>
            <w:r w:rsidR="000000B5">
              <w:t>tuberkulos</w:t>
            </w:r>
            <w:r>
              <w:t>behandling. Information och stöd. Provtagning.</w:t>
            </w:r>
            <w:r w:rsidR="6F4A16AA">
              <w:t xml:space="preserve"> Inducerad </w:t>
            </w:r>
            <w:r w:rsidR="009D30A6">
              <w:t>spruta</w:t>
            </w:r>
            <w:r w:rsidR="6F4A16AA">
              <w:t>.</w:t>
            </w:r>
          </w:p>
          <w:p w14:paraId="6A7EF4E8" w14:textId="55836A68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szCs w:val="20"/>
              </w:rPr>
              <w:t>Smittspårning</w:t>
            </w:r>
            <w:r w:rsidR="00776EB2">
              <w:rPr>
                <w:szCs w:val="20"/>
              </w:rPr>
              <w:t xml:space="preserve"> tuberkulos</w:t>
            </w:r>
            <w:r w:rsidRPr="00F30313">
              <w:rPr>
                <w:szCs w:val="20"/>
              </w:rPr>
              <w:t>. PPD</w:t>
            </w:r>
            <w:r w:rsidR="00D129A3">
              <w:rPr>
                <w:szCs w:val="20"/>
              </w:rPr>
              <w:t>-</w:t>
            </w:r>
            <w:r w:rsidRPr="00F30313">
              <w:rPr>
                <w:szCs w:val="20"/>
              </w:rPr>
              <w:t>sättning och avläsning av PPD.</w:t>
            </w:r>
          </w:p>
          <w:p w14:paraId="238651B5" w14:textId="471D077D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Provtagning av HIV</w:t>
            </w:r>
            <w:r w:rsidR="00D129A3">
              <w:t>-</w:t>
            </w:r>
            <w:r>
              <w:t>pat</w:t>
            </w:r>
            <w:r w:rsidR="00D129A3">
              <w:t>ient</w:t>
            </w:r>
            <w:r>
              <w:t>.  Rådgivning, information och stöd</w:t>
            </w:r>
            <w:r w:rsidR="00776EB2">
              <w:t>.</w:t>
            </w:r>
          </w:p>
          <w:p w14:paraId="72F95608" w14:textId="612AEEEE" w:rsidR="00F30313" w:rsidRPr="00F30313" w:rsidRDefault="00F30313" w:rsidP="3AFC6C4B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Hepatit C förstabesök. Information om blodsmitta, förhållningsregler, samt provtagning</w:t>
            </w:r>
            <w:r w:rsidR="00776EB2">
              <w:t>.</w:t>
            </w:r>
          </w:p>
          <w:p w14:paraId="06636B9D" w14:textId="7AFEA088" w:rsidR="16381E02" w:rsidRDefault="16381E02" w:rsidP="3AFC6C4B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Fibroscan</w:t>
            </w:r>
            <w:r w:rsidR="00D129A3">
              <w:t>.</w:t>
            </w:r>
          </w:p>
          <w:p w14:paraId="62666378" w14:textId="777777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Övervakning efter leverbiopsi.</w:t>
            </w:r>
          </w:p>
          <w:p w14:paraId="439C9FA1" w14:textId="7941A4E8" w:rsidR="00F30313" w:rsidRPr="000000B5" w:rsidRDefault="00F30313" w:rsidP="000000B5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Start av hepatit B + C</w:t>
            </w:r>
            <w:r w:rsidR="00D129A3">
              <w:t>-</w:t>
            </w:r>
            <w:r>
              <w:t>behandling.</w:t>
            </w:r>
          </w:p>
          <w:p w14:paraId="6AA4B622" w14:textId="777777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Såromläggning.</w:t>
            </w:r>
          </w:p>
          <w:p w14:paraId="4BEC1D9A" w14:textId="70936231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 xml:space="preserve">Antibiotika </w:t>
            </w:r>
            <w:r w:rsidR="009D30A6">
              <w:t>intravenöst</w:t>
            </w:r>
            <w:r w:rsidR="00776EB2">
              <w:t>.</w:t>
            </w:r>
          </w:p>
          <w:p w14:paraId="3C388253" w14:textId="2D960D92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Faecesinstillation</w:t>
            </w:r>
            <w:r w:rsidR="00776EB2">
              <w:t>.</w:t>
            </w:r>
          </w:p>
        </w:tc>
      </w:tr>
      <w:tr w:rsidR="00F30313" w:rsidRPr="00F30313" w14:paraId="6FA7D4C0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12EE8DB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30313" w:rsidRPr="00F30313" w14:paraId="67FFC8C0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1499B6A0" w14:textId="367F9612" w:rsidR="00F30313" w:rsidRPr="00F30313" w:rsidRDefault="00F30313" w:rsidP="0054184E">
            <w:pPr>
              <w:spacing w:before="60" w:after="60" w:line="240" w:lineRule="auto"/>
              <w:ind w:left="0" w:right="0"/>
              <w:rPr>
                <w:i/>
                <w:szCs w:val="20"/>
              </w:rPr>
            </w:pPr>
            <w:r>
              <w:t xml:space="preserve">Lunch </w:t>
            </w:r>
            <w:r w:rsidR="0054184E">
              <w:t>klockan</w:t>
            </w:r>
            <w:r>
              <w:t xml:space="preserve"> 11</w:t>
            </w:r>
            <w:r w:rsidR="00D129A3">
              <w:t>:</w:t>
            </w:r>
            <w:r>
              <w:t>30 - 12</w:t>
            </w:r>
            <w:r w:rsidR="00D129A3">
              <w:t>:</w:t>
            </w:r>
            <w:r>
              <w:t>15</w:t>
            </w:r>
            <w:r w:rsidR="0054184E">
              <w:t>, 45 minuter.</w:t>
            </w:r>
            <w:r w:rsidRPr="3AFC6C4B">
              <w:rPr>
                <w:i/>
                <w:iCs/>
              </w:rPr>
              <w:t xml:space="preserve"> </w:t>
            </w:r>
          </w:p>
        </w:tc>
      </w:tr>
      <w:tr w:rsidR="00F30313" w:rsidRPr="00F30313" w14:paraId="626E62F1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AC56988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30313" w:rsidRPr="00F30313" w14:paraId="4165D4CE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3FD69DE7" w14:textId="5F4E5460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Mottagningsläkare</w:t>
            </w:r>
            <w:r w:rsidR="0054184E">
              <w:t>.</w:t>
            </w:r>
          </w:p>
          <w:p w14:paraId="27748568" w14:textId="5B07D325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Röntgen och ultraljud</w:t>
            </w:r>
            <w:r w:rsidR="0054184E">
              <w:t>.</w:t>
            </w:r>
          </w:p>
          <w:p w14:paraId="3C2E9C21" w14:textId="563C1E56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Kurator</w:t>
            </w:r>
            <w:r w:rsidR="0054184E">
              <w:t>.</w:t>
            </w:r>
          </w:p>
          <w:p w14:paraId="5E8AC3C8" w14:textId="5B64B8A9" w:rsidR="747F2B10" w:rsidRDefault="747F2B10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 w:rsidRPr="3AFC6C4B">
              <w:t>Vårdcentral</w:t>
            </w:r>
            <w:r w:rsidR="0054184E">
              <w:t>.</w:t>
            </w:r>
          </w:p>
          <w:p w14:paraId="212479CE" w14:textId="420D090E" w:rsidR="747F2B10" w:rsidRDefault="747F2B10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 w:rsidRPr="3AFC6C4B">
              <w:t>Hemsjukvård</w:t>
            </w:r>
            <w:r w:rsidR="0054184E">
              <w:t>.</w:t>
            </w:r>
          </w:p>
          <w:p w14:paraId="6328846A" w14:textId="092139E0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Migrationsverket</w:t>
            </w:r>
            <w:r w:rsidR="0054184E">
              <w:t>.</w:t>
            </w:r>
          </w:p>
          <w:p w14:paraId="246CBBF6" w14:textId="5AB60D68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Kriminalvård</w:t>
            </w:r>
            <w:r w:rsidR="0054184E">
              <w:t>.</w:t>
            </w:r>
          </w:p>
          <w:p w14:paraId="7A73A3F5" w14:textId="152D301E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Tolkförmedlingen</w:t>
            </w:r>
            <w:r w:rsidR="0054184E">
              <w:t>.</w:t>
            </w:r>
          </w:p>
        </w:tc>
      </w:tr>
      <w:tr w:rsidR="00F30313" w:rsidRPr="00F30313" w14:paraId="2B067C8E" w14:textId="77777777" w:rsidTr="00012B6A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7AA1C4C4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30313" w:rsidRPr="00F30313" w14:paraId="198BA89F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32E5160C" w14:textId="42834DD3" w:rsidR="00F30313" w:rsidRPr="00F30313" w:rsidRDefault="00F30313" w:rsidP="0054184E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szCs w:val="20"/>
              </w:rPr>
              <w:t xml:space="preserve">Såromläggning efter ett läkarbesök görs i huvudsak av den </w:t>
            </w:r>
            <w:r w:rsidR="009D30A6">
              <w:rPr>
                <w:szCs w:val="20"/>
              </w:rPr>
              <w:t>sjuksköterska</w:t>
            </w:r>
            <w:r w:rsidRPr="00F30313">
              <w:rPr>
                <w:szCs w:val="20"/>
              </w:rPr>
              <w:t>/</w:t>
            </w:r>
            <w:r w:rsidR="009D30A6">
              <w:rPr>
                <w:szCs w:val="20"/>
              </w:rPr>
              <w:t>undersköterska</w:t>
            </w:r>
            <w:r w:rsidRPr="00F30313">
              <w:rPr>
                <w:szCs w:val="20"/>
              </w:rPr>
              <w:t xml:space="preserve"> som är ansvarig för läkar</w:t>
            </w:r>
            <w:r w:rsidR="009D30A6">
              <w:rPr>
                <w:szCs w:val="20"/>
              </w:rPr>
              <w:t>mottagning</w:t>
            </w:r>
            <w:r w:rsidRPr="00F30313">
              <w:rPr>
                <w:szCs w:val="20"/>
              </w:rPr>
              <w:t>.</w:t>
            </w:r>
          </w:p>
        </w:tc>
      </w:tr>
    </w:tbl>
    <w:p w14:paraId="1957841C" w14:textId="200F1818" w:rsidR="00F30313" w:rsidRPr="00223776" w:rsidRDefault="00F30313" w:rsidP="00223776">
      <w:pPr>
        <w:pStyle w:val="Rubrik2"/>
      </w:pPr>
      <w:bookmarkStart w:id="8" w:name="_Toc165545841"/>
      <w:r w:rsidRPr="00F30313">
        <w:lastRenderedPageBreak/>
        <w:t>Hepatitsjuksköterska</w:t>
      </w:r>
      <w:bookmarkEnd w:id="8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30313" w:rsidRPr="00F30313" w14:paraId="702C8A14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D73D7D9" w14:textId="581F4E3D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</w:t>
            </w:r>
            <w:r w:rsidR="00D129A3">
              <w:rPr>
                <w:b/>
                <w:szCs w:val="20"/>
              </w:rPr>
              <w:t>/s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30313" w:rsidRPr="00F30313" w14:paraId="3824A70D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77BA10D5" w14:textId="77777777" w:rsidR="00F30313" w:rsidRPr="00F30313" w:rsidRDefault="00F30313" w:rsidP="00B13148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i/>
                <w:szCs w:val="20"/>
              </w:rPr>
              <w:t xml:space="preserve"> </w:t>
            </w:r>
            <w:r w:rsidRPr="00F30313">
              <w:rPr>
                <w:iCs/>
                <w:szCs w:val="20"/>
              </w:rPr>
              <w:t>Att ge patienterna bra omvårdnad.</w:t>
            </w:r>
          </w:p>
        </w:tc>
      </w:tr>
      <w:tr w:rsidR="00F30313" w:rsidRPr="00F30313" w14:paraId="5EF95FB1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129784F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30313" w:rsidRPr="00F30313" w14:paraId="5E103370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1FD8DFD8" w14:textId="77777777" w:rsidR="00F30313" w:rsidRPr="00F30313" w:rsidRDefault="00F30313" w:rsidP="00B13148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szCs w:val="20"/>
              </w:rPr>
              <w:t>Omhändertagande av hepatitpatienter.</w:t>
            </w:r>
          </w:p>
        </w:tc>
      </w:tr>
      <w:tr w:rsidR="00F30313" w:rsidRPr="00F30313" w14:paraId="3C6C0262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E9244F4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30313" w:rsidRPr="00F30313" w14:paraId="2DB91E5B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16A436DB" w14:textId="4592075A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Förstabesök hepatit C</w:t>
            </w:r>
            <w:r w:rsidR="00B13148">
              <w:t>.</w:t>
            </w:r>
          </w:p>
          <w:p w14:paraId="34D92D73" w14:textId="777777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Information och undervisning om hepatit B och C.</w:t>
            </w:r>
          </w:p>
          <w:p w14:paraId="0AB16FF8" w14:textId="038E3EDA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Provtagning</w:t>
            </w:r>
            <w:r w:rsidR="00B13148">
              <w:t>.</w:t>
            </w:r>
          </w:p>
          <w:p w14:paraId="542132BE" w14:textId="030DE38D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Fibroscan</w:t>
            </w:r>
            <w:r w:rsidR="00B13148">
              <w:t>.</w:t>
            </w:r>
          </w:p>
          <w:p w14:paraId="18A47EF7" w14:textId="46DF4E19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Ansvarar för planeringslista (hep</w:t>
            </w:r>
            <w:r w:rsidR="009D30A6">
              <w:t>atitsjuksköterska</w:t>
            </w:r>
            <w:r>
              <w:t>)</w:t>
            </w:r>
            <w:r w:rsidR="00B13148">
              <w:t>.</w:t>
            </w:r>
          </w:p>
          <w:p w14:paraId="28C05455" w14:textId="777777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Uppdatera rutiner och PM. Beställa informationshäften.</w:t>
            </w:r>
          </w:p>
          <w:p w14:paraId="757019AA" w14:textId="777777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Deltar i hepatitutbildningar/möten.</w:t>
            </w:r>
          </w:p>
          <w:p w14:paraId="4E0194DF" w14:textId="56214ACA" w:rsidR="00F30313" w:rsidRPr="00D129A3" w:rsidRDefault="00F30313" w:rsidP="00D129A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För in uppgifter i InfCare.</w:t>
            </w:r>
          </w:p>
        </w:tc>
      </w:tr>
      <w:tr w:rsidR="00F30313" w:rsidRPr="00F30313" w14:paraId="553C28A8" w14:textId="77777777" w:rsidTr="0054184E">
        <w:trPr>
          <w:trHeight w:val="171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1CE5FC0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30313" w:rsidRPr="00F30313" w14:paraId="1CFA4120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7FF0A20C" w14:textId="2E170E72" w:rsidR="00F30313" w:rsidRPr="00F30313" w:rsidRDefault="00F30313" w:rsidP="0054184E">
            <w:pPr>
              <w:numPr>
                <w:ilvl w:val="0"/>
                <w:numId w:val="2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Lunch</w:t>
            </w:r>
            <w:r w:rsidR="00B13148">
              <w:t xml:space="preserve"> klockan</w:t>
            </w:r>
            <w:r>
              <w:t xml:space="preserve"> 11</w:t>
            </w:r>
            <w:r w:rsidR="00D129A3">
              <w:t>:</w:t>
            </w:r>
            <w:r>
              <w:t xml:space="preserve">30 </w:t>
            </w:r>
            <w:r w:rsidR="00D129A3">
              <w:t>–</w:t>
            </w:r>
            <w:r>
              <w:t xml:space="preserve"> 12</w:t>
            </w:r>
            <w:r w:rsidR="00D129A3">
              <w:t>:</w:t>
            </w:r>
            <w:r>
              <w:t>15</w:t>
            </w:r>
            <w:r w:rsidR="00B13148">
              <w:t>, 45 minuter.</w:t>
            </w:r>
            <w:r w:rsidRPr="3AFC6C4B">
              <w:rPr>
                <w:i/>
                <w:iCs/>
              </w:rPr>
              <w:t xml:space="preserve"> </w:t>
            </w:r>
          </w:p>
          <w:p w14:paraId="4D85B193" w14:textId="6DE8F098" w:rsidR="00F30313" w:rsidRPr="00F30313" w:rsidRDefault="64C58742" w:rsidP="0054184E">
            <w:pPr>
              <w:numPr>
                <w:ilvl w:val="0"/>
                <w:numId w:val="2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E</w:t>
            </w:r>
            <w:r w:rsidR="00F30313">
              <w:t>n mottagning per vecka under september till maj.</w:t>
            </w:r>
          </w:p>
        </w:tc>
      </w:tr>
      <w:tr w:rsidR="00F30313" w:rsidRPr="00F30313" w14:paraId="0DF8DE01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7A1319B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30313" w:rsidRPr="00F30313" w14:paraId="254300C1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1F6985E9" w14:textId="7FC3DF8F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Tolkförmedling</w:t>
            </w:r>
            <w:r w:rsidR="00B13148">
              <w:t>.</w:t>
            </w:r>
          </w:p>
          <w:p w14:paraId="2E43024E" w14:textId="186476EC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Mottagningsläkare</w:t>
            </w:r>
            <w:r w:rsidR="00B13148">
              <w:t>.</w:t>
            </w:r>
          </w:p>
          <w:p w14:paraId="316A5B9C" w14:textId="61330CE1" w:rsidR="725028DB" w:rsidRDefault="725028DB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 w:rsidRPr="3AFC6C4B">
              <w:t>Kurator</w:t>
            </w:r>
            <w:r w:rsidR="00B13148">
              <w:t>.</w:t>
            </w:r>
          </w:p>
          <w:p w14:paraId="1690448B" w14:textId="7E820913" w:rsidR="725028DB" w:rsidRDefault="725028DB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 w:rsidRPr="3AFC6C4B">
              <w:t>Kriminalvård</w:t>
            </w:r>
            <w:r w:rsidR="00B13148">
              <w:t>.</w:t>
            </w:r>
          </w:p>
          <w:p w14:paraId="5BBC28D3" w14:textId="5DA308F9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Ultraljud</w:t>
            </w:r>
            <w:r w:rsidR="00B13148">
              <w:t>.</w:t>
            </w:r>
          </w:p>
          <w:p w14:paraId="5C771339" w14:textId="529C2806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Migrationsverket</w:t>
            </w:r>
            <w:r w:rsidR="00B13148">
              <w:t>.</w:t>
            </w:r>
          </w:p>
          <w:p w14:paraId="4F665E78" w14:textId="4BB859C7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Primärvård</w:t>
            </w:r>
            <w:r w:rsidR="00B13148">
              <w:t>.</w:t>
            </w:r>
          </w:p>
        </w:tc>
      </w:tr>
      <w:tr w:rsidR="00F30313" w:rsidRPr="00F30313" w14:paraId="63654843" w14:textId="77777777" w:rsidTr="00012B6A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1680B9D1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30313" w:rsidRPr="00F30313" w14:paraId="6328F884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3F921B2A" w14:textId="3FBDD3B2" w:rsidR="00F30313" w:rsidRPr="00F30313" w:rsidRDefault="00F30313" w:rsidP="00D129A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szCs w:val="20"/>
              </w:rPr>
              <w:t xml:space="preserve">Vid hög arbetsbelastning görs provtagning av </w:t>
            </w:r>
            <w:r w:rsidR="009D30A6">
              <w:rPr>
                <w:szCs w:val="20"/>
              </w:rPr>
              <w:t>sjuksköterska</w:t>
            </w:r>
            <w:r w:rsidRPr="00F30313">
              <w:rPr>
                <w:szCs w:val="20"/>
              </w:rPr>
              <w:t xml:space="preserve"> på la</w:t>
            </w:r>
            <w:r w:rsidR="00D129A3">
              <w:rPr>
                <w:szCs w:val="20"/>
              </w:rPr>
              <w:t>b</w:t>
            </w:r>
            <w:r w:rsidRPr="00F30313">
              <w:rPr>
                <w:szCs w:val="20"/>
              </w:rPr>
              <w:t>b.</w:t>
            </w:r>
          </w:p>
        </w:tc>
      </w:tr>
    </w:tbl>
    <w:p w14:paraId="15F094D0" w14:textId="77777777" w:rsidR="00A165AE" w:rsidRDefault="00A165A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DAB48F3" w14:textId="0D9B3297" w:rsidR="00F30313" w:rsidRPr="00223776" w:rsidRDefault="00F30313" w:rsidP="00223776">
      <w:pPr>
        <w:pStyle w:val="Rubrik2"/>
      </w:pPr>
      <w:bookmarkStart w:id="9" w:name="_Toc165545842"/>
      <w:r w:rsidRPr="00F30313">
        <w:lastRenderedPageBreak/>
        <w:t>MRSA-sjuksköterskemottagning</w:t>
      </w:r>
      <w:bookmarkEnd w:id="9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30313" w:rsidRPr="00F30313" w14:paraId="2A32E1D8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F1A9780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Behovet/Syftet med rollen </w:t>
            </w:r>
          </w:p>
        </w:tc>
      </w:tr>
      <w:tr w:rsidR="00F30313" w:rsidRPr="00F30313" w14:paraId="3D09015F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7D0ED4DC" w14:textId="77777777" w:rsidR="00F30313" w:rsidRPr="00F30313" w:rsidRDefault="00F30313" w:rsidP="00F30313">
            <w:pPr>
              <w:numPr>
                <w:ilvl w:val="0"/>
                <w:numId w:val="23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iCs/>
                <w:szCs w:val="20"/>
              </w:rPr>
              <w:t>Att ge patienten bra omvårdnad.</w:t>
            </w:r>
            <w:r w:rsidRPr="00F30313">
              <w:rPr>
                <w:i/>
                <w:szCs w:val="20"/>
              </w:rPr>
              <w:t xml:space="preserve"> </w:t>
            </w:r>
          </w:p>
        </w:tc>
      </w:tr>
      <w:tr w:rsidR="00F30313" w:rsidRPr="00F30313" w14:paraId="4729F637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D866052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30313" w:rsidRPr="00F30313" w14:paraId="796238DA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754A554A" w14:textId="1DAE99A8" w:rsidR="00F30313" w:rsidRPr="00F30313" w:rsidRDefault="00F30313" w:rsidP="3AFC6C4B">
            <w:pPr>
              <w:numPr>
                <w:ilvl w:val="0"/>
                <w:numId w:val="26"/>
              </w:numPr>
              <w:spacing w:before="60" w:after="60" w:line="240" w:lineRule="auto"/>
              <w:ind w:right="0"/>
            </w:pPr>
            <w:r>
              <w:t>Omhändertagande och bedömning av patienter som är MRSA-bärare.</w:t>
            </w:r>
          </w:p>
          <w:p w14:paraId="3C1310EE" w14:textId="17AB461A" w:rsidR="00F30313" w:rsidRPr="00F30313" w:rsidRDefault="285543D0" w:rsidP="3AFC6C4B">
            <w:pPr>
              <w:numPr>
                <w:ilvl w:val="0"/>
                <w:numId w:val="26"/>
              </w:numPr>
              <w:spacing w:before="60" w:after="60" w:line="240" w:lineRule="auto"/>
              <w:ind w:right="0"/>
            </w:pPr>
            <w:r>
              <w:t>Bedömning av remisser</w:t>
            </w:r>
            <w:r w:rsidR="0054184E">
              <w:t>.</w:t>
            </w:r>
          </w:p>
          <w:p w14:paraId="2FD78050" w14:textId="20AD2352" w:rsidR="00F30313" w:rsidRPr="00F30313" w:rsidRDefault="285543D0" w:rsidP="3AFC6C4B">
            <w:pPr>
              <w:numPr>
                <w:ilvl w:val="0"/>
                <w:numId w:val="26"/>
              </w:numPr>
              <w:spacing w:before="60" w:after="60" w:line="240" w:lineRule="auto"/>
              <w:ind w:right="0"/>
            </w:pPr>
            <w:r>
              <w:t>Signeringsrätt av provsvar</w:t>
            </w:r>
            <w:r w:rsidR="0054184E">
              <w:t>.</w:t>
            </w:r>
          </w:p>
        </w:tc>
      </w:tr>
      <w:tr w:rsidR="00F30313" w:rsidRPr="00F30313" w14:paraId="5B40752A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82C0173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30313" w:rsidRPr="00F30313" w14:paraId="698CAEEA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52DBA4AC" w14:textId="706F2EB3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Förstabesök för remisspatienter utan riskfaktorer</w:t>
            </w:r>
            <w:r w:rsidR="00D129A3">
              <w:t>.</w:t>
            </w:r>
          </w:p>
          <w:p w14:paraId="4F494136" w14:textId="18683898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Smittspårning vid behov</w:t>
            </w:r>
            <w:r w:rsidR="598573D3">
              <w:t>. Svara utgående provsvar.</w:t>
            </w:r>
          </w:p>
          <w:p w14:paraId="48578F94" w14:textId="7B640A3E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Smittskyddsanmälan</w:t>
            </w:r>
            <w:r w:rsidR="1B5D963A">
              <w:t>. Planera patientens uppföljning.</w:t>
            </w:r>
          </w:p>
          <w:p w14:paraId="622C0E3C" w14:textId="745F7D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Information till patienter och anhöriga</w:t>
            </w:r>
            <w:r w:rsidR="3F8DBAFE">
              <w:t>. Delta i MRB-möte</w:t>
            </w:r>
            <w:r w:rsidR="00D129A3">
              <w:t>.</w:t>
            </w:r>
          </w:p>
          <w:p w14:paraId="4F2AFC19" w14:textId="0E5D2290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Provtagning</w:t>
            </w:r>
            <w:r w:rsidR="674AC894">
              <w:t>. Bokningslista</w:t>
            </w:r>
            <w:r w:rsidR="00D129A3">
              <w:t>.</w:t>
            </w:r>
          </w:p>
          <w:p w14:paraId="3F161EED" w14:textId="2603AA2F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Bedöma inför avskrivning</w:t>
            </w:r>
            <w:r w:rsidR="00D129A3">
              <w:t>.</w:t>
            </w:r>
          </w:p>
          <w:p w14:paraId="4EAD4DC0" w14:textId="75A48591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Uppdatera PM</w:t>
            </w:r>
            <w:r w:rsidR="00D129A3">
              <w:t>.</w:t>
            </w:r>
          </w:p>
        </w:tc>
      </w:tr>
      <w:tr w:rsidR="00F30313" w:rsidRPr="00F30313" w14:paraId="2B8019DA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51F43FD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30313" w:rsidRPr="00F30313" w14:paraId="293FFEFE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6C6C8AF9" w14:textId="33A647BC" w:rsidR="00F30313" w:rsidRPr="00F30313" w:rsidRDefault="131E36C4" w:rsidP="009019CA">
            <w:pPr>
              <w:numPr>
                <w:ilvl w:val="0"/>
                <w:numId w:val="2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 xml:space="preserve">En </w:t>
            </w:r>
            <w:r w:rsidR="00F30313">
              <w:t>mottagning per vecka under september till maj</w:t>
            </w:r>
            <w:r w:rsidR="00D129A3">
              <w:t>.</w:t>
            </w:r>
          </w:p>
          <w:p w14:paraId="1B1C56F0" w14:textId="50CF48B8" w:rsidR="00F30313" w:rsidRPr="00F30313" w:rsidRDefault="00F30313" w:rsidP="009019CA">
            <w:pPr>
              <w:numPr>
                <w:ilvl w:val="0"/>
                <w:numId w:val="2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 xml:space="preserve">Lunch </w:t>
            </w:r>
            <w:r w:rsidR="00D129A3">
              <w:t>klockan</w:t>
            </w:r>
            <w:r>
              <w:t xml:space="preserve"> 11</w:t>
            </w:r>
            <w:r w:rsidR="00D129A3">
              <w:t>:</w:t>
            </w:r>
            <w:r>
              <w:t>30 -12</w:t>
            </w:r>
            <w:r w:rsidR="00D129A3">
              <w:t>:</w:t>
            </w:r>
            <w:r>
              <w:t>15</w:t>
            </w:r>
            <w:r w:rsidR="00A66866">
              <w:t>, 45 minuter.</w:t>
            </w:r>
          </w:p>
        </w:tc>
      </w:tr>
      <w:tr w:rsidR="00F30313" w:rsidRPr="00F30313" w14:paraId="2E94FFC5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7262CE5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30313" w:rsidRPr="00F30313" w14:paraId="20C90718" w14:textId="77777777" w:rsidTr="00012B6A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</w:tcPr>
          <w:p w14:paraId="2524F359" w14:textId="0D1AC0BB" w:rsidR="00F30313" w:rsidRPr="00F30313" w:rsidRDefault="00F30313" w:rsidP="00C2441F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MRSA-ansvarig läkare</w:t>
            </w:r>
            <w:r w:rsidR="00D129A3">
              <w:t>.</w:t>
            </w:r>
          </w:p>
          <w:p w14:paraId="15985B73" w14:textId="566079B5" w:rsidR="00F30313" w:rsidRPr="00F30313" w:rsidRDefault="00F30313" w:rsidP="00C2441F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Smittskyddsenheten</w:t>
            </w:r>
            <w:r w:rsidR="00D129A3">
              <w:t>.</w:t>
            </w:r>
          </w:p>
          <w:p w14:paraId="10F91483" w14:textId="29C713FD" w:rsidR="00F30313" w:rsidRPr="00F30313" w:rsidRDefault="00F30313" w:rsidP="00C2441F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Vårdhygien</w:t>
            </w:r>
            <w:r w:rsidR="00D129A3">
              <w:t>.</w:t>
            </w:r>
          </w:p>
          <w:p w14:paraId="3E948EE0" w14:textId="5556A7C0" w:rsidR="00F30313" w:rsidRPr="00F30313" w:rsidRDefault="00F30313" w:rsidP="00C2441F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Primärvårde</w:t>
            </w:r>
            <w:r w:rsidR="00D129A3">
              <w:t>n.</w:t>
            </w:r>
          </w:p>
          <w:p w14:paraId="17A5AB31" w14:textId="6E980950" w:rsidR="00F30313" w:rsidRPr="00F30313" w:rsidRDefault="00F30313" w:rsidP="00C2441F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Tolkförmedling</w:t>
            </w:r>
            <w:r w:rsidR="00D129A3">
              <w:t>.</w:t>
            </w:r>
          </w:p>
          <w:p w14:paraId="643A046F" w14:textId="59AA2E8F" w:rsidR="00F30313" w:rsidRPr="00F30313" w:rsidRDefault="32A1DD21" w:rsidP="00C2441F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 w:rsidRPr="3AFC6C4B">
              <w:t>Hemsjukvården</w:t>
            </w:r>
            <w:r w:rsidR="00D129A3">
              <w:t>.</w:t>
            </w:r>
          </w:p>
        </w:tc>
      </w:tr>
      <w:tr w:rsidR="00F30313" w:rsidRPr="00F30313" w14:paraId="3382B5E7" w14:textId="77777777" w:rsidTr="00012B6A">
        <w:tc>
          <w:tcPr>
            <w:tcW w:w="8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1909A77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Avgränsning </w:t>
            </w:r>
          </w:p>
        </w:tc>
      </w:tr>
      <w:tr w:rsidR="00F30313" w:rsidRPr="00F30313" w14:paraId="7F344B9C" w14:textId="77777777" w:rsidTr="00012B6A">
        <w:tc>
          <w:tcPr>
            <w:tcW w:w="8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91D42" w14:textId="325B5559" w:rsidR="00F30313" w:rsidRPr="00F30313" w:rsidRDefault="00F30313" w:rsidP="0054184E">
            <w:pPr>
              <w:spacing w:before="60" w:after="60" w:line="240" w:lineRule="auto"/>
              <w:ind w:left="0" w:right="0"/>
            </w:pPr>
            <w:r>
              <w:t xml:space="preserve">Patient med riskfaktorer eller riskyrken </w:t>
            </w:r>
            <w:r w:rsidR="2562EE15">
              <w:t>bokas till</w:t>
            </w:r>
            <w:r>
              <w:t xml:space="preserve"> läkare</w:t>
            </w:r>
            <w:r w:rsidR="139C6357">
              <w:t xml:space="preserve"> och MRSA-</w:t>
            </w:r>
            <w:r w:rsidR="009D30A6">
              <w:t>sjuksköterska</w:t>
            </w:r>
            <w:r w:rsidR="139C6357">
              <w:t xml:space="preserve"> vid nybesök</w:t>
            </w:r>
            <w:r w:rsidR="00D129A3">
              <w:t>.</w:t>
            </w:r>
          </w:p>
        </w:tc>
      </w:tr>
    </w:tbl>
    <w:p w14:paraId="6A24467C" w14:textId="77777777" w:rsidR="00A165AE" w:rsidRDefault="00A165AE" w:rsidP="00223776">
      <w:pPr>
        <w:pStyle w:val="Rubrik2"/>
      </w:pPr>
    </w:p>
    <w:p w14:paraId="7C8ECEA9" w14:textId="77777777" w:rsidR="00A165AE" w:rsidRDefault="00A165A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60D643D" w14:textId="0CB0FAB6" w:rsidR="00F30313" w:rsidRPr="00223776" w:rsidRDefault="00F30313" w:rsidP="00223776">
      <w:pPr>
        <w:pStyle w:val="Rubrik2"/>
      </w:pPr>
      <w:bookmarkStart w:id="10" w:name="_Toc165545843"/>
      <w:r w:rsidRPr="00F30313">
        <w:lastRenderedPageBreak/>
        <w:t>Telefonsjuksköterska mottagning</w:t>
      </w:r>
      <w:bookmarkEnd w:id="10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30313" w:rsidRPr="00F30313" w14:paraId="37E166EF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ACB64A9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Behovet/Syftet med rollen </w:t>
            </w:r>
          </w:p>
        </w:tc>
      </w:tr>
      <w:tr w:rsidR="00F30313" w:rsidRPr="00F30313" w14:paraId="1785215D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5D36B9DC" w14:textId="77777777" w:rsidR="00F30313" w:rsidRPr="00F30313" w:rsidRDefault="00F30313" w:rsidP="00012B6A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iCs/>
                <w:szCs w:val="20"/>
              </w:rPr>
              <w:t>Vara tillgänglig för patienten.</w:t>
            </w:r>
            <w:r w:rsidRPr="00F30313">
              <w:rPr>
                <w:i/>
                <w:szCs w:val="20"/>
              </w:rPr>
              <w:t xml:space="preserve"> </w:t>
            </w:r>
          </w:p>
        </w:tc>
      </w:tr>
      <w:tr w:rsidR="00F30313" w:rsidRPr="00F30313" w14:paraId="4966AA2A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95DAA99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30313" w:rsidRPr="00F30313" w14:paraId="0C91F0E5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029AED65" w14:textId="77777777" w:rsidR="00F30313" w:rsidRPr="00F30313" w:rsidRDefault="00F30313" w:rsidP="00012B6A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t>Svara i telefon under telefontiden. Utföra administrativa uppgifter under hela dagen.</w:t>
            </w:r>
          </w:p>
        </w:tc>
      </w:tr>
      <w:tr w:rsidR="00F30313" w:rsidRPr="00F30313" w14:paraId="2264AF1E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5D33352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30313" w:rsidRPr="00F30313" w14:paraId="6F25DA14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0B9ED064" w14:textId="578D8129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Rådgivning om olika sjukdomstillstånd</w:t>
            </w:r>
            <w:r w:rsidR="00012B6A">
              <w:t>.</w:t>
            </w:r>
          </w:p>
          <w:p w14:paraId="66AD5289" w14:textId="4406C4D6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 xml:space="preserve">Ombokning/avbokning av </w:t>
            </w:r>
            <w:r w:rsidR="00EA1884">
              <w:t xml:space="preserve">tider till </w:t>
            </w:r>
            <w:r w:rsidR="009D30A6">
              <w:t>läkar</w:t>
            </w:r>
            <w:r w:rsidR="00EA1884">
              <w:t>e eller</w:t>
            </w:r>
            <w:r>
              <w:t xml:space="preserve"> </w:t>
            </w:r>
            <w:r w:rsidR="009D30A6">
              <w:t>sjuksköterska</w:t>
            </w:r>
            <w:r>
              <w:t>.</w:t>
            </w:r>
          </w:p>
          <w:p w14:paraId="2244332E" w14:textId="4FB9CF49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Boka läkar</w:t>
            </w:r>
            <w:r w:rsidR="00D129A3">
              <w:t>-</w:t>
            </w:r>
            <w:r>
              <w:t>/</w:t>
            </w:r>
            <w:r w:rsidR="009D30A6">
              <w:t>sjukskötersk</w:t>
            </w:r>
            <w:r w:rsidR="00D129A3">
              <w:t>e</w:t>
            </w:r>
            <w:r>
              <w:t>besök/tel</w:t>
            </w:r>
            <w:r w:rsidR="00D129A3">
              <w:t>efon</w:t>
            </w:r>
            <w:r>
              <w:t>tid</w:t>
            </w:r>
            <w:r w:rsidR="00D129A3">
              <w:t>er.</w:t>
            </w:r>
          </w:p>
          <w:p w14:paraId="2D6C2449" w14:textId="52BA19D0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Resevaccinationsrådgivning</w:t>
            </w:r>
            <w:r w:rsidR="00EA1884">
              <w:t>.</w:t>
            </w:r>
          </w:p>
          <w:p w14:paraId="28B8BD51" w14:textId="487D12C2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Boka in jourfall och akuta remisspatienter</w:t>
            </w:r>
            <w:r w:rsidR="00EA1884">
              <w:t>.</w:t>
            </w:r>
          </w:p>
          <w:p w14:paraId="52439A20" w14:textId="03B7BA22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Pat</w:t>
            </w:r>
            <w:r w:rsidR="00D129A3">
              <w:t>ienter</w:t>
            </w:r>
            <w:r>
              <w:t xml:space="preserve"> som har slut på recept/sjukskrivning. Be läkare skriva nytt.</w:t>
            </w:r>
          </w:p>
          <w:p w14:paraId="067CA554" w14:textId="01458049" w:rsidR="00F30313" w:rsidRPr="00F30313" w:rsidRDefault="00F30313" w:rsidP="3AFC6C4B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 xml:space="preserve">Rådgivning med </w:t>
            </w:r>
            <w:r w:rsidR="1777ADC1">
              <w:t>mottagningsöver</w:t>
            </w:r>
            <w:r>
              <w:t xml:space="preserve">läkare </w:t>
            </w:r>
            <w:r w:rsidR="0ACD7719">
              <w:t>vid tillfälle</w:t>
            </w:r>
            <w:r w:rsidR="00EA1884">
              <w:t>.</w:t>
            </w:r>
          </w:p>
          <w:p w14:paraId="7CEE9552" w14:textId="625721E5" w:rsidR="00F30313" w:rsidRPr="00F30313" w:rsidRDefault="00F30313" w:rsidP="45D16F5F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Hantera ärenden i 1177 Mina vårdkontakter</w:t>
            </w:r>
            <w:r w:rsidR="00EA1884">
              <w:t>.</w:t>
            </w:r>
          </w:p>
          <w:p w14:paraId="4D243606" w14:textId="43BC42EE" w:rsidR="00F30313" w:rsidRPr="00F30313" w:rsidRDefault="39900098" w:rsidP="45D16F5F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Kontrollera funktionsbrevlådan</w:t>
            </w:r>
            <w:r w:rsidR="00EA1884">
              <w:t>.</w:t>
            </w:r>
          </w:p>
          <w:p w14:paraId="76DF49F9" w14:textId="3F29C7F9" w:rsidR="00F30313" w:rsidRPr="00F30313" w:rsidRDefault="64B336AE" w:rsidP="45D16F5F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 xml:space="preserve">Hantera ärenden i SAMSA på </w:t>
            </w:r>
            <w:r w:rsidR="009D30A6">
              <w:t>eftermiddag</w:t>
            </w:r>
            <w:r>
              <w:t xml:space="preserve"> (mån</w:t>
            </w:r>
            <w:r w:rsidR="00D129A3">
              <w:t>dag</w:t>
            </w:r>
            <w:r w:rsidR="34758D66">
              <w:t>-tor</w:t>
            </w:r>
            <w:r w:rsidR="00D129A3">
              <w:t>sdag</w:t>
            </w:r>
            <w:r w:rsidR="34758D66">
              <w:t xml:space="preserve"> </w:t>
            </w:r>
            <w:r w:rsidR="5A76FF7E">
              <w:t xml:space="preserve">hanterar </w:t>
            </w:r>
            <w:r w:rsidR="34758D66">
              <w:t>SAMSA-ansvarig på avd</w:t>
            </w:r>
            <w:r w:rsidR="00D129A3">
              <w:t>elning</w:t>
            </w:r>
            <w:r w:rsidR="34758D66">
              <w:t xml:space="preserve"> 27</w:t>
            </w:r>
            <w:r w:rsidR="54F36573">
              <w:t xml:space="preserve"> </w:t>
            </w:r>
            <w:r w:rsidR="00D129A3">
              <w:t xml:space="preserve">mottagningens </w:t>
            </w:r>
            <w:r w:rsidR="54F36573">
              <w:t>ärenden)</w:t>
            </w:r>
            <w:r w:rsidR="00D357E9">
              <w:t>.</w:t>
            </w:r>
          </w:p>
        </w:tc>
      </w:tr>
      <w:tr w:rsidR="00F30313" w:rsidRPr="00F30313" w14:paraId="299E3AEF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A2C1E97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30313" w:rsidRPr="00F30313" w14:paraId="6620DC0B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24ABBA0E" w14:textId="26646951" w:rsidR="00F30313" w:rsidRPr="000E6D90" w:rsidRDefault="00F30313" w:rsidP="000E6D90">
            <w:pPr>
              <w:pStyle w:val="Liststycke"/>
              <w:numPr>
                <w:ilvl w:val="0"/>
                <w:numId w:val="30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Telefontid enligt Tel</w:t>
            </w:r>
            <w:r w:rsidR="2D2E4189">
              <w:t>ia ACE</w:t>
            </w:r>
            <w:r w:rsidR="000E6D90">
              <w:t>.</w:t>
            </w:r>
          </w:p>
          <w:p w14:paraId="74BF69BC" w14:textId="2394CFD1" w:rsidR="00F30313" w:rsidRPr="000E6D90" w:rsidRDefault="12F347FA" w:rsidP="000E6D90">
            <w:pPr>
              <w:pStyle w:val="Liststycke"/>
              <w:numPr>
                <w:ilvl w:val="0"/>
                <w:numId w:val="30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T</w:t>
            </w:r>
            <w:r w:rsidR="00F30313">
              <w:t xml:space="preserve">a hand om det som finns i </w:t>
            </w:r>
            <w:r w:rsidR="009D30A6">
              <w:t>sjukskötersk</w:t>
            </w:r>
            <w:r w:rsidR="00D129A3">
              <w:t>ek</w:t>
            </w:r>
            <w:r w:rsidR="00F30313">
              <w:t>orgen och åtgärda</w:t>
            </w:r>
            <w:r w:rsidR="76BC0F4A">
              <w:t>.</w:t>
            </w:r>
            <w:r w:rsidR="00F30313">
              <w:t xml:space="preserve"> </w:t>
            </w:r>
          </w:p>
          <w:p w14:paraId="6E4848E1" w14:textId="2E0E1B6F" w:rsidR="00F30313" w:rsidRPr="000E6D90" w:rsidRDefault="00F30313" w:rsidP="000E6D90">
            <w:pPr>
              <w:pStyle w:val="Liststycke"/>
              <w:numPr>
                <w:ilvl w:val="0"/>
                <w:numId w:val="30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Lunch</w:t>
            </w:r>
            <w:r w:rsidR="000E6D90">
              <w:t xml:space="preserve"> </w:t>
            </w:r>
            <w:r w:rsidR="00D129A3">
              <w:t>klockan</w:t>
            </w:r>
            <w:r>
              <w:t xml:space="preserve"> 12</w:t>
            </w:r>
            <w:r w:rsidR="00D129A3">
              <w:t>:</w:t>
            </w:r>
            <w:r>
              <w:t>15-13</w:t>
            </w:r>
            <w:r w:rsidR="00D129A3">
              <w:t>:</w:t>
            </w:r>
            <w:r>
              <w:t>00</w:t>
            </w:r>
            <w:r w:rsidR="000E6D90">
              <w:t>, 45 minuter.</w:t>
            </w:r>
          </w:p>
        </w:tc>
      </w:tr>
      <w:tr w:rsidR="00F30313" w:rsidRPr="00F30313" w14:paraId="2E7DABA7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5A67907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30313" w:rsidRPr="00F30313" w14:paraId="73051B98" w14:textId="77777777" w:rsidTr="00012B6A">
        <w:tc>
          <w:tcPr>
            <w:tcW w:w="8226" w:type="dxa"/>
            <w:tcBorders>
              <w:top w:val="nil"/>
              <w:bottom w:val="nil"/>
            </w:tcBorders>
          </w:tcPr>
          <w:p w14:paraId="262F02A8" w14:textId="77777777" w:rsidR="00F30313" w:rsidRPr="00F30313" w:rsidRDefault="00F30313" w:rsidP="000E6D90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Migrationsverket</w:t>
            </w:r>
          </w:p>
          <w:p w14:paraId="4FA0AFC7" w14:textId="6973F19E" w:rsidR="47541AD0" w:rsidRDefault="47541AD0" w:rsidP="000E6D90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 w:rsidRPr="3AFC6C4B">
              <w:t>Kriminalvård</w:t>
            </w:r>
          </w:p>
          <w:p w14:paraId="7485AA77" w14:textId="77777777" w:rsidR="00F30313" w:rsidRPr="00F30313" w:rsidRDefault="00F30313" w:rsidP="000E6D90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Tolkförmedlingar</w:t>
            </w:r>
          </w:p>
          <w:p w14:paraId="46E9835A" w14:textId="77777777" w:rsidR="00F30313" w:rsidRPr="00F30313" w:rsidRDefault="00F30313" w:rsidP="000E6D90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 xml:space="preserve">Röntgen </w:t>
            </w:r>
          </w:p>
          <w:p w14:paraId="0760F1BC" w14:textId="77777777" w:rsidR="00F30313" w:rsidRPr="00F30313" w:rsidRDefault="00F30313" w:rsidP="000E6D90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Andra kliniker</w:t>
            </w:r>
          </w:p>
          <w:p w14:paraId="2D266B33" w14:textId="77777777" w:rsidR="00F30313" w:rsidRPr="00F30313" w:rsidRDefault="00F30313" w:rsidP="000E6D90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Apoteket</w:t>
            </w:r>
          </w:p>
          <w:p w14:paraId="35EB5C51" w14:textId="77777777" w:rsidR="00F30313" w:rsidRPr="00F30313" w:rsidRDefault="00F30313" w:rsidP="000E6D90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Smittskyddet</w:t>
            </w:r>
          </w:p>
          <w:p w14:paraId="214172A2" w14:textId="77777777" w:rsidR="00F30313" w:rsidRPr="00F30313" w:rsidRDefault="00F30313" w:rsidP="000E6D90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Primärvård</w:t>
            </w:r>
          </w:p>
          <w:p w14:paraId="66D77735" w14:textId="77777777" w:rsidR="00F30313" w:rsidRPr="00F30313" w:rsidRDefault="00F30313" w:rsidP="000E6D90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Sjukvårdsrådgivningen</w:t>
            </w:r>
          </w:p>
        </w:tc>
      </w:tr>
      <w:tr w:rsidR="00F30313" w:rsidRPr="00F30313" w14:paraId="7F1EC469" w14:textId="77777777" w:rsidTr="00012B6A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26009347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30313" w:rsidRPr="00F30313" w14:paraId="7879CD15" w14:textId="77777777" w:rsidTr="00012B6A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5A61E422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</w:tbl>
    <w:p w14:paraId="25763C06" w14:textId="1797E869" w:rsidR="00983A35" w:rsidRDefault="00983A3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11" w:name="_Toc252789053"/>
    </w:p>
    <w:p w14:paraId="39BBCCFA" w14:textId="77777777" w:rsidR="00983A35" w:rsidRDefault="00983A3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br w:type="page"/>
      </w:r>
    </w:p>
    <w:p w14:paraId="7391820E" w14:textId="5BA35EBC" w:rsidR="00F30313" w:rsidRPr="00223776" w:rsidRDefault="00F30313" w:rsidP="00223776">
      <w:pPr>
        <w:pStyle w:val="Rubrik2"/>
      </w:pPr>
      <w:bookmarkStart w:id="12" w:name="_Toc165545844"/>
      <w:r w:rsidRPr="00F30313">
        <w:lastRenderedPageBreak/>
        <w:t>Jourmottagning,</w:t>
      </w:r>
      <w:r w:rsidR="00223776">
        <w:t xml:space="preserve"> </w:t>
      </w:r>
      <w:r w:rsidRPr="00F30313">
        <w:t>undersköterska/sjuksköterska</w:t>
      </w:r>
      <w:bookmarkEnd w:id="11"/>
      <w:bookmarkEnd w:id="12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30313" w:rsidRPr="00F30313" w14:paraId="52A61088" w14:textId="77777777" w:rsidTr="005D0EDD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037402F" w14:textId="085D2EA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Behovet/</w:t>
            </w:r>
            <w:r w:rsidR="00D129A3">
              <w:rPr>
                <w:b/>
                <w:szCs w:val="20"/>
              </w:rPr>
              <w:t>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30313" w:rsidRPr="00F30313" w14:paraId="554DC857" w14:textId="77777777" w:rsidTr="005D0EDD">
        <w:tc>
          <w:tcPr>
            <w:tcW w:w="8226" w:type="dxa"/>
            <w:tcBorders>
              <w:top w:val="nil"/>
              <w:bottom w:val="nil"/>
            </w:tcBorders>
          </w:tcPr>
          <w:p w14:paraId="47D519DB" w14:textId="77777777" w:rsidR="00F30313" w:rsidRPr="00F30313" w:rsidRDefault="00F30313" w:rsidP="00D129A3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iCs/>
                <w:szCs w:val="20"/>
              </w:rPr>
              <w:t>Ge patienten snabbt omhändertagande.</w:t>
            </w:r>
            <w:r w:rsidRPr="00F30313">
              <w:rPr>
                <w:i/>
                <w:szCs w:val="20"/>
              </w:rPr>
              <w:t xml:space="preserve"> </w:t>
            </w:r>
          </w:p>
        </w:tc>
      </w:tr>
      <w:tr w:rsidR="00F30313" w:rsidRPr="00F30313" w14:paraId="6A2DC35E" w14:textId="77777777" w:rsidTr="005D0EDD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40B8D05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30313" w:rsidRPr="00F30313" w14:paraId="1B909916" w14:textId="77777777" w:rsidTr="005D0EDD">
        <w:tc>
          <w:tcPr>
            <w:tcW w:w="8226" w:type="dxa"/>
            <w:tcBorders>
              <w:top w:val="nil"/>
              <w:bottom w:val="nil"/>
            </w:tcBorders>
          </w:tcPr>
          <w:p w14:paraId="78ACE315" w14:textId="79D3687F" w:rsidR="00F30313" w:rsidRPr="00F30313" w:rsidRDefault="00F30313" w:rsidP="00D129A3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t>Omhändertagande och bedömning av akuta och subakuta jourfall</w:t>
            </w:r>
            <w:r w:rsidR="00D129A3">
              <w:t>.</w:t>
            </w:r>
          </w:p>
        </w:tc>
      </w:tr>
      <w:tr w:rsidR="00F30313" w:rsidRPr="00F30313" w14:paraId="60562273" w14:textId="77777777" w:rsidTr="005D0EDD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54DAF98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30313" w:rsidRPr="00F30313" w14:paraId="4D1E375E" w14:textId="77777777" w:rsidTr="005D0EDD">
        <w:tc>
          <w:tcPr>
            <w:tcW w:w="8226" w:type="dxa"/>
            <w:tcBorders>
              <w:top w:val="nil"/>
              <w:bottom w:val="nil"/>
            </w:tcBorders>
          </w:tcPr>
          <w:p w14:paraId="63747383" w14:textId="19AA09F5" w:rsidR="00F30313" w:rsidRPr="00F30313" w:rsidRDefault="22149EAA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 xml:space="preserve">Kontroll av </w:t>
            </w:r>
            <w:r w:rsidR="00F30313">
              <w:t>blodtryck, puls,</w:t>
            </w:r>
            <w:r w:rsidR="425EFB63">
              <w:t xml:space="preserve"> </w:t>
            </w:r>
            <w:r w:rsidR="15E1BDC2">
              <w:t>saturation</w:t>
            </w:r>
            <w:r w:rsidR="425EFB63">
              <w:t xml:space="preserve"> </w:t>
            </w:r>
            <w:r w:rsidR="00F30313">
              <w:t>och temp</w:t>
            </w:r>
            <w:r w:rsidR="00D129A3">
              <w:t>eratur</w:t>
            </w:r>
            <w:r w:rsidR="00F30313">
              <w:t>. V</w:t>
            </w:r>
            <w:r w:rsidR="00D129A3">
              <w:t>id behov,</w:t>
            </w:r>
            <w:r w:rsidR="00F30313">
              <w:t xml:space="preserve"> ta akuta prover.</w:t>
            </w:r>
          </w:p>
          <w:p w14:paraId="05804B59" w14:textId="37447AE9" w:rsidR="00F30313" w:rsidRPr="00F30313" w:rsidRDefault="6EEFCA69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I</w:t>
            </w:r>
            <w:r w:rsidR="00F30313">
              <w:t>nformera jourläkaren.</w:t>
            </w:r>
          </w:p>
          <w:p w14:paraId="5161243B" w14:textId="358DF8E0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 xml:space="preserve">Efter ordination </w:t>
            </w:r>
            <w:r w:rsidR="2C71E74F">
              <w:t>tas ev</w:t>
            </w:r>
            <w:r w:rsidR="00D129A3">
              <w:t>entuella</w:t>
            </w:r>
            <w:r w:rsidR="2C71E74F">
              <w:t xml:space="preserve"> </w:t>
            </w:r>
            <w:r>
              <w:t>prover, blododling, såroml</w:t>
            </w:r>
            <w:r w:rsidR="009D30A6">
              <w:t>äggning</w:t>
            </w:r>
            <w:r>
              <w:t xml:space="preserve">, O2, sätta </w:t>
            </w:r>
            <w:r w:rsidR="00D129A3">
              <w:t>PVK</w:t>
            </w:r>
            <w:r>
              <w:t>, infusion</w:t>
            </w:r>
            <w:r w:rsidR="00D129A3">
              <w:t xml:space="preserve"> eller</w:t>
            </w:r>
            <w:r>
              <w:t xml:space="preserve"> antibiotika. </w:t>
            </w:r>
          </w:p>
          <w:p w14:paraId="16B7BFE1" w14:textId="5AAB5B6F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Om pat</w:t>
            </w:r>
            <w:r w:rsidR="009D30A6">
              <w:t>ienten</w:t>
            </w:r>
            <w:r>
              <w:t xml:space="preserve"> blir inlagd. Öppna inskrivning ssk, skriv in åtgärderna under ”AKUTENS RAPPORT”. Skriv in mätvärden. Rapportera. </w:t>
            </w:r>
          </w:p>
          <w:p w14:paraId="2248E96A" w14:textId="765A2DDD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Ansvarar för att arbetet med jourpat</w:t>
            </w:r>
            <w:r w:rsidR="009D30A6">
              <w:t>ienter</w:t>
            </w:r>
            <w:r>
              <w:t xml:space="preserve"> flyter på och delegerar uppgifter vid behov.</w:t>
            </w:r>
          </w:p>
          <w:p w14:paraId="75444A18" w14:textId="131FE645" w:rsidR="00F30313" w:rsidRPr="00F30313" w:rsidRDefault="00D129A3" w:rsidP="45D16F5F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 xml:space="preserve">Klockan </w:t>
            </w:r>
            <w:r w:rsidR="00F30313">
              <w:t>15</w:t>
            </w:r>
            <w:r>
              <w:t>:</w:t>
            </w:r>
            <w:r w:rsidR="00F30313">
              <w:t xml:space="preserve">15 </w:t>
            </w:r>
            <w:r>
              <w:t xml:space="preserve">tar </w:t>
            </w:r>
            <w:r w:rsidR="00F30313">
              <w:t>jour</w:t>
            </w:r>
            <w:r w:rsidR="009D30A6">
              <w:t>sjuksköterska</w:t>
            </w:r>
            <w:r>
              <w:t xml:space="preserve"> </w:t>
            </w:r>
            <w:r w:rsidR="00F30313">
              <w:t>initiativ till avstämning med jourläkaren.</w:t>
            </w:r>
          </w:p>
          <w:p w14:paraId="622F56B5" w14:textId="6068ADA1" w:rsidR="00F30313" w:rsidRPr="00F30313" w:rsidRDefault="77F9381D" w:rsidP="45D16F5F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Om patienten åker hem kontrolleras att inga infarter finns kvar.</w:t>
            </w:r>
          </w:p>
        </w:tc>
      </w:tr>
      <w:tr w:rsidR="00F30313" w:rsidRPr="00F30313" w14:paraId="592E2D8B" w14:textId="77777777" w:rsidTr="005D0EDD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B3EF448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30313" w:rsidRPr="00F30313" w14:paraId="297B53B0" w14:textId="77777777" w:rsidTr="005D0EDD">
        <w:tc>
          <w:tcPr>
            <w:tcW w:w="8226" w:type="dxa"/>
            <w:tcBorders>
              <w:top w:val="nil"/>
              <w:bottom w:val="nil"/>
            </w:tcBorders>
          </w:tcPr>
          <w:p w14:paraId="5B9620F6" w14:textId="2CB2AD8D" w:rsidR="00F30313" w:rsidRPr="00F30313" w:rsidRDefault="00F30313" w:rsidP="005D0EDD">
            <w:pPr>
              <w:spacing w:before="60" w:after="60" w:line="240" w:lineRule="auto"/>
              <w:ind w:left="0" w:right="0"/>
              <w:rPr>
                <w:i/>
                <w:szCs w:val="20"/>
                <w:lang w:val="nb-NO"/>
              </w:rPr>
            </w:pPr>
            <w:r w:rsidRPr="3AFC6C4B">
              <w:rPr>
                <w:lang w:val="nb-NO"/>
              </w:rPr>
              <w:t xml:space="preserve">Lunch </w:t>
            </w:r>
            <w:r w:rsidR="00D129A3">
              <w:rPr>
                <w:lang w:val="nb-NO"/>
              </w:rPr>
              <w:t>klockan</w:t>
            </w:r>
            <w:r w:rsidRPr="3AFC6C4B">
              <w:rPr>
                <w:lang w:val="nb-NO"/>
              </w:rPr>
              <w:t xml:space="preserve"> 12</w:t>
            </w:r>
            <w:r w:rsidR="00D129A3">
              <w:rPr>
                <w:lang w:val="nb-NO"/>
              </w:rPr>
              <w:t>:</w:t>
            </w:r>
            <w:r w:rsidRPr="3AFC6C4B">
              <w:rPr>
                <w:lang w:val="nb-NO"/>
              </w:rPr>
              <w:t>15-13</w:t>
            </w:r>
            <w:r w:rsidR="00D129A3">
              <w:rPr>
                <w:lang w:val="nb-NO"/>
              </w:rPr>
              <w:t>:</w:t>
            </w:r>
            <w:r w:rsidRPr="3AFC6C4B">
              <w:rPr>
                <w:lang w:val="nb-NO"/>
              </w:rPr>
              <w:t>00</w:t>
            </w:r>
            <w:r w:rsidR="000E6D90">
              <w:rPr>
                <w:lang w:val="nb-NO"/>
              </w:rPr>
              <w:t>, 45 minuter.</w:t>
            </w:r>
          </w:p>
        </w:tc>
      </w:tr>
      <w:tr w:rsidR="00F30313" w:rsidRPr="00F30313" w14:paraId="51ABB5A0" w14:textId="77777777" w:rsidTr="005D0EDD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B464400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30313" w:rsidRPr="00F30313" w14:paraId="022B6123" w14:textId="77777777" w:rsidTr="005D0EDD">
        <w:tc>
          <w:tcPr>
            <w:tcW w:w="8226" w:type="dxa"/>
            <w:tcBorders>
              <w:top w:val="nil"/>
              <w:bottom w:val="nil"/>
            </w:tcBorders>
          </w:tcPr>
          <w:p w14:paraId="43639E41" w14:textId="61E62F91" w:rsidR="00F30313" w:rsidRPr="00F30313" w:rsidRDefault="00F30313" w:rsidP="005D0EDD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Röntgen</w:t>
            </w:r>
            <w:r w:rsidR="00D129A3">
              <w:t>.</w:t>
            </w:r>
          </w:p>
          <w:p w14:paraId="5FBB095D" w14:textId="56BBBDB1" w:rsidR="00F30313" w:rsidRPr="00F30313" w:rsidRDefault="00F30313" w:rsidP="005D0EDD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Akuten</w:t>
            </w:r>
            <w:r w:rsidR="00D129A3">
              <w:t>.</w:t>
            </w:r>
          </w:p>
          <w:p w14:paraId="25632840" w14:textId="7B691E57" w:rsidR="00F30313" w:rsidRPr="00F30313" w:rsidRDefault="00F30313" w:rsidP="005D0EDD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Avd</w:t>
            </w:r>
            <w:r w:rsidR="009D30A6">
              <w:t>elning</w:t>
            </w:r>
            <w:r>
              <w:t xml:space="preserve"> 27</w:t>
            </w:r>
            <w:r w:rsidR="7220A55B">
              <w:t xml:space="preserve"> och övriga avdelningar</w:t>
            </w:r>
            <w:r w:rsidR="00D129A3">
              <w:t>.</w:t>
            </w:r>
          </w:p>
          <w:p w14:paraId="680BF591" w14:textId="0ABDF728" w:rsidR="00F30313" w:rsidRPr="00F30313" w:rsidRDefault="00F30313" w:rsidP="005D0EDD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Hemtjänst, SAMSA</w:t>
            </w:r>
            <w:r w:rsidR="00D129A3">
              <w:t>.</w:t>
            </w:r>
          </w:p>
          <w:p w14:paraId="2DD89F1B" w14:textId="34BF5D46" w:rsidR="00F30313" w:rsidRPr="00F30313" w:rsidRDefault="00F30313" w:rsidP="005D0EDD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Anhöriga</w:t>
            </w:r>
            <w:r w:rsidR="00D129A3">
              <w:t>.</w:t>
            </w:r>
          </w:p>
          <w:p w14:paraId="6A5CAA12" w14:textId="2C6A128F" w:rsidR="00F30313" w:rsidRPr="00F30313" w:rsidRDefault="00F30313" w:rsidP="005D0EDD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Vårdkoordinator</w:t>
            </w:r>
            <w:r w:rsidR="00D129A3">
              <w:t>.</w:t>
            </w:r>
          </w:p>
          <w:p w14:paraId="7FF55784" w14:textId="7C56C067" w:rsidR="00F30313" w:rsidRPr="00F30313" w:rsidRDefault="00F30313" w:rsidP="005D0EDD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Regionservice/transport</w:t>
            </w:r>
            <w:r w:rsidR="00D129A3">
              <w:t>.</w:t>
            </w:r>
          </w:p>
        </w:tc>
      </w:tr>
      <w:tr w:rsidR="00F30313" w:rsidRPr="00F30313" w14:paraId="3384C43C" w14:textId="77777777" w:rsidTr="005D0EDD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553A2AB2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30313" w:rsidRPr="00F30313" w14:paraId="65300EFE" w14:textId="77777777" w:rsidTr="005D0EDD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07690CEA" w14:textId="05A2D016" w:rsidR="00F30313" w:rsidRPr="00F30313" w:rsidRDefault="00F30313" w:rsidP="00F30313">
            <w:pPr>
              <w:numPr>
                <w:ilvl w:val="0"/>
                <w:numId w:val="22"/>
              </w:numPr>
              <w:spacing w:before="60" w:after="60" w:line="240" w:lineRule="auto"/>
              <w:ind w:right="0"/>
            </w:pPr>
            <w:r>
              <w:t>Om patienten</w:t>
            </w:r>
            <w:r w:rsidR="00BBEB9E">
              <w:t xml:space="preserve"> </w:t>
            </w:r>
            <w:r>
              <w:t>inte är klar för hemgång eller inläggning på e</w:t>
            </w:r>
            <w:r w:rsidR="00D129A3">
              <w:t>ftermiddagen</w:t>
            </w:r>
            <w:r>
              <w:t xml:space="preserve"> följs patienten till akuten mellan kl</w:t>
            </w:r>
            <w:r w:rsidR="009D30A6">
              <w:t>ockan</w:t>
            </w:r>
            <w:r>
              <w:t xml:space="preserve"> 16</w:t>
            </w:r>
            <w:r w:rsidR="00D129A3">
              <w:t>:</w:t>
            </w:r>
            <w:r>
              <w:t>00-16</w:t>
            </w:r>
            <w:r w:rsidR="00D129A3">
              <w:t>:</w:t>
            </w:r>
            <w:r>
              <w:t>30 mån</w:t>
            </w:r>
            <w:r w:rsidR="00D129A3">
              <w:t>dag</w:t>
            </w:r>
            <w:r>
              <w:t>-tor</w:t>
            </w:r>
            <w:r w:rsidR="00D129A3">
              <w:t>sdag, f</w:t>
            </w:r>
            <w:r w:rsidR="009D30A6">
              <w:t xml:space="preserve">redag </w:t>
            </w:r>
            <w:r>
              <w:t>14</w:t>
            </w:r>
            <w:r w:rsidR="00D129A3">
              <w:t>:</w:t>
            </w:r>
            <w:r>
              <w:t>00-14</w:t>
            </w:r>
            <w:r w:rsidR="00D129A3">
              <w:t>:</w:t>
            </w:r>
            <w:r>
              <w:t xml:space="preserve">30.  </w:t>
            </w:r>
          </w:p>
          <w:p w14:paraId="64211BB0" w14:textId="6F4CF556" w:rsidR="00F30313" w:rsidRPr="00F30313" w:rsidRDefault="00D129A3" w:rsidP="00F30313">
            <w:pPr>
              <w:numPr>
                <w:ilvl w:val="0"/>
                <w:numId w:val="22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rPr>
                <w:szCs w:val="20"/>
              </w:rPr>
              <w:t xml:space="preserve">Klockan </w:t>
            </w:r>
            <w:r w:rsidR="00F30313" w:rsidRPr="00F30313">
              <w:rPr>
                <w:szCs w:val="20"/>
              </w:rPr>
              <w:t>16</w:t>
            </w:r>
            <w:r>
              <w:rPr>
                <w:szCs w:val="20"/>
              </w:rPr>
              <w:t>:</w:t>
            </w:r>
            <w:r w:rsidR="00F30313" w:rsidRPr="00F30313">
              <w:rPr>
                <w:szCs w:val="20"/>
              </w:rPr>
              <w:t>30 lämna</w:t>
            </w:r>
            <w:r>
              <w:rPr>
                <w:szCs w:val="20"/>
              </w:rPr>
              <w:t>s</w:t>
            </w:r>
            <w:r w:rsidR="00F30313" w:rsidRPr="00F30313">
              <w:rPr>
                <w:szCs w:val="20"/>
              </w:rPr>
              <w:t xml:space="preserve"> ansvaret </w:t>
            </w:r>
            <w:r w:rsidRPr="00F30313">
              <w:rPr>
                <w:szCs w:val="20"/>
              </w:rPr>
              <w:t xml:space="preserve">över </w:t>
            </w:r>
            <w:r w:rsidR="00F30313" w:rsidRPr="00F30313">
              <w:rPr>
                <w:szCs w:val="20"/>
              </w:rPr>
              <w:t xml:space="preserve">till </w:t>
            </w:r>
            <w:r w:rsidR="009D30A6">
              <w:rPr>
                <w:szCs w:val="20"/>
              </w:rPr>
              <w:t>sjuksköterska</w:t>
            </w:r>
            <w:r w:rsidR="00F30313" w:rsidRPr="00F30313">
              <w:rPr>
                <w:szCs w:val="20"/>
              </w:rPr>
              <w:t xml:space="preserve"> på avd</w:t>
            </w:r>
            <w:r w:rsidR="009D30A6">
              <w:rPr>
                <w:szCs w:val="20"/>
              </w:rPr>
              <w:t>elning</w:t>
            </w:r>
            <w:r w:rsidR="00F30313" w:rsidRPr="00F30313">
              <w:rPr>
                <w:szCs w:val="20"/>
              </w:rPr>
              <w:t xml:space="preserve"> 27 för pat</w:t>
            </w:r>
            <w:r w:rsidR="009D30A6">
              <w:rPr>
                <w:szCs w:val="20"/>
              </w:rPr>
              <w:t>ient</w:t>
            </w:r>
            <w:r w:rsidR="00F30313" w:rsidRPr="00F30313">
              <w:rPr>
                <w:szCs w:val="20"/>
              </w:rPr>
              <w:t xml:space="preserve"> som ska vänta på provsvar, transport m</w:t>
            </w:r>
            <w:r w:rsidR="00353945">
              <w:rPr>
                <w:szCs w:val="20"/>
              </w:rPr>
              <w:t>ed mera</w:t>
            </w:r>
            <w:r w:rsidR="00F30313" w:rsidRPr="00F30313">
              <w:rPr>
                <w:szCs w:val="20"/>
              </w:rPr>
              <w:t xml:space="preserve"> på rum 7 eller 8.</w:t>
            </w:r>
          </w:p>
        </w:tc>
      </w:tr>
    </w:tbl>
    <w:p w14:paraId="0E0C2A44" w14:textId="638175A4" w:rsidR="00F30313" w:rsidRPr="005531FA" w:rsidRDefault="005911E4" w:rsidP="005531FA">
      <w:pPr>
        <w:pStyle w:val="Rubrik2"/>
      </w:pPr>
      <w:bookmarkStart w:id="13" w:name="_Toc252789054"/>
      <w:bookmarkStart w:id="14" w:name="_Toc165545845"/>
      <w:r>
        <w:lastRenderedPageBreak/>
        <w:t>Läkarmottagning</w:t>
      </w:r>
      <w:r w:rsidR="008D3665">
        <w:t>, u</w:t>
      </w:r>
      <w:r w:rsidR="00F30313" w:rsidRPr="00F30313">
        <w:t>ndersköterska/sjuksköterska</w:t>
      </w:r>
      <w:bookmarkEnd w:id="13"/>
      <w:bookmarkEnd w:id="14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30313" w:rsidRPr="00F30313" w14:paraId="2EE2DA5F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3BE1972" w14:textId="45E190A6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Behovet/</w:t>
            </w:r>
            <w:r w:rsidR="00353945">
              <w:rPr>
                <w:b/>
                <w:szCs w:val="20"/>
              </w:rPr>
              <w:t>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30313" w:rsidRPr="00F30313" w14:paraId="65F4A807" w14:textId="77777777" w:rsidTr="00353945">
        <w:tc>
          <w:tcPr>
            <w:tcW w:w="8226" w:type="dxa"/>
            <w:tcBorders>
              <w:top w:val="nil"/>
              <w:bottom w:val="nil"/>
            </w:tcBorders>
          </w:tcPr>
          <w:p w14:paraId="4FE02B94" w14:textId="24C26CA1" w:rsidR="00F30313" w:rsidRPr="00F30313" w:rsidRDefault="00B75C4D" w:rsidP="00B75C4D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rPr>
                <w:iCs/>
                <w:szCs w:val="20"/>
              </w:rPr>
              <w:t>U</w:t>
            </w:r>
            <w:r w:rsidR="00F30313" w:rsidRPr="00F30313">
              <w:rPr>
                <w:iCs/>
                <w:szCs w:val="20"/>
              </w:rPr>
              <w:t>tföra ordinationen</w:t>
            </w:r>
            <w:r>
              <w:rPr>
                <w:i/>
                <w:szCs w:val="20"/>
              </w:rPr>
              <w:t xml:space="preserve"> </w:t>
            </w:r>
            <w:r>
              <w:rPr>
                <w:iCs/>
                <w:szCs w:val="20"/>
              </w:rPr>
              <w:t>e</w:t>
            </w:r>
            <w:r w:rsidRPr="00F30313">
              <w:rPr>
                <w:iCs/>
                <w:szCs w:val="20"/>
              </w:rPr>
              <w:t>fter läkarbesöket</w:t>
            </w:r>
            <w:r>
              <w:rPr>
                <w:iCs/>
                <w:szCs w:val="20"/>
              </w:rPr>
              <w:t>.</w:t>
            </w:r>
          </w:p>
        </w:tc>
      </w:tr>
      <w:tr w:rsidR="00F30313" w:rsidRPr="00F30313" w14:paraId="05CAA780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5DEF785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30313" w:rsidRPr="00F30313" w14:paraId="72E8AC40" w14:textId="77777777" w:rsidTr="00353945">
        <w:tc>
          <w:tcPr>
            <w:tcW w:w="8226" w:type="dxa"/>
            <w:tcBorders>
              <w:top w:val="nil"/>
              <w:bottom w:val="nil"/>
            </w:tcBorders>
          </w:tcPr>
          <w:p w14:paraId="4A88887B" w14:textId="2F195B87" w:rsidR="00F30313" w:rsidRPr="00F30313" w:rsidRDefault="00F30313" w:rsidP="007A1A60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t xml:space="preserve">Ta hjälp av annan </w:t>
            </w:r>
            <w:r w:rsidR="009D30A6">
              <w:t>sjuksköterska</w:t>
            </w:r>
            <w:r>
              <w:t>/</w:t>
            </w:r>
            <w:r w:rsidR="009D30A6">
              <w:t>undersköterska</w:t>
            </w:r>
            <w:r>
              <w:t xml:space="preserve"> om man ser att patienterna får vänta på </w:t>
            </w:r>
            <w:r w:rsidR="009D30A6">
              <w:t>till exempel</w:t>
            </w:r>
            <w:r>
              <w:t xml:space="preserve"> </w:t>
            </w:r>
            <w:r w:rsidR="009D30A6">
              <w:t>provtagning</w:t>
            </w:r>
            <w:r>
              <w:t>.</w:t>
            </w:r>
          </w:p>
        </w:tc>
      </w:tr>
      <w:tr w:rsidR="00F30313" w:rsidRPr="00F30313" w14:paraId="1D268065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324FDB9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30313" w:rsidRPr="00F30313" w14:paraId="2E4E6E61" w14:textId="77777777" w:rsidTr="00353945">
        <w:tc>
          <w:tcPr>
            <w:tcW w:w="8226" w:type="dxa"/>
            <w:tcBorders>
              <w:top w:val="nil"/>
              <w:bottom w:val="nil"/>
            </w:tcBorders>
          </w:tcPr>
          <w:p w14:paraId="69186287" w14:textId="5D200820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Provtagning</w:t>
            </w:r>
            <w:r w:rsidR="00887438">
              <w:t>.</w:t>
            </w:r>
          </w:p>
          <w:p w14:paraId="6788CBF4" w14:textId="30E4933C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Såromläggning</w:t>
            </w:r>
            <w:r w:rsidR="00887438">
              <w:t>.</w:t>
            </w:r>
          </w:p>
          <w:p w14:paraId="06053399" w14:textId="67047466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 xml:space="preserve">Assistera vid </w:t>
            </w:r>
            <w:r w:rsidR="00887438">
              <w:t>lumbalpunktion.</w:t>
            </w:r>
          </w:p>
          <w:p w14:paraId="109933E6" w14:textId="7FAF53E3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MRB-screening</w:t>
            </w:r>
            <w:r w:rsidR="00887438">
              <w:t>.</w:t>
            </w:r>
          </w:p>
          <w:p w14:paraId="6068C4B0" w14:textId="1B07DCB8" w:rsidR="00F30313" w:rsidRPr="00F30313" w:rsidRDefault="00F30313" w:rsidP="45D16F5F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Boka återbesök/</w:t>
            </w:r>
            <w:r w:rsidR="009D30A6">
              <w:t>telefontid</w:t>
            </w:r>
            <w:r>
              <w:t xml:space="preserve"> i Elvis</w:t>
            </w:r>
            <w:r w:rsidR="501DB381">
              <w:t xml:space="preserve"> som är inom </w:t>
            </w:r>
            <w:r w:rsidR="0054184E">
              <w:t>två</w:t>
            </w:r>
            <w:r w:rsidR="501DB381">
              <w:t xml:space="preserve"> veckor. Övrigt dikteras och bokas av sek</w:t>
            </w:r>
            <w:r w:rsidR="00ED1403">
              <w:t>reterare</w:t>
            </w:r>
            <w:r w:rsidR="501DB381">
              <w:t>.</w:t>
            </w:r>
          </w:p>
        </w:tc>
      </w:tr>
      <w:tr w:rsidR="00F30313" w:rsidRPr="00F30313" w14:paraId="5520F83F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1ED3BEF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30313" w:rsidRPr="00F30313" w14:paraId="638648E0" w14:textId="77777777" w:rsidTr="00353945">
        <w:tc>
          <w:tcPr>
            <w:tcW w:w="8226" w:type="dxa"/>
            <w:tcBorders>
              <w:top w:val="nil"/>
              <w:bottom w:val="nil"/>
            </w:tcBorders>
          </w:tcPr>
          <w:p w14:paraId="6CE05A1B" w14:textId="2A1319AA" w:rsidR="00F30313" w:rsidRPr="00F30313" w:rsidRDefault="00F30313" w:rsidP="00353945">
            <w:pPr>
              <w:numPr>
                <w:ilvl w:val="0"/>
                <w:numId w:val="2"/>
              </w:numPr>
              <w:spacing w:before="60" w:after="60" w:line="240" w:lineRule="auto"/>
              <w:ind w:left="350" w:right="0"/>
              <w:rPr>
                <w:iCs/>
                <w:szCs w:val="20"/>
              </w:rPr>
            </w:pPr>
            <w:r>
              <w:t xml:space="preserve">Lunch </w:t>
            </w:r>
            <w:r w:rsidR="00D357E9">
              <w:t xml:space="preserve">klockan </w:t>
            </w:r>
            <w:r>
              <w:t>11</w:t>
            </w:r>
            <w:r w:rsidR="008841E5">
              <w:t>:</w:t>
            </w:r>
            <w:r>
              <w:t>30 – 12</w:t>
            </w:r>
            <w:r w:rsidR="008841E5">
              <w:t>:</w:t>
            </w:r>
            <w:r>
              <w:t xml:space="preserve">15, 45 </w:t>
            </w:r>
            <w:r w:rsidR="00D129A3">
              <w:t>minuter</w:t>
            </w:r>
            <w:r w:rsidR="00A3687D">
              <w:t>.</w:t>
            </w:r>
          </w:p>
          <w:p w14:paraId="75EDBA1D" w14:textId="454647E6" w:rsidR="00F30313" w:rsidRPr="00F30313" w:rsidRDefault="6E93412D" w:rsidP="00353945">
            <w:pPr>
              <w:numPr>
                <w:ilvl w:val="0"/>
                <w:numId w:val="2"/>
              </w:numPr>
              <w:spacing w:before="60" w:after="60" w:line="240" w:lineRule="auto"/>
              <w:ind w:left="350" w:right="0"/>
            </w:pPr>
            <w:r>
              <w:t>Lämna odlingar/</w:t>
            </w:r>
            <w:r w:rsidR="00F30313">
              <w:t xml:space="preserve">prover </w:t>
            </w:r>
            <w:r w:rsidR="58A03B7F">
              <w:t>som inte går att skicka i rörpost till kemlab</w:t>
            </w:r>
            <w:r w:rsidR="007F2342">
              <w:t>b</w:t>
            </w:r>
            <w:r w:rsidR="00F30313">
              <w:t>.</w:t>
            </w:r>
          </w:p>
          <w:p w14:paraId="3C09D190" w14:textId="34A98B0E" w:rsidR="00F30313" w:rsidRPr="00F30313" w:rsidRDefault="00F30313" w:rsidP="00353945">
            <w:pPr>
              <w:numPr>
                <w:ilvl w:val="0"/>
                <w:numId w:val="2"/>
              </w:numPr>
              <w:spacing w:before="60" w:after="60" w:line="240" w:lineRule="auto"/>
              <w:ind w:left="350" w:right="0"/>
            </w:pPr>
            <w:r>
              <w:t>Fylla på stickvagnar efter f</w:t>
            </w:r>
            <w:r w:rsidR="009D30A6">
              <w:t>örmiddags</w:t>
            </w:r>
            <w:r>
              <w:t>mott</w:t>
            </w:r>
            <w:r w:rsidR="009D30A6">
              <w:t>agning</w:t>
            </w:r>
            <w:r>
              <w:t xml:space="preserve"> och e</w:t>
            </w:r>
            <w:r w:rsidR="007F2342">
              <w:t>ftermiddags</w:t>
            </w:r>
            <w:r w:rsidR="009D30A6">
              <w:t>mottagning</w:t>
            </w:r>
          </w:p>
          <w:p w14:paraId="5FB951DC" w14:textId="72422077" w:rsidR="00F30313" w:rsidRPr="00F30313" w:rsidRDefault="00F30313" w:rsidP="00353945">
            <w:pPr>
              <w:numPr>
                <w:ilvl w:val="0"/>
                <w:numId w:val="2"/>
              </w:numPr>
              <w:spacing w:before="60" w:after="60" w:line="240" w:lineRule="auto"/>
              <w:ind w:left="350" w:right="0"/>
            </w:pPr>
            <w:r>
              <w:t xml:space="preserve">Se till att </w:t>
            </w:r>
            <w:r w:rsidR="00ED1403">
              <w:t>mottagningsrummen</w:t>
            </w:r>
            <w:r>
              <w:t xml:space="preserve"> är ok</w:t>
            </w:r>
            <w:r w:rsidR="00134891">
              <w:t>ej</w:t>
            </w:r>
            <w:r>
              <w:t xml:space="preserve"> till e</w:t>
            </w:r>
            <w:r w:rsidR="00ED1403">
              <w:t>ftermiddags</w:t>
            </w:r>
            <w:r w:rsidR="009D30A6">
              <w:t>mottagning</w:t>
            </w:r>
          </w:p>
        </w:tc>
      </w:tr>
      <w:tr w:rsidR="00F30313" w:rsidRPr="00F30313" w14:paraId="6030A238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1A69F0E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30313" w:rsidRPr="00F30313" w14:paraId="2315B106" w14:textId="77777777" w:rsidTr="00353945">
        <w:tc>
          <w:tcPr>
            <w:tcW w:w="8226" w:type="dxa"/>
            <w:tcBorders>
              <w:top w:val="nil"/>
              <w:bottom w:val="nil"/>
            </w:tcBorders>
          </w:tcPr>
          <w:p w14:paraId="44CC18C8" w14:textId="6FF756CD" w:rsidR="00F30313" w:rsidRPr="00F30313" w:rsidRDefault="00F30313" w:rsidP="00353945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Infektionsläkare</w:t>
            </w:r>
            <w:r w:rsidR="00353945">
              <w:t>.</w:t>
            </w:r>
          </w:p>
          <w:p w14:paraId="64DF93B6" w14:textId="7EC9D9E6" w:rsidR="00F30313" w:rsidRPr="00F30313" w:rsidRDefault="00F30313" w:rsidP="00353945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Röntgen</w:t>
            </w:r>
            <w:r w:rsidR="00353945">
              <w:t>.</w:t>
            </w:r>
          </w:p>
          <w:p w14:paraId="5E2DEE24" w14:textId="20B94E42" w:rsidR="00F30313" w:rsidRPr="00F30313" w:rsidRDefault="00F30313" w:rsidP="00353945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Narkosläkare</w:t>
            </w:r>
            <w:r w:rsidR="00353945">
              <w:t>.</w:t>
            </w:r>
          </w:p>
        </w:tc>
      </w:tr>
      <w:tr w:rsidR="00F30313" w:rsidRPr="00F30313" w14:paraId="14789613" w14:textId="77777777" w:rsidTr="00353945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1234F3C5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30313" w:rsidRPr="00F30313" w14:paraId="37456F81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430BD05E" w14:textId="44B0B19D" w:rsidR="00F30313" w:rsidRPr="00F30313" w:rsidRDefault="00F30313" w:rsidP="00DE0D8B">
            <w:pPr>
              <w:spacing w:before="60" w:after="60" w:line="240" w:lineRule="auto"/>
              <w:ind w:left="0" w:right="0"/>
            </w:pPr>
            <w:r>
              <w:t xml:space="preserve">Om det ordineras antibiotika </w:t>
            </w:r>
            <w:r w:rsidR="009D30A6">
              <w:t>intravenöst</w:t>
            </w:r>
            <w:r>
              <w:t xml:space="preserve">, gammabehandling, eller utdelning av läkemedel i dosett utförs detta i första hand av </w:t>
            </w:r>
            <w:r w:rsidR="009D30A6">
              <w:t>sjuksköterska</w:t>
            </w:r>
            <w:r>
              <w:t xml:space="preserve"> som har </w:t>
            </w:r>
            <w:r w:rsidR="009D30A6">
              <w:t>sjukskötersk</w:t>
            </w:r>
            <w:r w:rsidR="00F53BBD">
              <w:t>e</w:t>
            </w:r>
            <w:r w:rsidR="009D30A6">
              <w:t>mottagning</w:t>
            </w:r>
            <w:r>
              <w:t>.</w:t>
            </w:r>
          </w:p>
        </w:tc>
      </w:tr>
    </w:tbl>
    <w:p w14:paraId="55EBB469" w14:textId="77777777" w:rsidR="00983A35" w:rsidRDefault="00983A35" w:rsidP="005531FA">
      <w:pPr>
        <w:pStyle w:val="Rubrik2"/>
      </w:pPr>
    </w:p>
    <w:p w14:paraId="7AA6B332" w14:textId="77777777" w:rsidR="00983A35" w:rsidRDefault="00983A3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2E44E10" w14:textId="4E750752" w:rsidR="00F30313" w:rsidRPr="005531FA" w:rsidRDefault="34A3864D" w:rsidP="005531FA">
      <w:pPr>
        <w:pStyle w:val="Rubrik2"/>
      </w:pPr>
      <w:bookmarkStart w:id="15" w:name="_Toc165545846"/>
      <w:r w:rsidRPr="3AFC6C4B">
        <w:lastRenderedPageBreak/>
        <w:t>Resev</w:t>
      </w:r>
      <w:r w:rsidR="00F30313" w:rsidRPr="3AFC6C4B">
        <w:t>accinationsmottagning</w:t>
      </w:r>
      <w:bookmarkEnd w:id="15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30313" w:rsidRPr="00F30313" w14:paraId="1CA3C282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B93B56B" w14:textId="6846668B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Behovet/</w:t>
            </w:r>
            <w:r w:rsidR="00A3687D">
              <w:rPr>
                <w:b/>
                <w:szCs w:val="20"/>
              </w:rPr>
              <w:t>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30313" w:rsidRPr="00F30313" w14:paraId="60093593" w14:textId="77777777" w:rsidTr="00353945">
        <w:tc>
          <w:tcPr>
            <w:tcW w:w="8226" w:type="dxa"/>
            <w:tcBorders>
              <w:top w:val="nil"/>
              <w:bottom w:val="nil"/>
            </w:tcBorders>
          </w:tcPr>
          <w:p w14:paraId="5169B9C9" w14:textId="2FED51FB" w:rsidR="00F30313" w:rsidRPr="00F30313" w:rsidRDefault="00F30313" w:rsidP="00134891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iCs/>
                <w:szCs w:val="20"/>
              </w:rPr>
              <w:t>God service till patienten i samband med resevaccinationer</w:t>
            </w:r>
            <w:r w:rsidR="00134891">
              <w:rPr>
                <w:iCs/>
                <w:szCs w:val="20"/>
              </w:rPr>
              <w:t>.</w:t>
            </w:r>
            <w:r w:rsidRPr="00F30313">
              <w:rPr>
                <w:i/>
                <w:szCs w:val="20"/>
              </w:rPr>
              <w:t xml:space="preserve"> </w:t>
            </w:r>
          </w:p>
        </w:tc>
      </w:tr>
      <w:tr w:rsidR="00F30313" w:rsidRPr="00F30313" w14:paraId="655D9558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C593546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30313" w:rsidRPr="00F30313" w14:paraId="2D7CEA51" w14:textId="77777777" w:rsidTr="00353945">
        <w:tc>
          <w:tcPr>
            <w:tcW w:w="8226" w:type="dxa"/>
            <w:tcBorders>
              <w:top w:val="nil"/>
              <w:bottom w:val="nil"/>
            </w:tcBorders>
          </w:tcPr>
          <w:p w14:paraId="523745C8" w14:textId="3E6ED723" w:rsidR="00F30313" w:rsidRPr="00F30313" w:rsidRDefault="00F30313" w:rsidP="00134891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t>Utföra ordinationer efter läkarbesök</w:t>
            </w:r>
            <w:r w:rsidR="00134891">
              <w:t>.</w:t>
            </w:r>
          </w:p>
        </w:tc>
      </w:tr>
      <w:tr w:rsidR="00F30313" w:rsidRPr="00F30313" w14:paraId="2AA092A4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C35E50B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30313" w:rsidRPr="00F30313" w14:paraId="4105337A" w14:textId="77777777" w:rsidTr="00353945">
        <w:tc>
          <w:tcPr>
            <w:tcW w:w="8226" w:type="dxa"/>
            <w:tcBorders>
              <w:top w:val="nil"/>
              <w:bottom w:val="nil"/>
            </w:tcBorders>
          </w:tcPr>
          <w:p w14:paraId="6D266788" w14:textId="6068DE64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Vaccinera</w:t>
            </w:r>
            <w:r w:rsidR="00134891">
              <w:t>.</w:t>
            </w:r>
          </w:p>
          <w:p w14:paraId="755EB0F5" w14:textId="32287CD8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Informera patienten</w:t>
            </w:r>
            <w:r w:rsidR="00134891">
              <w:t>.</w:t>
            </w:r>
          </w:p>
          <w:p w14:paraId="4CB79E37" w14:textId="564A2E21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Boka uppföljande vaccinationer när det är aktuellt</w:t>
            </w:r>
            <w:r w:rsidR="00134891">
              <w:t>.</w:t>
            </w:r>
          </w:p>
          <w:p w14:paraId="3B3D7D85" w14:textId="71A3AC4B" w:rsidR="00F30313" w:rsidRPr="00F30313" w:rsidRDefault="094C139C" w:rsidP="3AFC6C4B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 xml:space="preserve">Skriv </w:t>
            </w:r>
            <w:r w:rsidR="00F30313">
              <w:t>vilka vaccin som givits</w:t>
            </w:r>
            <w:r w:rsidR="55497D94">
              <w:t xml:space="preserve"> och lämna till sekreterare.</w:t>
            </w:r>
          </w:p>
        </w:tc>
      </w:tr>
      <w:tr w:rsidR="00F30313" w:rsidRPr="00F30313" w14:paraId="07917FE5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F94B931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30313" w:rsidRPr="00F30313" w14:paraId="34D5F149" w14:textId="77777777" w:rsidTr="00353945">
        <w:tc>
          <w:tcPr>
            <w:tcW w:w="8226" w:type="dxa"/>
            <w:tcBorders>
              <w:top w:val="nil"/>
              <w:bottom w:val="nil"/>
            </w:tcBorders>
          </w:tcPr>
          <w:p w14:paraId="73E427AA" w14:textId="767506D5" w:rsidR="00F30313" w:rsidRPr="00F30313" w:rsidRDefault="00F30313" w:rsidP="0054184E">
            <w:pPr>
              <w:numPr>
                <w:ilvl w:val="0"/>
                <w:numId w:val="2"/>
              </w:numPr>
              <w:spacing w:before="60" w:after="60" w:line="240" w:lineRule="auto"/>
              <w:ind w:left="350" w:right="0"/>
              <w:rPr>
                <w:iCs/>
                <w:szCs w:val="20"/>
              </w:rPr>
            </w:pPr>
            <w:r>
              <w:t>Varannan onsdag 13</w:t>
            </w:r>
            <w:r w:rsidR="00D129A3">
              <w:t>:</w:t>
            </w:r>
            <w:r>
              <w:t>30 – 15</w:t>
            </w:r>
            <w:r w:rsidR="00D129A3">
              <w:t>:</w:t>
            </w:r>
            <w:r>
              <w:t>30</w:t>
            </w:r>
            <w:r w:rsidR="00D95034">
              <w:t>.</w:t>
            </w:r>
          </w:p>
          <w:p w14:paraId="12D29CCC" w14:textId="77777777" w:rsidR="00F30313" w:rsidRPr="00F30313" w:rsidRDefault="00F30313" w:rsidP="0054184E">
            <w:pPr>
              <w:numPr>
                <w:ilvl w:val="0"/>
                <w:numId w:val="2"/>
              </w:numPr>
              <w:spacing w:before="60" w:after="60" w:line="240" w:lineRule="auto"/>
              <w:ind w:left="350" w:right="0"/>
              <w:rPr>
                <w:iCs/>
                <w:szCs w:val="20"/>
              </w:rPr>
            </w:pPr>
            <w:r>
              <w:t>Den som har sjuksköterskemottagning ansvarar för vaccinationsmottagningen. Uppgiften bör fördelas mellan alla sjuksköterskor.</w:t>
            </w:r>
          </w:p>
        </w:tc>
      </w:tr>
      <w:tr w:rsidR="00F30313" w:rsidRPr="00F30313" w14:paraId="38FB5216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E9659AF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30313" w:rsidRPr="00F30313" w14:paraId="0D31B940" w14:textId="77777777" w:rsidTr="00353945">
        <w:tc>
          <w:tcPr>
            <w:tcW w:w="8226" w:type="dxa"/>
            <w:tcBorders>
              <w:top w:val="nil"/>
              <w:bottom w:val="nil"/>
            </w:tcBorders>
          </w:tcPr>
          <w:p w14:paraId="1C88E2B9" w14:textId="02BD93CC" w:rsidR="00F30313" w:rsidRPr="00F30313" w:rsidRDefault="00F30313" w:rsidP="0054184E">
            <w:pPr>
              <w:pStyle w:val="Liststycke"/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Läkaren som har vaccinationsmottagning</w:t>
            </w:r>
            <w:r w:rsidR="00F02862">
              <w:t>.</w:t>
            </w:r>
          </w:p>
          <w:p w14:paraId="4A6E86AF" w14:textId="3DDB9D3A" w:rsidR="00F30313" w:rsidRPr="00F30313" w:rsidRDefault="3E522A47" w:rsidP="0054184E">
            <w:pPr>
              <w:pStyle w:val="Liststycke"/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 w:rsidRPr="45D16F5F">
              <w:t>Sekreterare</w:t>
            </w:r>
            <w:r w:rsidR="00F02862">
              <w:t>.</w:t>
            </w:r>
          </w:p>
        </w:tc>
      </w:tr>
      <w:tr w:rsidR="00F30313" w:rsidRPr="00F30313" w14:paraId="59CB9504" w14:textId="77777777" w:rsidTr="00353945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479C7F47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30313" w:rsidRPr="00F30313" w14:paraId="6A892904" w14:textId="77777777" w:rsidTr="00353945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7220AC91" w14:textId="0977A580" w:rsidR="00F30313" w:rsidRPr="00F30313" w:rsidRDefault="127D47FE" w:rsidP="00D95034">
            <w:pPr>
              <w:spacing w:before="60" w:after="60" w:line="240" w:lineRule="auto"/>
              <w:ind w:left="0" w:right="0"/>
            </w:pPr>
            <w:r>
              <w:t>Remisser gällande t</w:t>
            </w:r>
            <w:r w:rsidR="00F02862">
              <w:t>ill exempel</w:t>
            </w:r>
            <w:r>
              <w:t xml:space="preserve"> splenektomerade patienter</w:t>
            </w:r>
            <w:r w:rsidR="00DE0D8B">
              <w:t>.</w:t>
            </w:r>
          </w:p>
        </w:tc>
      </w:tr>
    </w:tbl>
    <w:p w14:paraId="6786C1B0" w14:textId="77777777" w:rsidR="00983A35" w:rsidRDefault="00983A35" w:rsidP="005531FA">
      <w:pPr>
        <w:pStyle w:val="Rubrik2"/>
      </w:pPr>
    </w:p>
    <w:p w14:paraId="11E5628B" w14:textId="77777777" w:rsidR="00983A35" w:rsidRDefault="00983A3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950ED9A" w14:textId="37C168FC" w:rsidR="00F30313" w:rsidRPr="005531FA" w:rsidRDefault="00F30313" w:rsidP="005531FA">
      <w:pPr>
        <w:pStyle w:val="Rubrik2"/>
      </w:pPr>
      <w:bookmarkStart w:id="16" w:name="_Toc165545847"/>
      <w:r w:rsidRPr="00F30313">
        <w:lastRenderedPageBreak/>
        <w:t>Bokning/administration</w:t>
      </w:r>
      <w:bookmarkEnd w:id="16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30313" w:rsidRPr="00F30313" w14:paraId="6D930E14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0B7FDDE" w14:textId="073034AC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Behovet/</w:t>
            </w:r>
            <w:r w:rsidR="00D95034">
              <w:rPr>
                <w:b/>
                <w:szCs w:val="20"/>
              </w:rPr>
              <w:t>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30313" w:rsidRPr="00F30313" w14:paraId="022E5AA1" w14:textId="77777777" w:rsidTr="00D95034">
        <w:tc>
          <w:tcPr>
            <w:tcW w:w="8226" w:type="dxa"/>
            <w:tcBorders>
              <w:top w:val="nil"/>
              <w:bottom w:val="nil"/>
            </w:tcBorders>
          </w:tcPr>
          <w:p w14:paraId="3D900CB4" w14:textId="77777777" w:rsidR="00F30313" w:rsidRPr="00F30313" w:rsidRDefault="00F30313" w:rsidP="00F30313">
            <w:pPr>
              <w:numPr>
                <w:ilvl w:val="0"/>
                <w:numId w:val="23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iCs/>
                <w:szCs w:val="20"/>
              </w:rPr>
              <w:t>Att ge patienter tid till läkare eller sjuksköterska.</w:t>
            </w:r>
          </w:p>
          <w:p w14:paraId="5A441D8C" w14:textId="77777777" w:rsidR="00F30313" w:rsidRPr="00F30313" w:rsidRDefault="00F30313" w:rsidP="00F30313">
            <w:pPr>
              <w:numPr>
                <w:ilvl w:val="0"/>
                <w:numId w:val="23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iCs/>
                <w:szCs w:val="20"/>
              </w:rPr>
              <w:t>Arbeta med sitt ansvarsområde.</w:t>
            </w:r>
            <w:r w:rsidRPr="00F30313">
              <w:rPr>
                <w:i/>
                <w:szCs w:val="20"/>
              </w:rPr>
              <w:t xml:space="preserve"> </w:t>
            </w:r>
          </w:p>
        </w:tc>
      </w:tr>
      <w:tr w:rsidR="00F30313" w:rsidRPr="00F30313" w14:paraId="05AF4FE8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7579300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30313" w:rsidRPr="00F30313" w14:paraId="5B71CD00" w14:textId="77777777" w:rsidTr="00D95034">
        <w:tc>
          <w:tcPr>
            <w:tcW w:w="8226" w:type="dxa"/>
            <w:tcBorders>
              <w:top w:val="nil"/>
              <w:bottom w:val="nil"/>
            </w:tcBorders>
          </w:tcPr>
          <w:p w14:paraId="319926C9" w14:textId="3A2BF71F" w:rsidR="00F30313" w:rsidRPr="00F30313" w:rsidRDefault="00F30313" w:rsidP="00D95034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t xml:space="preserve">När schemat är klart och </w:t>
            </w:r>
            <w:r w:rsidR="009D30A6">
              <w:t>läkar</w:t>
            </w:r>
            <w:r w:rsidR="00BE39B8">
              <w:t>-</w:t>
            </w:r>
            <w:r>
              <w:t>/</w:t>
            </w:r>
            <w:r w:rsidR="009D30A6">
              <w:t>sjuksköters</w:t>
            </w:r>
            <w:r w:rsidR="00BE39B8">
              <w:t>ke</w:t>
            </w:r>
            <w:r>
              <w:t>tider är inlagda</w:t>
            </w:r>
            <w:r w:rsidR="00BE39B8">
              <w:t>,</w:t>
            </w:r>
            <w:r>
              <w:t xml:space="preserve"> boka in patienter i Elvis.</w:t>
            </w:r>
          </w:p>
        </w:tc>
      </w:tr>
      <w:tr w:rsidR="00F30313" w:rsidRPr="00F30313" w14:paraId="1EAC06A5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7D26CFD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30313" w:rsidRPr="00F30313" w14:paraId="3831B12A" w14:textId="77777777" w:rsidTr="00D95034">
        <w:tc>
          <w:tcPr>
            <w:tcW w:w="8226" w:type="dxa"/>
            <w:tcBorders>
              <w:top w:val="nil"/>
              <w:bottom w:val="nil"/>
            </w:tcBorders>
          </w:tcPr>
          <w:p w14:paraId="4887AE86" w14:textId="777777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 xml:space="preserve">Boka in återbesök till läkare. </w:t>
            </w:r>
          </w:p>
          <w:p w14:paraId="183F2891" w14:textId="777777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Boka sjuksköterskebesök.</w:t>
            </w:r>
          </w:p>
          <w:p w14:paraId="1873C066" w14:textId="777777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Skicka kallelse, helst två veckor innan besök.</w:t>
            </w:r>
          </w:p>
          <w:p w14:paraId="2BA8C526" w14:textId="777777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Boka tolk.</w:t>
            </w:r>
          </w:p>
          <w:p w14:paraId="04A01036" w14:textId="777777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Skicka hem remisser för provtagning.</w:t>
            </w:r>
          </w:p>
          <w:p w14:paraId="0B9A8D16" w14:textId="77777777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Boka röntgentid i samband med återbesök.</w:t>
            </w:r>
          </w:p>
          <w:p w14:paraId="43233193" w14:textId="5499BBEC" w:rsidR="00F30313" w:rsidRPr="00F30313" w:rsidRDefault="00F30313" w:rsidP="45D16F5F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 xml:space="preserve">Får hjälpa till på övriga </w:t>
            </w:r>
            <w:r w:rsidR="009D30A6">
              <w:t>mottagning</w:t>
            </w:r>
            <w:r>
              <w:t xml:space="preserve"> v</w:t>
            </w:r>
            <w:r w:rsidR="0026156C">
              <w:t>i</w:t>
            </w:r>
            <w:r w:rsidR="00BE39B8">
              <w:t xml:space="preserve">d </w:t>
            </w:r>
            <w:r>
              <w:t>b</w:t>
            </w:r>
            <w:r w:rsidR="00BE39B8">
              <w:t>ehov</w:t>
            </w:r>
            <w:r w:rsidR="57739F6F">
              <w:t>.</w:t>
            </w:r>
          </w:p>
        </w:tc>
      </w:tr>
      <w:tr w:rsidR="00F30313" w:rsidRPr="00F30313" w14:paraId="2576434B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5666D26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30313" w:rsidRPr="00F30313" w14:paraId="373F50B5" w14:textId="77777777" w:rsidTr="00D95034">
        <w:tc>
          <w:tcPr>
            <w:tcW w:w="8226" w:type="dxa"/>
            <w:tcBorders>
              <w:top w:val="nil"/>
              <w:bottom w:val="nil"/>
            </w:tcBorders>
          </w:tcPr>
          <w:p w14:paraId="45004AB8" w14:textId="3A04A583" w:rsidR="00F30313" w:rsidRPr="00F30313" w:rsidRDefault="0054184E" w:rsidP="00D95034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>
              <w:t>Lunch klockan</w:t>
            </w:r>
            <w:r w:rsidR="00F30313">
              <w:t xml:space="preserve"> 11</w:t>
            </w:r>
            <w:r w:rsidR="00D129A3">
              <w:t>:</w:t>
            </w:r>
            <w:r w:rsidR="00F30313">
              <w:t>30 – 12</w:t>
            </w:r>
            <w:r w:rsidR="00D129A3">
              <w:t>:</w:t>
            </w:r>
            <w:r w:rsidR="00F30313">
              <w:t xml:space="preserve">15, 45 </w:t>
            </w:r>
            <w:r w:rsidR="00D129A3">
              <w:t>minuter</w:t>
            </w:r>
            <w:r w:rsidR="00A3687D">
              <w:t>.</w:t>
            </w:r>
          </w:p>
        </w:tc>
      </w:tr>
      <w:tr w:rsidR="00F30313" w:rsidRPr="00F30313" w14:paraId="349EB253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307FDC2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30313" w:rsidRPr="00F30313" w14:paraId="65FF8929" w14:textId="77777777" w:rsidTr="00D95034">
        <w:tc>
          <w:tcPr>
            <w:tcW w:w="8226" w:type="dxa"/>
            <w:tcBorders>
              <w:top w:val="nil"/>
              <w:bottom w:val="nil"/>
            </w:tcBorders>
          </w:tcPr>
          <w:p w14:paraId="472BF27E" w14:textId="71949E13" w:rsidR="00F30313" w:rsidRPr="00F30313" w:rsidRDefault="00F30313" w:rsidP="00D95034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Röntgen</w:t>
            </w:r>
            <w:r w:rsidR="00A43834">
              <w:t>.</w:t>
            </w:r>
          </w:p>
          <w:p w14:paraId="7C02AB87" w14:textId="6D813D74" w:rsidR="00F30313" w:rsidRPr="00F30313" w:rsidRDefault="00F30313" w:rsidP="00D95034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Migrationsverket</w:t>
            </w:r>
            <w:r w:rsidR="00A43834">
              <w:t>.</w:t>
            </w:r>
          </w:p>
          <w:p w14:paraId="0D7B5F7E" w14:textId="121F8367" w:rsidR="00F30313" w:rsidRPr="00F30313" w:rsidRDefault="00F30313" w:rsidP="00D95034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Tolkförmedlingen</w:t>
            </w:r>
            <w:r w:rsidR="00A43834">
              <w:t>.</w:t>
            </w:r>
          </w:p>
          <w:p w14:paraId="510B2B94" w14:textId="5E00CE6C" w:rsidR="00F30313" w:rsidRPr="00F30313" w:rsidRDefault="00F30313" w:rsidP="00D95034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Andra kliniker</w:t>
            </w:r>
            <w:r w:rsidR="00A43834">
              <w:t>.</w:t>
            </w:r>
          </w:p>
          <w:p w14:paraId="3493BF8F" w14:textId="5FFBF46D" w:rsidR="00F30313" w:rsidRPr="00F30313" w:rsidRDefault="00F30313" w:rsidP="00D95034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Kriminalvård</w:t>
            </w:r>
            <w:r w:rsidR="00A43834">
              <w:t>.</w:t>
            </w:r>
          </w:p>
          <w:p w14:paraId="23288EEB" w14:textId="5FDCE8B7" w:rsidR="00F30313" w:rsidRPr="00F30313" w:rsidRDefault="00F30313" w:rsidP="00D95034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Behandlingshem</w:t>
            </w:r>
            <w:r w:rsidR="00A43834">
              <w:t>.</w:t>
            </w:r>
          </w:p>
        </w:tc>
      </w:tr>
      <w:tr w:rsidR="00F30313" w:rsidRPr="00F30313" w14:paraId="3CFFD61E" w14:textId="77777777" w:rsidTr="00D95034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173DE827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30313" w:rsidRPr="00F30313" w14:paraId="722130D0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3DC60E59" w14:textId="5D9620DB" w:rsidR="00F30313" w:rsidRPr="00F30313" w:rsidRDefault="00F30313" w:rsidP="00A43834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t>Om det finns fler preliminärbokade patienter än besökstider inlagda, tar varje läkare själv ansvar för vilka patienter som ska komma och vilka som kan vänta tills nästa schemaperiod</w:t>
            </w:r>
            <w:r w:rsidR="00A43834">
              <w:t>, alternativt</w:t>
            </w:r>
            <w:r>
              <w:t xml:space="preserve"> om de kan komma till någon annan läkare som har tider lediga i stället. Preliminärbokningslistan lämnas ut till läkare så snart återbesökstiderna är inlagda.</w:t>
            </w:r>
          </w:p>
        </w:tc>
      </w:tr>
    </w:tbl>
    <w:p w14:paraId="743486C2" w14:textId="77777777" w:rsidR="00983A35" w:rsidRDefault="00983A35" w:rsidP="00FE5D6E">
      <w:pPr>
        <w:pStyle w:val="Rubrik2"/>
      </w:pPr>
    </w:p>
    <w:p w14:paraId="3266F1A7" w14:textId="77777777" w:rsidR="00983A35" w:rsidRDefault="00983A3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C290C25" w14:textId="1E22A6D5" w:rsidR="00F30313" w:rsidRPr="00F30313" w:rsidRDefault="00F30313" w:rsidP="00FE5D6E">
      <w:pPr>
        <w:pStyle w:val="Rubrik2"/>
      </w:pPr>
      <w:bookmarkStart w:id="17" w:name="_Toc165545848"/>
      <w:r w:rsidRPr="00F30313">
        <w:lastRenderedPageBreak/>
        <w:t>Sjuksköterska sprututbytet</w:t>
      </w:r>
      <w:bookmarkEnd w:id="17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30313" w:rsidRPr="00F30313" w14:paraId="1A5C1303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DC3C4A7" w14:textId="5643106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</w:rPr>
            </w:pPr>
            <w:r w:rsidRPr="00F30313">
              <w:rPr>
                <w:b/>
              </w:rPr>
              <w:t>Behovet/</w:t>
            </w:r>
            <w:r w:rsidR="00D95034">
              <w:rPr>
                <w:b/>
              </w:rPr>
              <w:t>s</w:t>
            </w:r>
            <w:r w:rsidRPr="00F30313">
              <w:rPr>
                <w:b/>
              </w:rPr>
              <w:t xml:space="preserve">yftet med rollen </w:t>
            </w:r>
          </w:p>
        </w:tc>
      </w:tr>
      <w:tr w:rsidR="00F30313" w:rsidRPr="00F30313" w14:paraId="3CC25B22" w14:textId="77777777" w:rsidTr="00D95034">
        <w:tc>
          <w:tcPr>
            <w:tcW w:w="8226" w:type="dxa"/>
            <w:tcBorders>
              <w:top w:val="nil"/>
              <w:bottom w:val="nil"/>
            </w:tcBorders>
          </w:tcPr>
          <w:p w14:paraId="5952137C" w14:textId="02CF0C67" w:rsidR="00F30313" w:rsidRPr="00F30313" w:rsidRDefault="00F30313" w:rsidP="005D164E">
            <w:pPr>
              <w:spacing w:before="60" w:after="60" w:line="240" w:lineRule="auto"/>
              <w:ind w:left="0" w:right="0"/>
            </w:pPr>
            <w:r w:rsidRPr="00F30313">
              <w:t>Genom professionellt bemötande, sprututbyte, information och provtagning minska smittspridning och risktagande samt bidra till förbättrad hälsa hos målgruppen</w:t>
            </w:r>
            <w:r w:rsidR="005D164E">
              <w:t>.</w:t>
            </w:r>
          </w:p>
        </w:tc>
      </w:tr>
      <w:tr w:rsidR="00F30313" w:rsidRPr="00F30313" w14:paraId="2E708774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72EEE16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</w:rPr>
            </w:pPr>
            <w:r w:rsidRPr="00F30313">
              <w:rPr>
                <w:b/>
              </w:rPr>
              <w:t>Ansvar och befogenheter</w:t>
            </w:r>
          </w:p>
        </w:tc>
      </w:tr>
      <w:tr w:rsidR="00F30313" w:rsidRPr="00F30313" w14:paraId="3165A5DA" w14:textId="77777777" w:rsidTr="00D95034">
        <w:tc>
          <w:tcPr>
            <w:tcW w:w="8226" w:type="dxa"/>
            <w:tcBorders>
              <w:top w:val="nil"/>
              <w:bottom w:val="nil"/>
            </w:tcBorders>
          </w:tcPr>
          <w:p w14:paraId="2E092F3B" w14:textId="5C1B765A" w:rsidR="00F30313" w:rsidRPr="00F30313" w:rsidRDefault="00F30313" w:rsidP="005D164E">
            <w:pPr>
              <w:spacing w:before="60" w:after="60" w:line="240" w:lineRule="auto"/>
              <w:ind w:left="0" w:right="0"/>
            </w:pPr>
            <w:r>
              <w:t>Utföra de arbetsuppgifter som ingår i riktlinjerna för sprututbytet</w:t>
            </w:r>
            <w:r w:rsidR="005D164E">
              <w:t>.</w:t>
            </w:r>
          </w:p>
        </w:tc>
      </w:tr>
      <w:tr w:rsidR="00F30313" w:rsidRPr="00F30313" w14:paraId="2B31663A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398779C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</w:rPr>
            </w:pPr>
            <w:r w:rsidRPr="00F30313">
              <w:rPr>
                <w:b/>
              </w:rPr>
              <w:t>Huvudsakliga arbetsuppgifter</w:t>
            </w:r>
          </w:p>
        </w:tc>
      </w:tr>
      <w:tr w:rsidR="00F30313" w:rsidRPr="00F30313" w14:paraId="20D0150E" w14:textId="77777777" w:rsidTr="00D95034">
        <w:tc>
          <w:tcPr>
            <w:tcW w:w="8226" w:type="dxa"/>
            <w:tcBorders>
              <w:top w:val="nil"/>
              <w:bottom w:val="nil"/>
            </w:tcBorders>
          </w:tcPr>
          <w:p w14:paraId="212B8EA5" w14:textId="25A80C3B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Byte av sprutor, kanyler och parafernalia</w:t>
            </w:r>
            <w:r w:rsidR="00E30F3C">
              <w:t>.</w:t>
            </w:r>
          </w:p>
          <w:p w14:paraId="1F0C2609" w14:textId="3AEA0123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Provtagning</w:t>
            </w:r>
            <w:r w:rsidR="00E30F3C">
              <w:t>.</w:t>
            </w:r>
          </w:p>
          <w:p w14:paraId="301BF5CC" w14:textId="3E3A5D0E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Registrering i InfCare</w:t>
            </w:r>
            <w:r w:rsidR="00E30F3C">
              <w:t>.</w:t>
            </w:r>
          </w:p>
          <w:p w14:paraId="3BB1545F" w14:textId="6010A48C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Vaccinationer</w:t>
            </w:r>
            <w:r w:rsidR="00E30F3C">
              <w:t>.</w:t>
            </w:r>
          </w:p>
          <w:p w14:paraId="1CFEA25F" w14:textId="79856D1E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Samtal</w:t>
            </w:r>
            <w:r w:rsidR="00E30F3C">
              <w:t>.</w:t>
            </w:r>
          </w:p>
          <w:p w14:paraId="6FA7D287" w14:textId="0EB80513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Förmedla kontakt med barnmorska och kurator vid behov</w:t>
            </w:r>
            <w:r w:rsidR="00E30F3C">
              <w:t>.</w:t>
            </w:r>
          </w:p>
          <w:p w14:paraId="144471D8" w14:textId="44A7500A" w:rsidR="00F30313" w:rsidRPr="00F30313" w:rsidRDefault="00F30313" w:rsidP="00F30313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Förmedla kontakt med psykiatri/beroendevård vid behov</w:t>
            </w:r>
            <w:r w:rsidR="00E30F3C">
              <w:t>.</w:t>
            </w:r>
          </w:p>
        </w:tc>
      </w:tr>
      <w:tr w:rsidR="00F30313" w:rsidRPr="00F30313" w14:paraId="3454E951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9C48CA8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  <w:i/>
              </w:rPr>
            </w:pPr>
            <w:r w:rsidRPr="00F30313">
              <w:rPr>
                <w:b/>
                <w:i/>
              </w:rPr>
              <w:t xml:space="preserve">Övrigt </w:t>
            </w:r>
          </w:p>
        </w:tc>
      </w:tr>
      <w:tr w:rsidR="00F30313" w:rsidRPr="00F30313" w14:paraId="4301E390" w14:textId="77777777" w:rsidTr="00D95034">
        <w:tc>
          <w:tcPr>
            <w:tcW w:w="8226" w:type="dxa"/>
            <w:tcBorders>
              <w:top w:val="nil"/>
              <w:bottom w:val="nil"/>
            </w:tcBorders>
          </w:tcPr>
          <w:p w14:paraId="38878B90" w14:textId="495F586A" w:rsidR="00F30313" w:rsidRPr="00F30313" w:rsidRDefault="00F30313" w:rsidP="00E30F3C">
            <w:pPr>
              <w:spacing w:before="60" w:after="60" w:line="240" w:lineRule="auto"/>
              <w:ind w:left="0" w:right="0"/>
            </w:pPr>
            <w:r>
              <w:t>Måndagar och torsdagar</w:t>
            </w:r>
            <w:r w:rsidR="00E30F3C">
              <w:t xml:space="preserve"> klockan</w:t>
            </w:r>
            <w:r>
              <w:t xml:space="preserve"> 12:30-16:15</w:t>
            </w:r>
            <w:r w:rsidR="00E30F3C">
              <w:t>.</w:t>
            </w:r>
          </w:p>
        </w:tc>
      </w:tr>
      <w:tr w:rsidR="00F30313" w:rsidRPr="00F30313" w14:paraId="6E51997D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A83D365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</w:rPr>
            </w:pPr>
            <w:r w:rsidRPr="00F30313">
              <w:rPr>
                <w:b/>
              </w:rPr>
              <w:t xml:space="preserve">Samband </w:t>
            </w:r>
          </w:p>
        </w:tc>
      </w:tr>
      <w:tr w:rsidR="00F30313" w:rsidRPr="00F30313" w14:paraId="4305140C" w14:textId="77777777" w:rsidTr="00D95034">
        <w:tc>
          <w:tcPr>
            <w:tcW w:w="8226" w:type="dxa"/>
            <w:tcBorders>
              <w:top w:val="nil"/>
              <w:bottom w:val="nil"/>
            </w:tcBorders>
          </w:tcPr>
          <w:p w14:paraId="4B7A3B68" w14:textId="69CFC787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>
              <w:t>Psykiatrisjuksköterska</w:t>
            </w:r>
            <w:r w:rsidR="00E30F3C">
              <w:t>.</w:t>
            </w:r>
          </w:p>
          <w:p w14:paraId="66B0C3F8" w14:textId="63266AE5" w:rsidR="31643C3D" w:rsidRDefault="31643C3D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>
              <w:t>Beroendeläkare</w:t>
            </w:r>
            <w:r w:rsidR="00E30F3C">
              <w:t>.</w:t>
            </w:r>
          </w:p>
          <w:p w14:paraId="2B45ED4F" w14:textId="53DFBFC3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>
              <w:t>Infektionsläkare</w:t>
            </w:r>
            <w:r w:rsidR="00E30F3C">
              <w:t>.</w:t>
            </w:r>
          </w:p>
          <w:p w14:paraId="34ADB216" w14:textId="49CC7D3F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>
              <w:t>Barnmorska</w:t>
            </w:r>
            <w:r w:rsidR="00E30F3C">
              <w:t>.</w:t>
            </w:r>
          </w:p>
          <w:p w14:paraId="0695CD4A" w14:textId="44EDB8D2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>
              <w:t>Kurator</w:t>
            </w:r>
            <w:r w:rsidR="00E30F3C">
              <w:t>.</w:t>
            </w:r>
          </w:p>
          <w:p w14:paraId="3BF13473" w14:textId="6ED82F72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>
              <w:t>Brukarföreningar</w:t>
            </w:r>
            <w:r w:rsidR="00E30F3C">
              <w:t>.</w:t>
            </w:r>
          </w:p>
          <w:p w14:paraId="2F75EBD5" w14:textId="76A11C7A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>
              <w:t>Beroendevård</w:t>
            </w:r>
            <w:r w:rsidR="00E30F3C">
              <w:t>.</w:t>
            </w:r>
          </w:p>
          <w:p w14:paraId="59E50BDD" w14:textId="43C87A02" w:rsidR="00F30313" w:rsidRPr="00F30313" w:rsidRDefault="00F30313" w:rsidP="0054184E">
            <w:pPr>
              <w:numPr>
                <w:ilvl w:val="0"/>
                <w:numId w:val="1"/>
              </w:numPr>
              <w:spacing w:before="60" w:after="60" w:line="240" w:lineRule="auto"/>
              <w:ind w:left="350" w:right="0"/>
            </w:pPr>
            <w:r>
              <w:t>Socialtjänst</w:t>
            </w:r>
            <w:r w:rsidR="00E30F3C">
              <w:t>.</w:t>
            </w:r>
          </w:p>
        </w:tc>
      </w:tr>
      <w:tr w:rsidR="00F30313" w:rsidRPr="00F30313" w14:paraId="6638DECB" w14:textId="77777777" w:rsidTr="00D95034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34DEE661" w14:textId="77777777" w:rsidR="00F30313" w:rsidRPr="00F30313" w:rsidRDefault="00F30313" w:rsidP="00F30313">
            <w:pPr>
              <w:spacing w:before="60" w:after="60" w:line="240" w:lineRule="auto"/>
              <w:ind w:left="0" w:right="0"/>
              <w:rPr>
                <w:b/>
              </w:rPr>
            </w:pPr>
            <w:r w:rsidRPr="00F30313">
              <w:rPr>
                <w:b/>
              </w:rPr>
              <w:t>Avgränsning</w:t>
            </w:r>
          </w:p>
        </w:tc>
      </w:tr>
      <w:tr w:rsidR="00F30313" w:rsidRPr="00F30313" w14:paraId="4954AC41" w14:textId="77777777" w:rsidTr="00D95034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2EC7FD7F" w14:textId="77777777" w:rsidR="00F30313" w:rsidRPr="00F30313" w:rsidRDefault="00F30313" w:rsidP="00E30F3C">
            <w:pPr>
              <w:spacing w:before="60" w:after="60" w:line="240" w:lineRule="auto"/>
              <w:ind w:left="0" w:right="0"/>
            </w:pPr>
            <w:r>
              <w:t xml:space="preserve">Hotfulla eller aggressiva besökare avvisas. </w:t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3031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88CB0" w14:textId="77777777" w:rsidR="004841DB" w:rsidRDefault="004841DB">
      <w:r>
        <w:separator/>
      </w:r>
    </w:p>
  </w:endnote>
  <w:endnote w:type="continuationSeparator" w:id="0">
    <w:p w14:paraId="4EE61957" w14:textId="77777777" w:rsidR="004841DB" w:rsidRDefault="004841DB">
      <w:r>
        <w:continuationSeparator/>
      </w:r>
    </w:p>
  </w:endnote>
  <w:endnote w:type="continuationNotice" w:id="1">
    <w:p w14:paraId="482D3E5E" w14:textId="77777777" w:rsidR="004841DB" w:rsidRDefault="004841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6AAA" w14:textId="77777777" w:rsidR="004841DB" w:rsidRDefault="004841DB"/>
  </w:footnote>
  <w:footnote w:type="continuationSeparator" w:id="0">
    <w:p w14:paraId="54247D8A" w14:textId="77777777" w:rsidR="004841DB" w:rsidRDefault="004841DB">
      <w:r>
        <w:continuationSeparator/>
      </w:r>
    </w:p>
  </w:footnote>
  <w:footnote w:type="continuationNotice" w:id="1">
    <w:p w14:paraId="32CF83D9" w14:textId="77777777" w:rsidR="004841DB" w:rsidRDefault="004841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B02F6"/>
    <w:multiLevelType w:val="hybridMultilevel"/>
    <w:tmpl w:val="ABA676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9CECD6"/>
    <w:multiLevelType w:val="hybridMultilevel"/>
    <w:tmpl w:val="37262D9E"/>
    <w:lvl w:ilvl="0" w:tplc="76D407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A270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44B4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8815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4435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FCD0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CC8E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EA37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00B3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731F1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44404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24B49DC"/>
    <w:multiLevelType w:val="hybridMultilevel"/>
    <w:tmpl w:val="998ABAF6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06D768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61164B8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6467D8B3"/>
    <w:multiLevelType w:val="hybridMultilevel"/>
    <w:tmpl w:val="84FC4860"/>
    <w:lvl w:ilvl="0" w:tplc="099E4E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D8EC9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440C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A4B6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FA1C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5E62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084C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B649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3B8EE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45349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1496019"/>
    <w:multiLevelType w:val="hybridMultilevel"/>
    <w:tmpl w:val="F5B6F9F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1C489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7060957">
    <w:abstractNumId w:val="22"/>
  </w:num>
  <w:num w:numId="2" w16cid:durableId="1133867597">
    <w:abstractNumId w:val="5"/>
  </w:num>
  <w:num w:numId="3" w16cid:durableId="361904390">
    <w:abstractNumId w:val="28"/>
  </w:num>
  <w:num w:numId="4" w16cid:durableId="1442409777">
    <w:abstractNumId w:val="19"/>
  </w:num>
  <w:num w:numId="5" w16cid:durableId="317420590">
    <w:abstractNumId w:val="0"/>
  </w:num>
  <w:num w:numId="6" w16cid:durableId="1305043872">
    <w:abstractNumId w:val="9"/>
  </w:num>
  <w:num w:numId="7" w16cid:durableId="1662006322">
    <w:abstractNumId w:val="24"/>
  </w:num>
  <w:num w:numId="8" w16cid:durableId="1604415171">
    <w:abstractNumId w:val="3"/>
  </w:num>
  <w:num w:numId="9" w16cid:durableId="864445951">
    <w:abstractNumId w:val="14"/>
  </w:num>
  <w:num w:numId="10" w16cid:durableId="1702049497">
    <w:abstractNumId w:val="11"/>
  </w:num>
  <w:num w:numId="11" w16cid:durableId="1091245540">
    <w:abstractNumId w:val="1"/>
  </w:num>
  <w:num w:numId="12" w16cid:durableId="457337175">
    <w:abstractNumId w:val="1"/>
  </w:num>
  <w:num w:numId="13" w16cid:durableId="1206138106">
    <w:abstractNumId w:val="4"/>
  </w:num>
  <w:num w:numId="14" w16cid:durableId="498345687">
    <w:abstractNumId w:val="7"/>
  </w:num>
  <w:num w:numId="15" w16cid:durableId="649405673">
    <w:abstractNumId w:val="18"/>
  </w:num>
  <w:num w:numId="16" w16cid:durableId="1059986211">
    <w:abstractNumId w:val="12"/>
  </w:num>
  <w:num w:numId="17" w16cid:durableId="272909647">
    <w:abstractNumId w:val="10"/>
  </w:num>
  <w:num w:numId="18" w16cid:durableId="125899878">
    <w:abstractNumId w:val="16"/>
  </w:num>
  <w:num w:numId="19" w16cid:durableId="1643534078">
    <w:abstractNumId w:val="8"/>
  </w:num>
  <w:num w:numId="20" w16cid:durableId="1099522612">
    <w:abstractNumId w:val="13"/>
  </w:num>
  <w:num w:numId="21" w16cid:durableId="388726045">
    <w:abstractNumId w:val="27"/>
  </w:num>
  <w:num w:numId="22" w16cid:durableId="1591427426">
    <w:abstractNumId w:val="20"/>
  </w:num>
  <w:num w:numId="23" w16cid:durableId="2126776414">
    <w:abstractNumId w:val="6"/>
  </w:num>
  <w:num w:numId="24" w16cid:durableId="521941429">
    <w:abstractNumId w:val="23"/>
  </w:num>
  <w:num w:numId="25" w16cid:durableId="565608039">
    <w:abstractNumId w:val="21"/>
  </w:num>
  <w:num w:numId="26" w16cid:durableId="2065367605">
    <w:abstractNumId w:val="26"/>
  </w:num>
  <w:num w:numId="27" w16cid:durableId="1745175627">
    <w:abstractNumId w:val="15"/>
  </w:num>
  <w:num w:numId="28" w16cid:durableId="1798798172">
    <w:abstractNumId w:val="17"/>
  </w:num>
  <w:num w:numId="29" w16cid:durableId="837618024">
    <w:abstractNumId w:val="2"/>
  </w:num>
  <w:num w:numId="30" w16cid:durableId="82104710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B5"/>
    <w:rsid w:val="000051D5"/>
    <w:rsid w:val="00006D2A"/>
    <w:rsid w:val="00010D47"/>
    <w:rsid w:val="00012B6A"/>
    <w:rsid w:val="00016CF0"/>
    <w:rsid w:val="0002435C"/>
    <w:rsid w:val="00030DDD"/>
    <w:rsid w:val="000313BB"/>
    <w:rsid w:val="00033ED5"/>
    <w:rsid w:val="0004761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5B24"/>
    <w:rsid w:val="000B7715"/>
    <w:rsid w:val="000E463B"/>
    <w:rsid w:val="000E5465"/>
    <w:rsid w:val="000E5A7E"/>
    <w:rsid w:val="000E6D90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891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073"/>
    <w:rsid w:val="00181FDC"/>
    <w:rsid w:val="001860B9"/>
    <w:rsid w:val="00186F2B"/>
    <w:rsid w:val="001874D6"/>
    <w:rsid w:val="00195298"/>
    <w:rsid w:val="0019632A"/>
    <w:rsid w:val="001A4E7C"/>
    <w:rsid w:val="001B762C"/>
    <w:rsid w:val="001C4D0A"/>
    <w:rsid w:val="001C5FEF"/>
    <w:rsid w:val="001F4BB7"/>
    <w:rsid w:val="00211487"/>
    <w:rsid w:val="00211D91"/>
    <w:rsid w:val="00217DEC"/>
    <w:rsid w:val="00223776"/>
    <w:rsid w:val="00235B57"/>
    <w:rsid w:val="00250F24"/>
    <w:rsid w:val="002523C5"/>
    <w:rsid w:val="0025380B"/>
    <w:rsid w:val="0025703A"/>
    <w:rsid w:val="0026156C"/>
    <w:rsid w:val="00262F3D"/>
    <w:rsid w:val="00263281"/>
    <w:rsid w:val="002651D6"/>
    <w:rsid w:val="0026551F"/>
    <w:rsid w:val="00280A85"/>
    <w:rsid w:val="00284119"/>
    <w:rsid w:val="00290B5C"/>
    <w:rsid w:val="00290CD2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0E6"/>
    <w:rsid w:val="002F7818"/>
    <w:rsid w:val="003066D0"/>
    <w:rsid w:val="0030968B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945"/>
    <w:rsid w:val="00360E0D"/>
    <w:rsid w:val="0036357D"/>
    <w:rsid w:val="00363B23"/>
    <w:rsid w:val="0036541C"/>
    <w:rsid w:val="0036594C"/>
    <w:rsid w:val="00367D19"/>
    <w:rsid w:val="00371BED"/>
    <w:rsid w:val="00384019"/>
    <w:rsid w:val="003854F1"/>
    <w:rsid w:val="003904EA"/>
    <w:rsid w:val="0039118E"/>
    <w:rsid w:val="00397F54"/>
    <w:rsid w:val="003A0D43"/>
    <w:rsid w:val="003B2A4B"/>
    <w:rsid w:val="003D099E"/>
    <w:rsid w:val="003D21A2"/>
    <w:rsid w:val="003D2205"/>
    <w:rsid w:val="003D29D2"/>
    <w:rsid w:val="003E0705"/>
    <w:rsid w:val="003E2FF7"/>
    <w:rsid w:val="003E3D10"/>
    <w:rsid w:val="003F1013"/>
    <w:rsid w:val="003F1ACF"/>
    <w:rsid w:val="00404948"/>
    <w:rsid w:val="00406BEA"/>
    <w:rsid w:val="00413A60"/>
    <w:rsid w:val="004230F7"/>
    <w:rsid w:val="00425C3D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41DB"/>
    <w:rsid w:val="004876F6"/>
    <w:rsid w:val="0049236A"/>
    <w:rsid w:val="00492718"/>
    <w:rsid w:val="004A355D"/>
    <w:rsid w:val="004A4970"/>
    <w:rsid w:val="004B2183"/>
    <w:rsid w:val="004B2A01"/>
    <w:rsid w:val="004B61B7"/>
    <w:rsid w:val="004C2559"/>
    <w:rsid w:val="004D7BA3"/>
    <w:rsid w:val="004E5632"/>
    <w:rsid w:val="004F4518"/>
    <w:rsid w:val="004F4C62"/>
    <w:rsid w:val="00501433"/>
    <w:rsid w:val="00511CC4"/>
    <w:rsid w:val="00514F12"/>
    <w:rsid w:val="00531E60"/>
    <w:rsid w:val="00536A5A"/>
    <w:rsid w:val="0054184E"/>
    <w:rsid w:val="00541D07"/>
    <w:rsid w:val="00544BAB"/>
    <w:rsid w:val="00545F31"/>
    <w:rsid w:val="005531FA"/>
    <w:rsid w:val="005578FA"/>
    <w:rsid w:val="00565129"/>
    <w:rsid w:val="00565CD0"/>
    <w:rsid w:val="00567820"/>
    <w:rsid w:val="005770AD"/>
    <w:rsid w:val="00581414"/>
    <w:rsid w:val="00582490"/>
    <w:rsid w:val="005826FA"/>
    <w:rsid w:val="005911E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0EDD"/>
    <w:rsid w:val="005D164E"/>
    <w:rsid w:val="005E02B3"/>
    <w:rsid w:val="005E1E24"/>
    <w:rsid w:val="005F68A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9D1"/>
    <w:rsid w:val="0066335D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2D7"/>
    <w:rsid w:val="00754905"/>
    <w:rsid w:val="00760038"/>
    <w:rsid w:val="00762EE0"/>
    <w:rsid w:val="0076400B"/>
    <w:rsid w:val="00765C41"/>
    <w:rsid w:val="00771100"/>
    <w:rsid w:val="007759DD"/>
    <w:rsid w:val="00776EB2"/>
    <w:rsid w:val="0078609F"/>
    <w:rsid w:val="007917BA"/>
    <w:rsid w:val="007A0D2F"/>
    <w:rsid w:val="007A1A60"/>
    <w:rsid w:val="007A3A0E"/>
    <w:rsid w:val="007A5C6F"/>
    <w:rsid w:val="007D4241"/>
    <w:rsid w:val="007D4317"/>
    <w:rsid w:val="007D4EA3"/>
    <w:rsid w:val="007F0DC2"/>
    <w:rsid w:val="007F1CFF"/>
    <w:rsid w:val="007F2342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1E5"/>
    <w:rsid w:val="00887438"/>
    <w:rsid w:val="00891F8A"/>
    <w:rsid w:val="00892F28"/>
    <w:rsid w:val="008A0C5F"/>
    <w:rsid w:val="008A3DEA"/>
    <w:rsid w:val="008A4EB9"/>
    <w:rsid w:val="008A74C0"/>
    <w:rsid w:val="008B1694"/>
    <w:rsid w:val="008C4B27"/>
    <w:rsid w:val="008C7F2A"/>
    <w:rsid w:val="008D3665"/>
    <w:rsid w:val="008E36F8"/>
    <w:rsid w:val="008E46B2"/>
    <w:rsid w:val="008E682C"/>
    <w:rsid w:val="008E78A1"/>
    <w:rsid w:val="008F589F"/>
    <w:rsid w:val="009019C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F02"/>
    <w:rsid w:val="00942257"/>
    <w:rsid w:val="009471BF"/>
    <w:rsid w:val="00950E4E"/>
    <w:rsid w:val="009529BD"/>
    <w:rsid w:val="009533B4"/>
    <w:rsid w:val="00971D93"/>
    <w:rsid w:val="0097567D"/>
    <w:rsid w:val="00983A35"/>
    <w:rsid w:val="009877DD"/>
    <w:rsid w:val="009B1F6B"/>
    <w:rsid w:val="009C0D12"/>
    <w:rsid w:val="009C192E"/>
    <w:rsid w:val="009D275A"/>
    <w:rsid w:val="009D30A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5AE"/>
    <w:rsid w:val="00A264BE"/>
    <w:rsid w:val="00A272CA"/>
    <w:rsid w:val="00A33051"/>
    <w:rsid w:val="00A3687D"/>
    <w:rsid w:val="00A407AD"/>
    <w:rsid w:val="00A40923"/>
    <w:rsid w:val="00A41C05"/>
    <w:rsid w:val="00A42426"/>
    <w:rsid w:val="00A43834"/>
    <w:rsid w:val="00A514B7"/>
    <w:rsid w:val="00A54A0B"/>
    <w:rsid w:val="00A56FFF"/>
    <w:rsid w:val="00A65FD4"/>
    <w:rsid w:val="00A6686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AC7"/>
    <w:rsid w:val="00AD73EC"/>
    <w:rsid w:val="00AE5BC7"/>
    <w:rsid w:val="00AF5AAF"/>
    <w:rsid w:val="00B046D8"/>
    <w:rsid w:val="00B13148"/>
    <w:rsid w:val="00B13F4C"/>
    <w:rsid w:val="00B16219"/>
    <w:rsid w:val="00B16C59"/>
    <w:rsid w:val="00B33FDD"/>
    <w:rsid w:val="00B359CC"/>
    <w:rsid w:val="00B36107"/>
    <w:rsid w:val="00B41789"/>
    <w:rsid w:val="00B457DE"/>
    <w:rsid w:val="00B46C03"/>
    <w:rsid w:val="00B60C6C"/>
    <w:rsid w:val="00B619A9"/>
    <w:rsid w:val="00B65A9D"/>
    <w:rsid w:val="00B66D60"/>
    <w:rsid w:val="00B75B4D"/>
    <w:rsid w:val="00B75C4D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4C4"/>
    <w:rsid w:val="00BB69DB"/>
    <w:rsid w:val="00BBEB9E"/>
    <w:rsid w:val="00BC322E"/>
    <w:rsid w:val="00BC44CD"/>
    <w:rsid w:val="00BC48A6"/>
    <w:rsid w:val="00BC5893"/>
    <w:rsid w:val="00BE39B8"/>
    <w:rsid w:val="00BE7978"/>
    <w:rsid w:val="00C07345"/>
    <w:rsid w:val="00C07DDB"/>
    <w:rsid w:val="00C2441F"/>
    <w:rsid w:val="00C4115D"/>
    <w:rsid w:val="00C43BDD"/>
    <w:rsid w:val="00C47778"/>
    <w:rsid w:val="00C5011E"/>
    <w:rsid w:val="00C50EE5"/>
    <w:rsid w:val="00C5240A"/>
    <w:rsid w:val="00C5398F"/>
    <w:rsid w:val="00C556F5"/>
    <w:rsid w:val="00C562B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4BA0"/>
    <w:rsid w:val="00CF6B7D"/>
    <w:rsid w:val="00CF70BB"/>
    <w:rsid w:val="00D074DB"/>
    <w:rsid w:val="00D129A3"/>
    <w:rsid w:val="00D139CF"/>
    <w:rsid w:val="00D357E9"/>
    <w:rsid w:val="00D37E7F"/>
    <w:rsid w:val="00D4613C"/>
    <w:rsid w:val="00D47AD7"/>
    <w:rsid w:val="00D51529"/>
    <w:rsid w:val="00D85218"/>
    <w:rsid w:val="00D915B1"/>
    <w:rsid w:val="00D95034"/>
    <w:rsid w:val="00DA299D"/>
    <w:rsid w:val="00DA65C4"/>
    <w:rsid w:val="00DD2BE0"/>
    <w:rsid w:val="00DE0D8B"/>
    <w:rsid w:val="00DE4447"/>
    <w:rsid w:val="00DE5DA2"/>
    <w:rsid w:val="00DF0033"/>
    <w:rsid w:val="00E026BF"/>
    <w:rsid w:val="00E07B1B"/>
    <w:rsid w:val="00E11853"/>
    <w:rsid w:val="00E164F3"/>
    <w:rsid w:val="00E30F3C"/>
    <w:rsid w:val="00E43AB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884"/>
    <w:rsid w:val="00EA1BAA"/>
    <w:rsid w:val="00EA3FCD"/>
    <w:rsid w:val="00EA42A0"/>
    <w:rsid w:val="00EB6714"/>
    <w:rsid w:val="00EC0A68"/>
    <w:rsid w:val="00EC5006"/>
    <w:rsid w:val="00ED1403"/>
    <w:rsid w:val="00ED49C3"/>
    <w:rsid w:val="00ED6CE8"/>
    <w:rsid w:val="00ED7AA6"/>
    <w:rsid w:val="00EE2A56"/>
    <w:rsid w:val="00EE3818"/>
    <w:rsid w:val="00EF5A4C"/>
    <w:rsid w:val="00F02862"/>
    <w:rsid w:val="00F10E5B"/>
    <w:rsid w:val="00F201BD"/>
    <w:rsid w:val="00F22264"/>
    <w:rsid w:val="00F2564D"/>
    <w:rsid w:val="00F30313"/>
    <w:rsid w:val="00F35B05"/>
    <w:rsid w:val="00F413D9"/>
    <w:rsid w:val="00F474C7"/>
    <w:rsid w:val="00F5135F"/>
    <w:rsid w:val="00F51F78"/>
    <w:rsid w:val="00F53BBD"/>
    <w:rsid w:val="00F86F47"/>
    <w:rsid w:val="00F90B64"/>
    <w:rsid w:val="00FA0084"/>
    <w:rsid w:val="00FB2F0F"/>
    <w:rsid w:val="00FB5086"/>
    <w:rsid w:val="00FB5411"/>
    <w:rsid w:val="00FB5EF9"/>
    <w:rsid w:val="00FB6392"/>
    <w:rsid w:val="00FD0ED6"/>
    <w:rsid w:val="00FD3C70"/>
    <w:rsid w:val="00FD6820"/>
    <w:rsid w:val="00FE12D8"/>
    <w:rsid w:val="00FE5D6E"/>
    <w:rsid w:val="00FF7C02"/>
    <w:rsid w:val="024801E3"/>
    <w:rsid w:val="047294F1"/>
    <w:rsid w:val="04CCE656"/>
    <w:rsid w:val="094C139C"/>
    <w:rsid w:val="0A1E6BFD"/>
    <w:rsid w:val="0ACD7719"/>
    <w:rsid w:val="0AD0B007"/>
    <w:rsid w:val="0BBBAFBD"/>
    <w:rsid w:val="0C670C25"/>
    <w:rsid w:val="0D2B14F5"/>
    <w:rsid w:val="127D47FE"/>
    <w:rsid w:val="12F347FA"/>
    <w:rsid w:val="131E36C4"/>
    <w:rsid w:val="139C6357"/>
    <w:rsid w:val="15DE8CB9"/>
    <w:rsid w:val="15E1BDC2"/>
    <w:rsid w:val="16381E02"/>
    <w:rsid w:val="1777ADC1"/>
    <w:rsid w:val="17AB025C"/>
    <w:rsid w:val="1B5D963A"/>
    <w:rsid w:val="1BB9D5BF"/>
    <w:rsid w:val="1BC31D61"/>
    <w:rsid w:val="1D977A77"/>
    <w:rsid w:val="1DB9183E"/>
    <w:rsid w:val="1F57AE7F"/>
    <w:rsid w:val="21360384"/>
    <w:rsid w:val="21697905"/>
    <w:rsid w:val="22149EAA"/>
    <w:rsid w:val="2562EE15"/>
    <w:rsid w:val="285543D0"/>
    <w:rsid w:val="28DD0FB0"/>
    <w:rsid w:val="29851120"/>
    <w:rsid w:val="2A807B65"/>
    <w:rsid w:val="2C71E74F"/>
    <w:rsid w:val="2D2E4189"/>
    <w:rsid w:val="2FB9B9A4"/>
    <w:rsid w:val="2FCD15A7"/>
    <w:rsid w:val="31643C3D"/>
    <w:rsid w:val="32A1DD21"/>
    <w:rsid w:val="32F15A66"/>
    <w:rsid w:val="34758D66"/>
    <w:rsid w:val="34A3864D"/>
    <w:rsid w:val="37C4CB89"/>
    <w:rsid w:val="38065C1A"/>
    <w:rsid w:val="39900098"/>
    <w:rsid w:val="3AFC6C4B"/>
    <w:rsid w:val="3D19447B"/>
    <w:rsid w:val="3E522A47"/>
    <w:rsid w:val="3F8DBAFE"/>
    <w:rsid w:val="3FF39E4B"/>
    <w:rsid w:val="425EFB63"/>
    <w:rsid w:val="44BC6553"/>
    <w:rsid w:val="4567D9E8"/>
    <w:rsid w:val="45D16F5F"/>
    <w:rsid w:val="4732E1E5"/>
    <w:rsid w:val="47541AD0"/>
    <w:rsid w:val="4764A4C4"/>
    <w:rsid w:val="477C68EA"/>
    <w:rsid w:val="49E53DAF"/>
    <w:rsid w:val="4A34AD90"/>
    <w:rsid w:val="4A673C6D"/>
    <w:rsid w:val="4BFB37D7"/>
    <w:rsid w:val="4CC5318A"/>
    <w:rsid w:val="4D54C5A9"/>
    <w:rsid w:val="501DB381"/>
    <w:rsid w:val="509B9C3C"/>
    <w:rsid w:val="51C5C1AB"/>
    <w:rsid w:val="54F36573"/>
    <w:rsid w:val="55497D94"/>
    <w:rsid w:val="55A27A5D"/>
    <w:rsid w:val="57739F6F"/>
    <w:rsid w:val="58995E4A"/>
    <w:rsid w:val="58A03B7F"/>
    <w:rsid w:val="598573D3"/>
    <w:rsid w:val="5A76FF7E"/>
    <w:rsid w:val="5D19EB6E"/>
    <w:rsid w:val="628D36DD"/>
    <w:rsid w:val="6313432E"/>
    <w:rsid w:val="63D291BC"/>
    <w:rsid w:val="647B2B65"/>
    <w:rsid w:val="64B336AE"/>
    <w:rsid w:val="64C58742"/>
    <w:rsid w:val="665B97FB"/>
    <w:rsid w:val="666D1EC3"/>
    <w:rsid w:val="6684CB51"/>
    <w:rsid w:val="674AC894"/>
    <w:rsid w:val="68209BB2"/>
    <w:rsid w:val="68B75038"/>
    <w:rsid w:val="6912E5C9"/>
    <w:rsid w:val="6A553717"/>
    <w:rsid w:val="6AE02BEE"/>
    <w:rsid w:val="6B2CF8ED"/>
    <w:rsid w:val="6E93412D"/>
    <w:rsid w:val="6EEFCA69"/>
    <w:rsid w:val="6F4A16AA"/>
    <w:rsid w:val="70E07424"/>
    <w:rsid w:val="711F708A"/>
    <w:rsid w:val="71388938"/>
    <w:rsid w:val="7220A55B"/>
    <w:rsid w:val="725028DB"/>
    <w:rsid w:val="73B6271B"/>
    <w:rsid w:val="73B96B39"/>
    <w:rsid w:val="73E29277"/>
    <w:rsid w:val="747F2B10"/>
    <w:rsid w:val="7635BE08"/>
    <w:rsid w:val="76BC0F4A"/>
    <w:rsid w:val="76EDC7DD"/>
    <w:rsid w:val="77F9381D"/>
    <w:rsid w:val="7D43E104"/>
    <w:rsid w:val="7E2E2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A56FFF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160</TotalTime>
  <Pages>11</Pages>
  <Words>1715</Words>
  <Characters>9095</Characters>
  <Application>Microsoft Office Word</Application>
  <DocSecurity>0</DocSecurity>
  <Lines>75</Lines>
  <Paragraphs>21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Rollbeskrivningar infektionsmottagningen</vt:lpstr>
    </vt:vector>
  </TitlesOfParts>
  <Manager/>
  <Company/>
  <LinksUpToDate>false</LinksUpToDate>
  <CharactersWithSpaces>10789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Rollbeskrivningar infektionsmottagningen</dc:title>
  <dc:subject/>
  <dc:creator>patrik.jens.johansson@vgregion.se</dc:creator>
  <keywords/>
  <lastModifiedBy>Jonatan Robertsson</lastModifiedBy>
  <revision>90</revision>
  <lastPrinted>2016-03-31T10:56:00.0000000Z</lastPrinted>
  <dcterms:created xsi:type="dcterms:W3CDTF">2022-05-04T08:16:00.0000000Z</dcterms:created>
  <dcterms:modified xsi:type="dcterms:W3CDTF">2024-05-03T05:24:00.0000000Z</dcterms:modified>
</coreProperties>
</file>