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3F1BD" w14:textId="77777777" w:rsidR="003A2BA0" w:rsidRDefault="003A2BA0" w:rsidP="00F35B05">
      <w:pPr>
        <w:pStyle w:val="Rubrik2"/>
        <w:sectPr w:rsidR="003A2BA0" w:rsidSect="003A2B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5A4CF9" w14:textId="77777777" w:rsidR="003A2BA0" w:rsidRPr="003A2BA0" w:rsidRDefault="003A2BA0" w:rsidP="003A2BA0">
      <w:pPr>
        <w:spacing w:after="0" w:line="240" w:lineRule="auto"/>
        <w:ind w:left="0" w:right="0"/>
        <w:rPr>
          <w:szCs w:val="20"/>
        </w:rPr>
      </w:pPr>
    </w:p>
    <w:p w14:paraId="3B47F49A" w14:textId="77777777" w:rsidR="003A2BA0" w:rsidRPr="003A2BA0" w:rsidRDefault="003A2BA0" w:rsidP="003A2BA0">
      <w:pPr>
        <w:spacing w:after="0" w:line="240" w:lineRule="auto"/>
        <w:ind w:left="0" w:right="0"/>
        <w:rPr>
          <w:szCs w:val="20"/>
        </w:rPr>
      </w:pPr>
    </w:p>
    <w:p w14:paraId="527F936F" w14:textId="215DE3F4" w:rsidR="003A2BA0" w:rsidRPr="003A2BA0" w:rsidRDefault="00846490" w:rsidP="00846490">
      <w:pPr>
        <w:pStyle w:val="Rubrik1"/>
      </w:pPr>
      <w:r>
        <w:t>Antibiotikaronder, tidsschema</w:t>
      </w:r>
      <w:r w:rsidR="003A2BA0" w:rsidRPr="003A2BA0">
        <w:tab/>
      </w:r>
    </w:p>
    <w:p w14:paraId="79CA00FC" w14:textId="77777777" w:rsidR="003A2BA0" w:rsidRPr="00EE3E7E" w:rsidRDefault="003A2BA0" w:rsidP="00B83FF6">
      <w:pPr>
        <w:pStyle w:val="Rubrik2"/>
      </w:pPr>
      <w:r w:rsidRPr="00EE3E7E">
        <w:t>Revidering i denna version</w:t>
      </w:r>
    </w:p>
    <w:p w14:paraId="5594CBFE" w14:textId="36EC42FA" w:rsidR="003A2BA0" w:rsidRPr="003A2BA0" w:rsidRDefault="6553C242" w:rsidP="00B83FF6">
      <w:pPr>
        <w:spacing w:after="0" w:line="240" w:lineRule="auto"/>
        <w:ind w:left="0" w:right="0" w:firstLine="992"/>
      </w:pPr>
      <w:r>
        <w:t>Ing</w:t>
      </w:r>
      <w:r w:rsidR="4CE967BF">
        <w:t>a</w:t>
      </w:r>
      <w:r>
        <w:t xml:space="preserve"> förändring</w:t>
      </w:r>
      <w:r w:rsidR="3CCA3251">
        <w:t>ar i denna revidering.</w:t>
      </w:r>
    </w:p>
    <w:p w14:paraId="4862A045" w14:textId="77777777" w:rsidR="003A2BA0" w:rsidRPr="003A2BA0" w:rsidRDefault="003A2BA0" w:rsidP="00853DF7">
      <w:pPr>
        <w:pStyle w:val="Rubrik2"/>
      </w:pPr>
      <w:bookmarkStart w:id="1" w:name="_Toc501440348"/>
      <w:r w:rsidRPr="003A2BA0">
        <w:t xml:space="preserve">Bakgrund </w:t>
      </w:r>
      <w:bookmarkEnd w:id="1"/>
    </w:p>
    <w:p w14:paraId="0AAB5E79" w14:textId="77777777" w:rsidR="003A2BA0" w:rsidRPr="003A2BA0" w:rsidRDefault="003A2BA0" w:rsidP="00B83FF6">
      <w:pPr>
        <w:spacing w:after="0" w:line="240" w:lineRule="auto"/>
        <w:ind w:left="0" w:right="0" w:firstLine="992"/>
        <w:rPr>
          <w:szCs w:val="20"/>
        </w:rPr>
      </w:pPr>
      <w:r w:rsidRPr="003A2BA0">
        <w:rPr>
          <w:szCs w:val="20"/>
        </w:rPr>
        <w:t>Tidsschema för antibiotikaronder i NU-sjukvården.</w:t>
      </w:r>
    </w:p>
    <w:p w14:paraId="6B53EE8B" w14:textId="77777777" w:rsidR="003A2BA0" w:rsidRPr="003A2BA0" w:rsidRDefault="003A2BA0" w:rsidP="00B83FF6">
      <w:pPr>
        <w:pStyle w:val="Rubrik2"/>
      </w:pPr>
      <w:bookmarkStart w:id="2" w:name="_Toc501440350"/>
      <w:r w:rsidRPr="003A2BA0">
        <w:t xml:space="preserve">Sammanfattning/syfte </w:t>
      </w:r>
      <w:bookmarkEnd w:id="2"/>
    </w:p>
    <w:p w14:paraId="0DF3393E" w14:textId="77777777" w:rsidR="003A2BA0" w:rsidRPr="003A2BA0" w:rsidRDefault="003A2BA0" w:rsidP="00B83FF6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 xml:space="preserve">Antibiotikaronder i NU-sjukvården syftar till att både minska överanvändningen av resistensdrivande antibiotika samt att hitta optimal behandling för varje patient. </w:t>
      </w:r>
    </w:p>
    <w:p w14:paraId="46E7C4FB" w14:textId="77777777" w:rsidR="003A2BA0" w:rsidRPr="003A2BA0" w:rsidRDefault="003A2BA0" w:rsidP="00B83FF6">
      <w:pPr>
        <w:pStyle w:val="Rubrik2"/>
      </w:pPr>
      <w:bookmarkStart w:id="3" w:name="_Toc501440351"/>
      <w:r w:rsidRPr="003A2BA0">
        <w:t xml:space="preserve">Åtgärder </w:t>
      </w:r>
      <w:bookmarkEnd w:id="3"/>
    </w:p>
    <w:p w14:paraId="447CB9A2" w14:textId="77777777" w:rsidR="003A2BA0" w:rsidRPr="003A2BA0" w:rsidRDefault="003A2BA0" w:rsidP="00B83FF6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Infektionsläkare besöker berörda avdelningar enligt nedanstående tidsschema för att med avdelningsläkare gå igenom alla patienter med pågående antibiotikabehandling.</w:t>
      </w:r>
    </w:p>
    <w:p w14:paraId="7FEA5DA1" w14:textId="7AD1B3FF" w:rsidR="003A2BA0" w:rsidRPr="003A2BA0" w:rsidRDefault="003A2BA0" w:rsidP="00A87E8D">
      <w:pPr>
        <w:keepNext/>
        <w:spacing w:before="240" w:after="60" w:line="240" w:lineRule="auto"/>
        <w:ind w:right="0"/>
        <w:outlineLvl w:val="2"/>
        <w:rPr>
          <w:bCs/>
        </w:rPr>
      </w:pPr>
      <w:bookmarkStart w:id="4" w:name="_Toc501440352"/>
      <w:r w:rsidRPr="003A2BA0">
        <w:rPr>
          <w:rFonts w:ascii="Calibri" w:hAnsi="Calibri" w:cs="Arial"/>
          <w:b/>
          <w:bCs/>
          <w:sz w:val="28"/>
          <w:szCs w:val="28"/>
        </w:rPr>
        <w:t>Måndag</w:t>
      </w:r>
      <w:r w:rsidRPr="003A2BA0">
        <w:rPr>
          <w:rFonts w:ascii="Calibri" w:hAnsi="Calibri" w:cs="Arial"/>
          <w:b/>
          <w:bCs/>
          <w:sz w:val="28"/>
          <w:szCs w:val="28"/>
        </w:rPr>
        <w:br/>
      </w:r>
      <w:r w:rsidRPr="003A2BA0">
        <w:rPr>
          <w:bCs/>
        </w:rPr>
        <w:t>9</w:t>
      </w:r>
      <w:r w:rsidR="00EE4922">
        <w:rPr>
          <w:bCs/>
        </w:rPr>
        <w:t>:</w:t>
      </w:r>
      <w:r w:rsidRPr="003A2BA0">
        <w:rPr>
          <w:bCs/>
        </w:rPr>
        <w:t>30</w:t>
      </w:r>
      <w:r w:rsidRPr="003A2BA0">
        <w:rPr>
          <w:bCs/>
        </w:rPr>
        <w:tab/>
        <w:t>Urologen</w:t>
      </w:r>
    </w:p>
    <w:p w14:paraId="5D16EB43" w14:textId="6483E83F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11</w:t>
      </w:r>
      <w:r w:rsidR="00EE4922">
        <w:rPr>
          <w:szCs w:val="20"/>
        </w:rPr>
        <w:t>:</w:t>
      </w:r>
      <w:r w:rsidRPr="003A2BA0">
        <w:rPr>
          <w:szCs w:val="20"/>
        </w:rPr>
        <w:t>30</w:t>
      </w:r>
      <w:r w:rsidRPr="003A2BA0">
        <w:rPr>
          <w:szCs w:val="20"/>
        </w:rPr>
        <w:tab/>
        <w:t>MÄVA 1</w:t>
      </w:r>
    </w:p>
    <w:p w14:paraId="534C5A42" w14:textId="292A8352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13</w:t>
      </w:r>
      <w:r w:rsidR="00EE4922">
        <w:rPr>
          <w:szCs w:val="20"/>
        </w:rPr>
        <w:t>:</w:t>
      </w:r>
      <w:r w:rsidRPr="003A2BA0">
        <w:rPr>
          <w:szCs w:val="20"/>
        </w:rPr>
        <w:t>00</w:t>
      </w:r>
      <w:r w:rsidRPr="003A2BA0">
        <w:rPr>
          <w:szCs w:val="20"/>
        </w:rPr>
        <w:tab/>
        <w:t>MÄVA 2</w:t>
      </w:r>
    </w:p>
    <w:p w14:paraId="332F658D" w14:textId="77777777" w:rsidR="003A2BA0" w:rsidRPr="003A2BA0" w:rsidRDefault="003A2BA0" w:rsidP="00A87E8D">
      <w:pPr>
        <w:keepNext/>
        <w:spacing w:before="240" w:after="60" w:line="240" w:lineRule="auto"/>
        <w:ind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03A2BA0">
        <w:rPr>
          <w:rFonts w:ascii="Calibri" w:hAnsi="Calibri" w:cs="Arial"/>
          <w:b/>
          <w:bCs/>
          <w:sz w:val="28"/>
          <w:szCs w:val="28"/>
        </w:rPr>
        <w:t>Tisdag</w:t>
      </w:r>
    </w:p>
    <w:p w14:paraId="3C57A851" w14:textId="1B7A5EBF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11</w:t>
      </w:r>
      <w:r w:rsidR="00EE4922">
        <w:rPr>
          <w:szCs w:val="20"/>
        </w:rPr>
        <w:t>:</w:t>
      </w:r>
      <w:r w:rsidRPr="003A2BA0">
        <w:rPr>
          <w:szCs w:val="20"/>
        </w:rPr>
        <w:t>00</w:t>
      </w:r>
      <w:r w:rsidRPr="003A2BA0">
        <w:rPr>
          <w:szCs w:val="20"/>
        </w:rPr>
        <w:tab/>
        <w:t>MAVA</w:t>
      </w:r>
    </w:p>
    <w:p w14:paraId="09E0F9F4" w14:textId="2B93BCE5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14</w:t>
      </w:r>
      <w:r w:rsidR="00EE4922">
        <w:rPr>
          <w:szCs w:val="20"/>
        </w:rPr>
        <w:t>:</w:t>
      </w:r>
      <w:r w:rsidRPr="003A2BA0">
        <w:rPr>
          <w:szCs w:val="20"/>
        </w:rPr>
        <w:t>30</w:t>
      </w:r>
      <w:r w:rsidRPr="003A2BA0">
        <w:rPr>
          <w:szCs w:val="20"/>
        </w:rPr>
        <w:tab/>
        <w:t>Lungmedicin</w:t>
      </w:r>
    </w:p>
    <w:p w14:paraId="16E1C6E8" w14:textId="77777777" w:rsidR="003A2BA0" w:rsidRPr="003A2BA0" w:rsidRDefault="003A2BA0" w:rsidP="00A87E8D">
      <w:pPr>
        <w:keepNext/>
        <w:spacing w:before="240" w:after="60" w:line="240" w:lineRule="auto"/>
        <w:ind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03A2BA0">
        <w:rPr>
          <w:rFonts w:ascii="Calibri" w:hAnsi="Calibri" w:cs="Arial"/>
          <w:b/>
          <w:bCs/>
          <w:sz w:val="28"/>
          <w:szCs w:val="28"/>
        </w:rPr>
        <w:t>Onsdag</w:t>
      </w:r>
    </w:p>
    <w:p w14:paraId="6E986DC6" w14:textId="03DC9371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9</w:t>
      </w:r>
      <w:r w:rsidR="00EE4922">
        <w:rPr>
          <w:szCs w:val="20"/>
        </w:rPr>
        <w:t>:</w:t>
      </w:r>
      <w:r w:rsidRPr="003A2BA0">
        <w:rPr>
          <w:szCs w:val="20"/>
        </w:rPr>
        <w:t>30</w:t>
      </w:r>
      <w:r w:rsidRPr="003A2BA0">
        <w:rPr>
          <w:szCs w:val="20"/>
        </w:rPr>
        <w:tab/>
        <w:t>Urologen</w:t>
      </w:r>
    </w:p>
    <w:p w14:paraId="68B8274F" w14:textId="69062D72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11</w:t>
      </w:r>
      <w:r w:rsidR="00EE4922">
        <w:rPr>
          <w:szCs w:val="20"/>
        </w:rPr>
        <w:t>:</w:t>
      </w:r>
      <w:r w:rsidRPr="003A2BA0">
        <w:rPr>
          <w:szCs w:val="20"/>
        </w:rPr>
        <w:t>30</w:t>
      </w:r>
      <w:r w:rsidRPr="003A2BA0">
        <w:rPr>
          <w:szCs w:val="20"/>
        </w:rPr>
        <w:tab/>
        <w:t>MÄVA 1</w:t>
      </w:r>
    </w:p>
    <w:p w14:paraId="7BC8EE91" w14:textId="010F39EF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13</w:t>
      </w:r>
      <w:r w:rsidR="00EE4922">
        <w:rPr>
          <w:szCs w:val="20"/>
        </w:rPr>
        <w:t>:</w:t>
      </w:r>
      <w:r w:rsidRPr="003A2BA0">
        <w:rPr>
          <w:szCs w:val="20"/>
        </w:rPr>
        <w:t>00</w:t>
      </w:r>
      <w:r w:rsidRPr="003A2BA0">
        <w:rPr>
          <w:szCs w:val="20"/>
        </w:rPr>
        <w:tab/>
        <w:t>MÄVA 2</w:t>
      </w:r>
    </w:p>
    <w:p w14:paraId="66752DF4" w14:textId="77777777" w:rsidR="003A2BA0" w:rsidRPr="003A2BA0" w:rsidRDefault="003A2BA0" w:rsidP="00A87E8D">
      <w:pPr>
        <w:spacing w:after="0" w:line="240" w:lineRule="auto"/>
        <w:ind w:right="0"/>
        <w:rPr>
          <w:szCs w:val="20"/>
        </w:rPr>
      </w:pPr>
    </w:p>
    <w:p w14:paraId="3870DE74" w14:textId="77777777" w:rsidR="003A2BA0" w:rsidRPr="003A2BA0" w:rsidRDefault="003A2BA0" w:rsidP="00A87E8D">
      <w:pPr>
        <w:keepNext/>
        <w:spacing w:before="240" w:after="60" w:line="240" w:lineRule="auto"/>
        <w:ind w:right="0"/>
        <w:outlineLvl w:val="2"/>
        <w:rPr>
          <w:rFonts w:ascii="Arial" w:hAnsi="Arial" w:cs="Arial"/>
          <w:b/>
          <w:bCs/>
          <w:iCs/>
          <w:szCs w:val="26"/>
        </w:rPr>
      </w:pPr>
      <w:r w:rsidRPr="003A2BA0">
        <w:rPr>
          <w:rFonts w:ascii="Arial" w:hAnsi="Arial" w:cs="Arial"/>
          <w:b/>
          <w:bCs/>
          <w:iCs/>
          <w:szCs w:val="26"/>
        </w:rPr>
        <w:lastRenderedPageBreak/>
        <w:t>Torsdag</w:t>
      </w:r>
      <w:bookmarkEnd w:id="4"/>
    </w:p>
    <w:p w14:paraId="5D12E8CC" w14:textId="77777777" w:rsidR="003A2BA0" w:rsidRPr="003A2BA0" w:rsidRDefault="003A2BA0" w:rsidP="00A87E8D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11.00</w:t>
      </w:r>
      <w:r w:rsidRPr="003A2BA0">
        <w:rPr>
          <w:szCs w:val="20"/>
        </w:rPr>
        <w:tab/>
        <w:t>MAVA</w:t>
      </w:r>
    </w:p>
    <w:bookmarkEnd w:id="0"/>
    <w:p w14:paraId="76B9F95B" w14:textId="673BB3B6" w:rsidR="00536A5A" w:rsidRPr="00536A5A" w:rsidRDefault="003A2BA0" w:rsidP="00A87E8D">
      <w:pPr>
        <w:spacing w:after="0" w:line="240" w:lineRule="auto"/>
        <w:ind w:right="0"/>
      </w:pPr>
      <w:r>
        <w:t>14.30</w:t>
      </w:r>
      <w:r w:rsidR="00536A5A">
        <w:tab/>
      </w:r>
      <w:r>
        <w:t>Lungmedicin</w:t>
      </w:r>
    </w:p>
    <w:sectPr w:rsidR="00536A5A" w:rsidRPr="00536A5A" w:rsidSect="003A2B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C8D57" w14:textId="77777777" w:rsidR="000E15A8" w:rsidRDefault="000E15A8">
      <w:r>
        <w:separator/>
      </w:r>
    </w:p>
  </w:endnote>
  <w:endnote w:type="continuationSeparator" w:id="0">
    <w:p w14:paraId="13D6E557" w14:textId="77777777" w:rsidR="000E15A8" w:rsidRDefault="000E15A8">
      <w:r>
        <w:continuationSeparator/>
      </w:r>
    </w:p>
  </w:endnote>
  <w:endnote w:type="continuationNotice" w:id="1">
    <w:p w14:paraId="5F308009" w14:textId="77777777" w:rsidR="000E15A8" w:rsidRDefault="000E15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76EB6" w14:textId="77777777" w:rsidR="000E15A8" w:rsidRDefault="000E15A8"/>
  </w:footnote>
  <w:footnote w:type="continuationSeparator" w:id="0">
    <w:p w14:paraId="36ED755F" w14:textId="77777777" w:rsidR="000E15A8" w:rsidRDefault="000E15A8">
      <w:r>
        <w:continuationSeparator/>
      </w:r>
    </w:p>
  </w:footnote>
  <w:footnote w:type="continuationNotice" w:id="1">
    <w:p w14:paraId="34BF2117" w14:textId="77777777" w:rsidR="000E15A8" w:rsidRDefault="000E15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7235213">
    <w:abstractNumId w:val="17"/>
  </w:num>
  <w:num w:numId="2" w16cid:durableId="1619263819">
    <w:abstractNumId w:val="14"/>
  </w:num>
  <w:num w:numId="3" w16cid:durableId="1616598916">
    <w:abstractNumId w:val="0"/>
  </w:num>
  <w:num w:numId="4" w16cid:durableId="405809776">
    <w:abstractNumId w:val="6"/>
  </w:num>
  <w:num w:numId="5" w16cid:durableId="996999838">
    <w:abstractNumId w:val="15"/>
  </w:num>
  <w:num w:numId="6" w16cid:durableId="351222941">
    <w:abstractNumId w:val="2"/>
  </w:num>
  <w:num w:numId="7" w16cid:durableId="37706653">
    <w:abstractNumId w:val="11"/>
  </w:num>
  <w:num w:numId="8" w16cid:durableId="441995612">
    <w:abstractNumId w:val="8"/>
  </w:num>
  <w:num w:numId="9" w16cid:durableId="1727293815">
    <w:abstractNumId w:val="1"/>
  </w:num>
  <w:num w:numId="10" w16cid:durableId="815027199">
    <w:abstractNumId w:val="1"/>
  </w:num>
  <w:num w:numId="11" w16cid:durableId="1571883742">
    <w:abstractNumId w:val="3"/>
  </w:num>
  <w:num w:numId="12" w16cid:durableId="1954165279">
    <w:abstractNumId w:val="4"/>
  </w:num>
  <w:num w:numId="13" w16cid:durableId="1211264472">
    <w:abstractNumId w:val="13"/>
  </w:num>
  <w:num w:numId="14" w16cid:durableId="440883664">
    <w:abstractNumId w:val="9"/>
  </w:num>
  <w:num w:numId="15" w16cid:durableId="1592658213">
    <w:abstractNumId w:val="7"/>
  </w:num>
  <w:num w:numId="16" w16cid:durableId="1914004919">
    <w:abstractNumId w:val="12"/>
  </w:num>
  <w:num w:numId="17" w16cid:durableId="1382558378">
    <w:abstractNumId w:val="5"/>
  </w:num>
  <w:num w:numId="18" w16cid:durableId="235476533">
    <w:abstractNumId w:val="10"/>
  </w:num>
  <w:num w:numId="19" w16cid:durableId="9740245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5A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BA0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490"/>
    <w:rsid w:val="00851423"/>
    <w:rsid w:val="00853DF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E8D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FF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E7E"/>
    <w:rsid w:val="00EE492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CA3251"/>
    <w:rsid w:val="4A70D1B9"/>
    <w:rsid w:val="4CE967BF"/>
    <w:rsid w:val="5241A49C"/>
    <w:rsid w:val="647B2B65"/>
    <w:rsid w:val="6553C242"/>
    <w:rsid w:val="6B2CF8ED"/>
    <w:rsid w:val="6FA42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109</Words>
  <Characters>582</Characters>
  <Application>Microsoft Office Word</Application>
  <DocSecurity>0</DocSecurity>
  <Lines>4</Lines>
  <Paragraphs>1</Paragraphs>
  <ScaleCrop>false</ScaleCrop>
  <Manager/>
  <Company/>
  <LinksUpToDate>false</LinksUpToDate>
  <CharactersWithSpaces>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Antibiotikaronder, tidsschema</dc:title>
  <dc:subject/>
  <dc:creator>patrik.jens.johansson@vgregion.se</dc:creator>
  <keywords/>
  <lastModifiedBy>Jonatan Robertsson</lastModifiedBy>
  <revision>10</revision>
  <lastPrinted>2016-03-31T10:56:00.0000000Z</lastPrinted>
  <dcterms:created xsi:type="dcterms:W3CDTF">2022-05-04T08:20:00.0000000Z</dcterms:created>
  <dcterms:modified xsi:type="dcterms:W3CDTF">2024-01-24T14:24:00.0000000Z</dcterms:modified>
</coreProperties>
</file>