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9B9EA1" w14:textId="77777777" w:rsidR="003679D0" w:rsidRDefault="003679D0" w:rsidP="007922DD">
      <w:pPr>
        <w:pStyle w:val="Heading2"/>
        <w:ind w:left="0"/>
        <w:sectPr w:rsidR="003679D0" w:rsidSect="003679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0C5170F" w14:textId="77777777" w:rsidR="003679D0" w:rsidRPr="003679D0" w:rsidRDefault="003679D0" w:rsidP="003679D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679D0">
        <w:rPr>
          <w:szCs w:val="20"/>
        </w:rPr>
        <w:tab/>
      </w:r>
    </w:p>
    <w:p w14:paraId="2412417D" w14:textId="365B1C25" w:rsidR="003679D0" w:rsidRPr="003679D0" w:rsidRDefault="003679D0" w:rsidP="003679D0">
      <w:pPr>
        <w:spacing w:after="0" w:line="240" w:lineRule="auto"/>
        <w:ind w:left="0" w:right="-568"/>
        <w:rPr>
          <w:szCs w:val="20"/>
        </w:rPr>
      </w:pPr>
      <w:r w:rsidRPr="003679D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7606E69" wp14:editId="705635C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8A3A9" w14:textId="77777777" w:rsidR="003679D0" w:rsidRPr="003D37FD" w:rsidRDefault="003679D0" w:rsidP="003679D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28276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7606E6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978A3A9" w14:textId="77777777" w:rsidR="003679D0" w:rsidRPr="003D37FD" w:rsidRDefault="003679D0" w:rsidP="003679D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28276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679D0" w:rsidRPr="003679D0" w14:paraId="6EE6169B" w14:textId="77777777" w:rsidTr="00C6316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B67243D" w14:textId="102729F1" w:rsidR="003679D0" w:rsidRPr="003679D0" w:rsidRDefault="003679D0" w:rsidP="003679D0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3679D0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Met</w:t>
            </w:r>
            <w:r w:rsidR="00E92386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h</w:t>
            </w:r>
            <w:r w:rsidRPr="003679D0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otrexat</w:t>
            </w:r>
            <w:r w:rsidR="00BD4C8A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e</w:t>
            </w:r>
            <w:r w:rsidR="00E044C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-Provtagning</w:t>
            </w:r>
          </w:p>
        </w:tc>
      </w:tr>
    </w:tbl>
    <w:p w14:paraId="2FB16F08" w14:textId="77777777" w:rsidR="003679D0" w:rsidRPr="003679D0" w:rsidRDefault="003679D0" w:rsidP="003679D0">
      <w:pPr>
        <w:spacing w:after="0" w:line="240" w:lineRule="auto"/>
        <w:ind w:left="0" w:right="0"/>
        <w:rPr>
          <w:szCs w:val="20"/>
          <w:lang w:val="en-US"/>
        </w:rPr>
      </w:pPr>
    </w:p>
    <w:p w14:paraId="44FD58C7" w14:textId="77777777" w:rsidR="003679D0" w:rsidRPr="003679D0" w:rsidRDefault="003679D0" w:rsidP="003679D0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3679D0">
        <w:rPr>
          <w:rFonts w:ascii="Arial Fet" w:hAnsi="Arial Fet" w:cs="Arial"/>
          <w:b/>
          <w:bCs/>
          <w:iCs/>
          <w:sz w:val="28"/>
          <w:szCs w:val="28"/>
        </w:rPr>
        <w:t>Syfte</w:t>
      </w:r>
    </w:p>
    <w:p w14:paraId="4643A016" w14:textId="054843C6" w:rsidR="003679D0" w:rsidRPr="003679D0" w:rsidRDefault="003679D0" w:rsidP="003679D0">
      <w:pPr>
        <w:spacing w:after="0" w:line="240" w:lineRule="auto"/>
        <w:ind w:left="0" w:right="0"/>
        <w:rPr>
          <w:szCs w:val="20"/>
        </w:rPr>
      </w:pPr>
      <w:bookmarkStart w:id="3" w:name="_Toc501440351"/>
      <w:r w:rsidRPr="003679D0">
        <w:rPr>
          <w:szCs w:val="20"/>
        </w:rPr>
        <w:t>Beskrivning av provtagning vid behandling med Metotrexat</w:t>
      </w:r>
      <w:r w:rsidR="00BD4C8A">
        <w:rPr>
          <w:szCs w:val="20"/>
        </w:rPr>
        <w:t>e</w:t>
      </w:r>
    </w:p>
    <w:p w14:paraId="2B614502" w14:textId="77777777" w:rsidR="003679D0" w:rsidRPr="003679D0" w:rsidRDefault="003679D0" w:rsidP="003679D0">
      <w:pPr>
        <w:spacing w:after="0" w:line="240" w:lineRule="auto"/>
        <w:ind w:left="0" w:right="0"/>
        <w:rPr>
          <w:szCs w:val="20"/>
        </w:rPr>
      </w:pPr>
    </w:p>
    <w:bookmarkEnd w:id="3"/>
    <w:p w14:paraId="3BA71551" w14:textId="77777777" w:rsidR="003679D0" w:rsidRPr="003679D0" w:rsidRDefault="003679D0" w:rsidP="003679D0">
      <w:pPr>
        <w:spacing w:after="0" w:line="240" w:lineRule="auto"/>
        <w:ind w:left="0" w:right="0"/>
        <w:rPr>
          <w:szCs w:val="20"/>
        </w:rPr>
      </w:pPr>
    </w:p>
    <w:tbl>
      <w:tblPr>
        <w:tblW w:w="792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4"/>
        <w:gridCol w:w="729"/>
        <w:gridCol w:w="718"/>
        <w:gridCol w:w="718"/>
        <w:gridCol w:w="718"/>
        <w:gridCol w:w="718"/>
        <w:gridCol w:w="729"/>
        <w:gridCol w:w="1068"/>
        <w:gridCol w:w="860"/>
      </w:tblGrid>
      <w:tr w:rsidR="00BD4C8A" w:rsidRPr="003679D0" w14:paraId="65132739" w14:textId="77777777" w:rsidTr="00BD4C8A">
        <w:trPr>
          <w:gridAfter w:val="8"/>
          <w:wAfter w:w="6258" w:type="dxa"/>
          <w:trHeight w:val="276"/>
        </w:trPr>
        <w:tc>
          <w:tcPr>
            <w:tcW w:w="1664" w:type="dxa"/>
            <w:vMerge w:val="restart"/>
            <w:shd w:val="clear" w:color="auto" w:fill="D9D9D9" w:themeFill="background1" w:themeFillShade="D9"/>
            <w:vAlign w:val="center"/>
          </w:tcPr>
          <w:p w14:paraId="13E98E88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br w:type="page"/>
              <w:t>Prover</w:t>
            </w:r>
          </w:p>
        </w:tc>
      </w:tr>
      <w:tr w:rsidR="00BD4C8A" w:rsidRPr="003679D0" w14:paraId="5A48D77C" w14:textId="77777777" w:rsidTr="00BD4C8A">
        <w:trPr>
          <w:trHeight w:val="748"/>
        </w:trPr>
        <w:tc>
          <w:tcPr>
            <w:tcW w:w="1664" w:type="dxa"/>
            <w:vMerge/>
          </w:tcPr>
          <w:p w14:paraId="2AD4A85A" w14:textId="77777777" w:rsidR="00BD4C8A" w:rsidRPr="003679D0" w:rsidRDefault="00BD4C8A" w:rsidP="003679D0">
            <w:pPr>
              <w:spacing w:after="0" w:line="240" w:lineRule="auto"/>
              <w:ind w:left="-7" w:right="0"/>
              <w:rPr>
                <w:szCs w:val="20"/>
              </w:rPr>
            </w:pPr>
          </w:p>
        </w:tc>
        <w:tc>
          <w:tcPr>
            <w:tcW w:w="729" w:type="dxa"/>
            <w:shd w:val="clear" w:color="auto" w:fill="D9D9D9" w:themeFill="background1" w:themeFillShade="D9"/>
            <w:vAlign w:val="center"/>
          </w:tcPr>
          <w:p w14:paraId="3B4B4BBA" w14:textId="77777777" w:rsidR="00BD4C8A" w:rsidRPr="003679D0" w:rsidRDefault="00BD4C8A" w:rsidP="003679D0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Före beh</w:t>
            </w:r>
          </w:p>
        </w:tc>
        <w:tc>
          <w:tcPr>
            <w:tcW w:w="718" w:type="dxa"/>
            <w:shd w:val="clear" w:color="auto" w:fill="D9D9D9" w:themeFill="background1" w:themeFillShade="D9"/>
            <w:vAlign w:val="center"/>
          </w:tcPr>
          <w:p w14:paraId="52A4FFE7" w14:textId="77777777" w:rsidR="00BD4C8A" w:rsidRPr="003679D0" w:rsidRDefault="00BD4C8A" w:rsidP="003679D0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1 v</w:t>
            </w:r>
          </w:p>
        </w:tc>
        <w:tc>
          <w:tcPr>
            <w:tcW w:w="718" w:type="dxa"/>
            <w:shd w:val="clear" w:color="auto" w:fill="D9D9D9" w:themeFill="background1" w:themeFillShade="D9"/>
            <w:vAlign w:val="center"/>
          </w:tcPr>
          <w:p w14:paraId="1EFA18E3" w14:textId="77777777" w:rsidR="00BD4C8A" w:rsidRPr="003679D0" w:rsidRDefault="00BD4C8A" w:rsidP="003679D0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3 v</w:t>
            </w:r>
          </w:p>
        </w:tc>
        <w:tc>
          <w:tcPr>
            <w:tcW w:w="718" w:type="dxa"/>
            <w:shd w:val="clear" w:color="auto" w:fill="D9D9D9" w:themeFill="background1" w:themeFillShade="D9"/>
            <w:vAlign w:val="center"/>
          </w:tcPr>
          <w:p w14:paraId="7B997961" w14:textId="77777777" w:rsidR="00BD4C8A" w:rsidRPr="003679D0" w:rsidRDefault="00BD4C8A" w:rsidP="003679D0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5 v</w:t>
            </w:r>
          </w:p>
        </w:tc>
        <w:tc>
          <w:tcPr>
            <w:tcW w:w="718" w:type="dxa"/>
            <w:shd w:val="clear" w:color="auto" w:fill="D9D9D9" w:themeFill="background1" w:themeFillShade="D9"/>
            <w:vAlign w:val="center"/>
          </w:tcPr>
          <w:p w14:paraId="49D271ED" w14:textId="77777777" w:rsidR="00BD4C8A" w:rsidRPr="003679D0" w:rsidRDefault="00BD4C8A" w:rsidP="003679D0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7 v</w:t>
            </w:r>
          </w:p>
        </w:tc>
        <w:tc>
          <w:tcPr>
            <w:tcW w:w="729" w:type="dxa"/>
            <w:shd w:val="clear" w:color="auto" w:fill="D9D9D9" w:themeFill="background1" w:themeFillShade="D9"/>
            <w:vAlign w:val="center"/>
          </w:tcPr>
          <w:p w14:paraId="29697C52" w14:textId="77777777" w:rsidR="00BD4C8A" w:rsidRPr="003679D0" w:rsidRDefault="00BD4C8A" w:rsidP="003679D0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3 mån</w:t>
            </w:r>
          </w:p>
        </w:tc>
        <w:tc>
          <w:tcPr>
            <w:tcW w:w="1068" w:type="dxa"/>
            <w:shd w:val="clear" w:color="auto" w:fill="D9D9D9" w:themeFill="background1" w:themeFillShade="D9"/>
            <w:vAlign w:val="center"/>
          </w:tcPr>
          <w:p w14:paraId="61C08154" w14:textId="56E40063" w:rsidR="00BD4C8A" w:rsidRPr="003679D0" w:rsidRDefault="00BD4C8A" w:rsidP="003679D0">
            <w:pPr>
              <w:spacing w:after="0" w:line="240" w:lineRule="auto"/>
              <w:ind w:left="0" w:right="0"/>
              <w:jc w:val="center"/>
            </w:pPr>
            <w:r>
              <w:t>Var 3:e-6:e mån</w:t>
            </w:r>
          </w:p>
        </w:tc>
        <w:tc>
          <w:tcPr>
            <w:tcW w:w="860" w:type="dxa"/>
            <w:shd w:val="clear" w:color="auto" w:fill="D9D9D9" w:themeFill="background1" w:themeFillShade="D9"/>
          </w:tcPr>
          <w:p w14:paraId="312E5A3E" w14:textId="77777777" w:rsidR="00BD4C8A" w:rsidRPr="003679D0" w:rsidRDefault="00BD4C8A" w:rsidP="003679D0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1 gång/år</w:t>
            </w:r>
          </w:p>
        </w:tc>
      </w:tr>
      <w:tr w:rsidR="00BD4C8A" w:rsidRPr="003679D0" w14:paraId="60202348" w14:textId="77777777" w:rsidTr="00BD4C8A">
        <w:trPr>
          <w:trHeight w:val="748"/>
        </w:trPr>
        <w:tc>
          <w:tcPr>
            <w:tcW w:w="1664" w:type="dxa"/>
            <w:shd w:val="clear" w:color="auto" w:fill="D9D9D9" w:themeFill="background1" w:themeFillShade="D9"/>
            <w:vAlign w:val="center"/>
          </w:tcPr>
          <w:p w14:paraId="377F9D85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Hb, LPK, TPK, diff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35CAB941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3D31C675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39975A29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7E6AA0B2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5BA3C9A5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357B97E2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1637B513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860" w:type="dxa"/>
            <w:shd w:val="clear" w:color="auto" w:fill="auto"/>
          </w:tcPr>
          <w:p w14:paraId="722A698C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BD4C8A" w:rsidRPr="003679D0" w14:paraId="7707CCEC" w14:textId="77777777" w:rsidTr="00BD4C8A">
        <w:trPr>
          <w:trHeight w:val="748"/>
        </w:trPr>
        <w:tc>
          <w:tcPr>
            <w:tcW w:w="1664" w:type="dxa"/>
            <w:shd w:val="clear" w:color="auto" w:fill="D9D9D9" w:themeFill="background1" w:themeFillShade="D9"/>
            <w:vAlign w:val="center"/>
          </w:tcPr>
          <w:p w14:paraId="4BF67213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ALAT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4883127A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6768A869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3511B909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03F44F89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4E9BF643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50434AB8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1F172D9E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860" w:type="dxa"/>
            <w:shd w:val="clear" w:color="auto" w:fill="auto"/>
          </w:tcPr>
          <w:p w14:paraId="573DC051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9D4B0F" w:rsidRPr="003679D0" w14:paraId="628AC5CF" w14:textId="77777777" w:rsidTr="00BD4C8A">
        <w:trPr>
          <w:trHeight w:val="748"/>
        </w:trPr>
        <w:tc>
          <w:tcPr>
            <w:tcW w:w="1664" w:type="dxa"/>
            <w:shd w:val="clear" w:color="auto" w:fill="D9D9D9" w:themeFill="background1" w:themeFillShade="D9"/>
            <w:vAlign w:val="center"/>
          </w:tcPr>
          <w:p w14:paraId="2AC04630" w14:textId="1019BA53" w:rsidR="009D4B0F" w:rsidRPr="003679D0" w:rsidRDefault="009D4B0F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ASAT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2D517B9A" w14:textId="460DADC3" w:rsidR="009D4B0F" w:rsidRPr="003679D0" w:rsidRDefault="009D4B0F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29FF8675" w14:textId="4FBDAA74" w:rsidR="009D4B0F" w:rsidRPr="003679D0" w:rsidRDefault="009D4B0F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4AD6033B" w14:textId="3A410865" w:rsidR="009D4B0F" w:rsidRPr="003679D0" w:rsidRDefault="009D4B0F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0F46C847" w14:textId="6BEBE5E0" w:rsidR="009D4B0F" w:rsidRPr="003679D0" w:rsidRDefault="009D4B0F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297DF71A" w14:textId="53DEC4C0" w:rsidR="009D4B0F" w:rsidRPr="003679D0" w:rsidRDefault="009D4B0F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607D79D5" w14:textId="242ED5B0" w:rsidR="009D4B0F" w:rsidRPr="003679D0" w:rsidRDefault="009D4B0F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48B7D4F8" w14:textId="33C895E8" w:rsidR="009D4B0F" w:rsidRPr="003679D0" w:rsidRDefault="009D4B0F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860" w:type="dxa"/>
            <w:shd w:val="clear" w:color="auto" w:fill="auto"/>
          </w:tcPr>
          <w:p w14:paraId="4F71F9D8" w14:textId="77777777" w:rsidR="009D4B0F" w:rsidRPr="003679D0" w:rsidRDefault="009D4B0F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BD4C8A" w:rsidRPr="003679D0" w14:paraId="12A41D7B" w14:textId="77777777" w:rsidTr="00BD4C8A">
        <w:trPr>
          <w:trHeight w:val="748"/>
        </w:trPr>
        <w:tc>
          <w:tcPr>
            <w:tcW w:w="1664" w:type="dxa"/>
            <w:shd w:val="clear" w:color="auto" w:fill="D9D9D9" w:themeFill="background1" w:themeFillShade="D9"/>
            <w:vAlign w:val="center"/>
          </w:tcPr>
          <w:p w14:paraId="014D705A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Krea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12DBCE7E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158D682E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6CE278B9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473E48C1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3B79F9CB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5170A6E1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6D61AB33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860" w:type="dxa"/>
            <w:shd w:val="clear" w:color="auto" w:fill="auto"/>
          </w:tcPr>
          <w:p w14:paraId="56F1BB1D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BD4C8A" w:rsidRPr="003679D0" w14:paraId="2A4D11F9" w14:textId="77777777" w:rsidTr="00BD4C8A">
        <w:trPr>
          <w:trHeight w:val="748"/>
        </w:trPr>
        <w:tc>
          <w:tcPr>
            <w:tcW w:w="1664" w:type="dxa"/>
            <w:shd w:val="clear" w:color="auto" w:fill="D9D9D9" w:themeFill="background1" w:themeFillShade="D9"/>
            <w:vAlign w:val="center"/>
          </w:tcPr>
          <w:p w14:paraId="3D0BB846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HIV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05A91EF0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441497EE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65156EE2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024BC3C0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2FA14297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29" w:type="dxa"/>
            <w:shd w:val="clear" w:color="auto" w:fill="auto"/>
            <w:vAlign w:val="center"/>
          </w:tcPr>
          <w:p w14:paraId="58846A48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14:paraId="06A60368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14:paraId="29DD4FD9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BD4C8A" w:rsidRPr="003679D0" w14:paraId="52E5C0A0" w14:textId="77777777" w:rsidTr="00BD4C8A">
        <w:trPr>
          <w:trHeight w:val="748"/>
        </w:trPr>
        <w:tc>
          <w:tcPr>
            <w:tcW w:w="1664" w:type="dxa"/>
            <w:shd w:val="clear" w:color="auto" w:fill="D9D9D9" w:themeFill="background1" w:themeFillShade="D9"/>
            <w:vAlign w:val="center"/>
          </w:tcPr>
          <w:p w14:paraId="69B744A3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Hepatit B/C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36D1107C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0D7234C6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715F4D98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7030ACDD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166482D0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29" w:type="dxa"/>
            <w:shd w:val="clear" w:color="auto" w:fill="auto"/>
            <w:vAlign w:val="center"/>
          </w:tcPr>
          <w:p w14:paraId="28FB2807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14:paraId="7D813158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14:paraId="604F07A9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  <w:tr w:rsidR="00BD4C8A" w:rsidRPr="003679D0" w14:paraId="37546637" w14:textId="77777777" w:rsidTr="00BD4C8A">
        <w:trPr>
          <w:trHeight w:val="748"/>
        </w:trPr>
        <w:tc>
          <w:tcPr>
            <w:tcW w:w="1664" w:type="dxa"/>
            <w:shd w:val="clear" w:color="auto" w:fill="D9D9D9" w:themeFill="background1" w:themeFillShade="D9"/>
            <w:vAlign w:val="center"/>
          </w:tcPr>
          <w:p w14:paraId="531B98FC" w14:textId="0E5302E4" w:rsidR="00BD4C8A" w:rsidRPr="003679D0" w:rsidRDefault="00BD4C8A" w:rsidP="28B98AC8">
            <w:pPr>
              <w:spacing w:after="0" w:line="240" w:lineRule="auto"/>
              <w:ind w:left="-7" w:right="0"/>
              <w:jc w:val="center"/>
            </w:pPr>
            <w:r>
              <w:t>FIB-4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64C8D3BC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076FCB7C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66DE1502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70D8DA12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4A32D767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29" w:type="dxa"/>
            <w:shd w:val="clear" w:color="auto" w:fill="auto"/>
            <w:vAlign w:val="center"/>
          </w:tcPr>
          <w:p w14:paraId="1B7E75CB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14:paraId="5C201056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860" w:type="dxa"/>
            <w:shd w:val="clear" w:color="auto" w:fill="auto"/>
            <w:vAlign w:val="center"/>
          </w:tcPr>
          <w:p w14:paraId="551F92ED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</w:tr>
      <w:tr w:rsidR="00BD4C8A" w:rsidRPr="003679D0" w14:paraId="4FD41A7A" w14:textId="77777777" w:rsidTr="00BD4C8A">
        <w:trPr>
          <w:trHeight w:val="748"/>
        </w:trPr>
        <w:tc>
          <w:tcPr>
            <w:tcW w:w="1664" w:type="dxa"/>
            <w:shd w:val="clear" w:color="auto" w:fill="D9D9D9" w:themeFill="background1" w:themeFillShade="D9"/>
            <w:vAlign w:val="center"/>
          </w:tcPr>
          <w:p w14:paraId="3BE216D6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Graviditetstest</w:t>
            </w:r>
          </w:p>
          <w:p w14:paraId="6B92D4D3" w14:textId="77777777" w:rsidR="00BD4C8A" w:rsidRPr="003679D0" w:rsidRDefault="00BD4C8A" w:rsidP="003679D0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(fertila kvinnor)</w:t>
            </w:r>
          </w:p>
        </w:tc>
        <w:tc>
          <w:tcPr>
            <w:tcW w:w="729" w:type="dxa"/>
            <w:shd w:val="clear" w:color="auto" w:fill="auto"/>
            <w:vAlign w:val="center"/>
          </w:tcPr>
          <w:p w14:paraId="7AFB8E9F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3679D0">
              <w:rPr>
                <w:szCs w:val="20"/>
              </w:rPr>
              <w:t>X</w:t>
            </w:r>
          </w:p>
        </w:tc>
        <w:tc>
          <w:tcPr>
            <w:tcW w:w="718" w:type="dxa"/>
            <w:shd w:val="clear" w:color="auto" w:fill="auto"/>
            <w:vAlign w:val="center"/>
          </w:tcPr>
          <w:p w14:paraId="1F9B603A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26C74B4B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46A034E4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14:paraId="0B19F4F5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729" w:type="dxa"/>
            <w:shd w:val="clear" w:color="auto" w:fill="auto"/>
            <w:vAlign w:val="center"/>
          </w:tcPr>
          <w:p w14:paraId="7DD72494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14:paraId="4F04E7B0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14:paraId="0A3935DD" w14:textId="77777777" w:rsidR="00BD4C8A" w:rsidRPr="003679D0" w:rsidRDefault="00BD4C8A" w:rsidP="003679D0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</w:p>
        </w:tc>
      </w:tr>
    </w:tbl>
    <w:p w14:paraId="1708A732" w14:textId="77777777" w:rsidR="003679D0" w:rsidRPr="003679D0" w:rsidRDefault="003679D0" w:rsidP="003679D0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4202D9B8" w14:textId="1164B5EC" w:rsidR="003679D0" w:rsidRPr="003679D0" w:rsidRDefault="022EEF6E" w:rsidP="28B98AC8">
      <w:pPr>
        <w:spacing w:after="0" w:line="240" w:lineRule="auto"/>
        <w:ind w:left="0" w:right="0"/>
        <w:rPr>
          <w:lang w:val="en-US"/>
        </w:rPr>
      </w:pPr>
      <w:r w:rsidRPr="28B98AC8">
        <w:rPr>
          <w:lang w:val="en-US"/>
        </w:rPr>
        <w:t>FIB 4= (</w:t>
      </w:r>
      <w:r w:rsidR="733DF844" w:rsidRPr="28B98AC8">
        <w:rPr>
          <w:lang w:val="en-US"/>
        </w:rPr>
        <w:t>ålder</w:t>
      </w:r>
      <w:r w:rsidR="27A25E65" w:rsidRPr="28B98AC8">
        <w:rPr>
          <w:lang w:val="en-US"/>
        </w:rPr>
        <w:t xml:space="preserve"> x </w:t>
      </w:r>
      <w:r w:rsidR="733DF844" w:rsidRPr="28B98AC8">
        <w:rPr>
          <w:lang w:val="en-US"/>
        </w:rPr>
        <w:t>ASAT)</w:t>
      </w:r>
      <w:r w:rsidR="534C75D4" w:rsidRPr="28B98AC8">
        <w:rPr>
          <w:lang w:val="en-US"/>
        </w:rPr>
        <w:t xml:space="preserve"> </w:t>
      </w:r>
      <w:r w:rsidR="733DF844" w:rsidRPr="28B98AC8">
        <w:rPr>
          <w:lang w:val="en-US"/>
        </w:rPr>
        <w:t>/</w:t>
      </w:r>
      <w:r w:rsidR="77F39850" w:rsidRPr="28B98AC8">
        <w:rPr>
          <w:lang w:val="en-US"/>
        </w:rPr>
        <w:t xml:space="preserve"> </w:t>
      </w:r>
      <w:r w:rsidR="733DF844" w:rsidRPr="28B98AC8">
        <w:rPr>
          <w:lang w:val="en-US"/>
        </w:rPr>
        <w:t>(TPK</w:t>
      </w:r>
      <w:r w:rsidR="08ED57DE" w:rsidRPr="28B98AC8">
        <w:rPr>
          <w:lang w:val="en-US"/>
        </w:rPr>
        <w:t xml:space="preserve"> x</w:t>
      </w:r>
      <w:r w:rsidR="39CDBD4D" w:rsidRPr="28B98AC8">
        <w:rPr>
          <w:color w:val="000000" w:themeColor="text2"/>
          <w:lang w:val="en-US"/>
        </w:rPr>
        <w:t xml:space="preserve"> √</w:t>
      </w:r>
      <w:r w:rsidR="47480743" w:rsidRPr="28B98AC8">
        <w:rPr>
          <w:lang w:val="en-US"/>
        </w:rPr>
        <w:t xml:space="preserve"> </w:t>
      </w:r>
      <w:r w:rsidR="733DF844" w:rsidRPr="28B98AC8">
        <w:rPr>
          <w:lang w:val="en-US"/>
        </w:rPr>
        <w:t>ALAT</w:t>
      </w:r>
      <w:r w:rsidR="724C0CE5" w:rsidRPr="28B98AC8">
        <w:rPr>
          <w:lang w:val="en-US"/>
        </w:rPr>
        <w:t xml:space="preserve"> ( www.fib4.se)</w:t>
      </w:r>
    </w:p>
    <w:p w14:paraId="0267364C" w14:textId="22A3B181" w:rsidR="003679D0" w:rsidRPr="003679D0" w:rsidRDefault="003679D0" w:rsidP="003679D0">
      <w:pPr>
        <w:spacing w:after="0" w:line="240" w:lineRule="auto"/>
        <w:ind w:left="0" w:right="0"/>
        <w:rPr>
          <w:szCs w:val="20"/>
          <w:lang w:val="en-US"/>
        </w:rPr>
      </w:pPr>
      <w:r w:rsidRPr="003679D0">
        <w:rPr>
          <w:szCs w:val="20"/>
          <w:lang w:val="en-US"/>
        </w:rPr>
        <w:t>Provtagning bör alltid göras 1 – 2 dagar innan nästkommande Met</w:t>
      </w:r>
      <w:r w:rsidR="00E92386">
        <w:rPr>
          <w:szCs w:val="20"/>
          <w:lang w:val="en-US"/>
        </w:rPr>
        <w:t>h</w:t>
      </w:r>
      <w:r w:rsidRPr="003679D0">
        <w:rPr>
          <w:szCs w:val="20"/>
          <w:lang w:val="en-US"/>
        </w:rPr>
        <w:t>otrexat</w:t>
      </w:r>
      <w:r w:rsidR="003B3CCB">
        <w:rPr>
          <w:szCs w:val="20"/>
          <w:lang w:val="en-US"/>
        </w:rPr>
        <w:t>e</w:t>
      </w:r>
      <w:r w:rsidRPr="003679D0">
        <w:rPr>
          <w:szCs w:val="20"/>
          <w:lang w:val="en-US"/>
        </w:rPr>
        <w:t>dos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679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570677" w14:textId="77777777" w:rsidR="00774C97" w:rsidRDefault="00774C97">
      <w:r>
        <w:separator/>
      </w:r>
    </w:p>
  </w:endnote>
  <w:endnote w:type="continuationSeparator" w:id="0">
    <w:p w14:paraId="63916EF2" w14:textId="77777777" w:rsidR="00774C97" w:rsidRDefault="00774C97">
      <w:r>
        <w:continuationSeparator/>
      </w:r>
    </w:p>
  </w:endnote>
  <w:endnote w:type="continuationNotice" w:id="1">
    <w:p w14:paraId="6899EC66" w14:textId="77777777" w:rsidR="00774C97" w:rsidRDefault="00774C9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9DBC77" w14:textId="77777777" w:rsidR="00774C97" w:rsidRDefault="00774C97"/>
  </w:footnote>
  <w:footnote w:type="continuationSeparator" w:id="0">
    <w:p w14:paraId="1E4A6776" w14:textId="77777777" w:rsidR="00774C97" w:rsidRDefault="00774C97">
      <w:r>
        <w:continuationSeparator/>
      </w:r>
    </w:p>
  </w:footnote>
  <w:footnote w:type="continuationNotice" w:id="1">
    <w:p w14:paraId="095EA10A" w14:textId="77777777" w:rsidR="00774C97" w:rsidRDefault="00774C9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3571475">
    <w:abstractNumId w:val="17"/>
  </w:num>
  <w:num w:numId="2" w16cid:durableId="603459026">
    <w:abstractNumId w:val="14"/>
  </w:num>
  <w:num w:numId="3" w16cid:durableId="1592009069">
    <w:abstractNumId w:val="0"/>
  </w:num>
  <w:num w:numId="4" w16cid:durableId="1710760455">
    <w:abstractNumId w:val="6"/>
  </w:num>
  <w:num w:numId="5" w16cid:durableId="2132242775">
    <w:abstractNumId w:val="15"/>
  </w:num>
  <w:num w:numId="6" w16cid:durableId="2144155417">
    <w:abstractNumId w:val="2"/>
  </w:num>
  <w:num w:numId="7" w16cid:durableId="2082829623">
    <w:abstractNumId w:val="11"/>
  </w:num>
  <w:num w:numId="8" w16cid:durableId="895513574">
    <w:abstractNumId w:val="8"/>
  </w:num>
  <w:num w:numId="9" w16cid:durableId="494879569">
    <w:abstractNumId w:val="1"/>
  </w:num>
  <w:num w:numId="10" w16cid:durableId="378017797">
    <w:abstractNumId w:val="1"/>
  </w:num>
  <w:num w:numId="11" w16cid:durableId="515775312">
    <w:abstractNumId w:val="3"/>
  </w:num>
  <w:num w:numId="12" w16cid:durableId="1514297137">
    <w:abstractNumId w:val="4"/>
  </w:num>
  <w:num w:numId="13" w16cid:durableId="2031641828">
    <w:abstractNumId w:val="13"/>
  </w:num>
  <w:num w:numId="14" w16cid:durableId="1724014816">
    <w:abstractNumId w:val="9"/>
  </w:num>
  <w:num w:numId="15" w16cid:durableId="1252352771">
    <w:abstractNumId w:val="7"/>
  </w:num>
  <w:num w:numId="16" w16cid:durableId="84350849">
    <w:abstractNumId w:val="12"/>
  </w:num>
  <w:num w:numId="17" w16cid:durableId="1042948463">
    <w:abstractNumId w:val="5"/>
  </w:num>
  <w:num w:numId="18" w16cid:durableId="49499633">
    <w:abstractNumId w:val="10"/>
  </w:num>
  <w:num w:numId="19" w16cid:durableId="10908075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5D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3EE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9D0"/>
    <w:rsid w:val="00367D19"/>
    <w:rsid w:val="00371BED"/>
    <w:rsid w:val="00382C81"/>
    <w:rsid w:val="00384019"/>
    <w:rsid w:val="003854F1"/>
    <w:rsid w:val="0039118E"/>
    <w:rsid w:val="00397F54"/>
    <w:rsid w:val="003A0D43"/>
    <w:rsid w:val="003B2A4B"/>
    <w:rsid w:val="003B3CC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5A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7B1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1E4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C97"/>
    <w:rsid w:val="007759DD"/>
    <w:rsid w:val="0078609F"/>
    <w:rsid w:val="007917BA"/>
    <w:rsid w:val="007922DD"/>
    <w:rsid w:val="007A5C6F"/>
    <w:rsid w:val="007D4241"/>
    <w:rsid w:val="007D4317"/>
    <w:rsid w:val="007D4EA3"/>
    <w:rsid w:val="007F1CFF"/>
    <w:rsid w:val="007F5DD5"/>
    <w:rsid w:val="007F6C9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B0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41B"/>
    <w:rsid w:val="00BA0066"/>
    <w:rsid w:val="00BB69DB"/>
    <w:rsid w:val="00BC322E"/>
    <w:rsid w:val="00BC44CD"/>
    <w:rsid w:val="00BC48A6"/>
    <w:rsid w:val="00BD4C8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16D"/>
    <w:rsid w:val="00C6777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4CB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38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BF3"/>
    <w:rsid w:val="00F86F47"/>
    <w:rsid w:val="00F90B64"/>
    <w:rsid w:val="00FB2F0F"/>
    <w:rsid w:val="00FB5086"/>
    <w:rsid w:val="00FB5411"/>
    <w:rsid w:val="00FB6392"/>
    <w:rsid w:val="00FD3C70"/>
    <w:rsid w:val="00FD55A5"/>
    <w:rsid w:val="00FD6820"/>
    <w:rsid w:val="00FE12D8"/>
    <w:rsid w:val="00FE6376"/>
    <w:rsid w:val="00FF7C02"/>
    <w:rsid w:val="022EEF6E"/>
    <w:rsid w:val="024801E3"/>
    <w:rsid w:val="07027AD9"/>
    <w:rsid w:val="08ED57DE"/>
    <w:rsid w:val="0D5C20D0"/>
    <w:rsid w:val="0ECF6609"/>
    <w:rsid w:val="0F53EE42"/>
    <w:rsid w:val="13309E46"/>
    <w:rsid w:val="1E1EE58F"/>
    <w:rsid w:val="24AD08F5"/>
    <w:rsid w:val="27A25E65"/>
    <w:rsid w:val="28B98AC8"/>
    <w:rsid w:val="2E2497D0"/>
    <w:rsid w:val="3704E776"/>
    <w:rsid w:val="39CDBD4D"/>
    <w:rsid w:val="3C1C2098"/>
    <w:rsid w:val="3CD60150"/>
    <w:rsid w:val="3E7D877A"/>
    <w:rsid w:val="40EF91BB"/>
    <w:rsid w:val="428B621C"/>
    <w:rsid w:val="47480743"/>
    <w:rsid w:val="534C75D4"/>
    <w:rsid w:val="5965C9EB"/>
    <w:rsid w:val="647B2B65"/>
    <w:rsid w:val="6ACF09D1"/>
    <w:rsid w:val="6B2CF8ED"/>
    <w:rsid w:val="724C0CE5"/>
    <w:rsid w:val="733DF844"/>
    <w:rsid w:val="77F39850"/>
    <w:rsid w:val="7C680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603E1BA-3E10-4AA3-8518-A912C34F2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1</Pages>
  <Words>73</Words>
  <Characters>419</Characters>
  <Application>Microsoft Office Word</Application>
  <DocSecurity>4</DocSecurity>
  <Lines>3</Lines>
  <Paragraphs>1</Paragraphs>
  <ScaleCrop>false</ScaleCrop>
  <Manager/>
  <Company/>
  <LinksUpToDate>false</LinksUpToDate>
  <CharactersWithSpaces>491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Methotrexate-Provtagning</dc:title>
  <dc:subject/>
  <dc:creator>patrik.jens.johansson@vgregion.se</dc:creator>
  <keywords/>
  <lastModifiedBy>Hanna Engberg Haraldsson</lastModifiedBy>
  <revision>16</revision>
  <lastPrinted>2016-03-31T19:56:00.0000000Z</lastPrinted>
  <dcterms:created xsi:type="dcterms:W3CDTF">2022-05-04T12:28:00.0000000Z</dcterms:created>
  <dcterms:modified xsi:type="dcterms:W3CDTF">2024-01-24T21:33:00.0000000Z</dcterms:modified>
</coreProperties>
</file>