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DB60F3" w14:textId="77777777" w:rsidR="00DB2F9B" w:rsidRDefault="00DB2F9B" w:rsidP="00F35B05">
      <w:pPr>
        <w:pStyle w:val="Rubrik2"/>
        <w:sectPr w:rsidR="00DB2F9B" w:rsidSect="00DB2F9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973DFF2" w14:textId="77777777" w:rsidR="00DB2F9B" w:rsidRPr="00DB2F9B" w:rsidRDefault="00DB2F9B" w:rsidP="00DB2F9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7D632206" w14:textId="5A48786B" w:rsidR="00DB2F9B" w:rsidRPr="00DB2F9B" w:rsidRDefault="00DB2F9B" w:rsidP="00DB2F9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B2F9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6D4FC5" wp14:editId="35DC2A1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99E6F2" w14:textId="77777777" w:rsidR="00DB2F9B" w:rsidRPr="003D37FD" w:rsidRDefault="00DB2F9B" w:rsidP="00DB2F9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28270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76D4FC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799E6F2" w14:textId="77777777" w:rsidR="00DB2F9B" w:rsidRPr="003D37FD" w:rsidRDefault="00DB2F9B" w:rsidP="00DB2F9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28270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B2F9B" w:rsidRPr="00DB2F9B" w14:paraId="7F83C99F" w14:textId="77777777" w:rsidTr="00F4086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F1D3B96" w14:textId="3B98E0E9" w:rsidR="00DB2F9B" w:rsidRPr="00DB2F9B" w:rsidRDefault="00DB2F9B" w:rsidP="00DB2F9B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DB2F9B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Klorokinfosfat, Plaquenil</w:t>
            </w:r>
            <w:r w:rsidR="00BF014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 - Provtagning</w:t>
            </w:r>
          </w:p>
        </w:tc>
      </w:tr>
    </w:tbl>
    <w:p w14:paraId="7DDADAAF" w14:textId="77777777" w:rsidR="00DB2F9B" w:rsidRPr="00DB2F9B" w:rsidRDefault="00DB2F9B" w:rsidP="00DB2F9B">
      <w:pPr>
        <w:tabs>
          <w:tab w:val="left" w:pos="1418"/>
          <w:tab w:val="left" w:pos="4395"/>
        </w:tabs>
        <w:spacing w:after="0" w:line="240" w:lineRule="auto"/>
        <w:ind w:left="1193" w:right="0"/>
        <w:rPr>
          <w:sz w:val="32"/>
          <w:szCs w:val="32"/>
        </w:rPr>
      </w:pPr>
    </w:p>
    <w:p w14:paraId="50046A94" w14:textId="77777777" w:rsidR="00DB2F9B" w:rsidRPr="00DB2F9B" w:rsidRDefault="00DB2F9B" w:rsidP="00DB2F9B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DB2F9B">
        <w:rPr>
          <w:rFonts w:ascii="Arial Fet" w:hAnsi="Arial Fet" w:cs="Arial"/>
          <w:b/>
          <w:bCs/>
          <w:iCs/>
          <w:sz w:val="28"/>
          <w:szCs w:val="28"/>
        </w:rPr>
        <w:t>Syfte</w:t>
      </w:r>
    </w:p>
    <w:p w14:paraId="5479851C" w14:textId="77777777" w:rsidR="00DB2F9B" w:rsidRPr="00DB2F9B" w:rsidRDefault="00DB2F9B" w:rsidP="00DB2F9B">
      <w:pPr>
        <w:spacing w:after="0" w:line="240" w:lineRule="auto"/>
        <w:ind w:left="0" w:right="0"/>
        <w:rPr>
          <w:szCs w:val="20"/>
        </w:rPr>
      </w:pPr>
      <w:bookmarkStart w:id="3" w:name="_Toc501440351"/>
      <w:r w:rsidRPr="00DB2F9B">
        <w:rPr>
          <w:szCs w:val="20"/>
        </w:rPr>
        <w:t>Beskrivning av provtagning vid behandling med Plaquenil</w:t>
      </w:r>
    </w:p>
    <w:p w14:paraId="54F458BD" w14:textId="77777777" w:rsidR="00DB2F9B" w:rsidRPr="00DB2F9B" w:rsidRDefault="00DB2F9B" w:rsidP="00DB2F9B">
      <w:pPr>
        <w:spacing w:after="0" w:line="240" w:lineRule="auto"/>
        <w:ind w:left="0" w:right="0"/>
        <w:rPr>
          <w:szCs w:val="20"/>
        </w:rPr>
      </w:pPr>
    </w:p>
    <w:bookmarkEnd w:id="3"/>
    <w:p w14:paraId="3CFD3522" w14:textId="77777777" w:rsidR="00DB2F9B" w:rsidRPr="00DB2F9B" w:rsidRDefault="00DB2F9B" w:rsidP="00DB2F9B">
      <w:pPr>
        <w:tabs>
          <w:tab w:val="left" w:pos="1418"/>
          <w:tab w:val="left" w:pos="4395"/>
        </w:tabs>
        <w:spacing w:after="0" w:line="240" w:lineRule="auto"/>
        <w:ind w:left="0" w:right="0"/>
        <w:rPr>
          <w:sz w:val="32"/>
          <w:szCs w:val="32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94"/>
        <w:gridCol w:w="1276"/>
        <w:gridCol w:w="1134"/>
      </w:tblGrid>
      <w:tr w:rsidR="00DB2F9B" w:rsidRPr="00DB2F9B" w14:paraId="3D507F1D" w14:textId="77777777" w:rsidTr="00F40862">
        <w:trPr>
          <w:trHeight w:val="923"/>
        </w:trPr>
        <w:tc>
          <w:tcPr>
            <w:tcW w:w="0" w:type="auto"/>
            <w:vMerge w:val="restart"/>
            <w:shd w:val="clear" w:color="auto" w:fill="D9D9D9"/>
            <w:vAlign w:val="center"/>
          </w:tcPr>
          <w:p w14:paraId="58EC3776" w14:textId="77777777" w:rsidR="00DB2F9B" w:rsidRPr="00DB2F9B" w:rsidRDefault="00DB2F9B" w:rsidP="00DB2F9B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B2F9B">
              <w:rPr>
                <w:szCs w:val="20"/>
              </w:rPr>
              <w:br w:type="page"/>
              <w:t>Prover</w:t>
            </w:r>
          </w:p>
        </w:tc>
        <w:tc>
          <w:tcPr>
            <w:tcW w:w="2410" w:type="dxa"/>
            <w:gridSpan w:val="2"/>
            <w:shd w:val="clear" w:color="auto" w:fill="D9D9D9"/>
            <w:vAlign w:val="center"/>
          </w:tcPr>
          <w:p w14:paraId="79188919" w14:textId="77777777" w:rsidR="00DB2F9B" w:rsidRPr="00DB2F9B" w:rsidRDefault="00DB2F9B" w:rsidP="00DB2F9B">
            <w:pPr>
              <w:spacing w:after="0" w:line="240" w:lineRule="auto"/>
              <w:ind w:left="0" w:right="20"/>
              <w:jc w:val="center"/>
              <w:rPr>
                <w:szCs w:val="20"/>
              </w:rPr>
            </w:pPr>
            <w:r w:rsidRPr="00DB2F9B">
              <w:rPr>
                <w:szCs w:val="20"/>
              </w:rPr>
              <w:t>Tid</w:t>
            </w:r>
          </w:p>
        </w:tc>
      </w:tr>
      <w:tr w:rsidR="00DB2F9B" w:rsidRPr="00DB2F9B" w14:paraId="5728413D" w14:textId="77777777" w:rsidTr="00F40862">
        <w:trPr>
          <w:trHeight w:val="553"/>
        </w:trPr>
        <w:tc>
          <w:tcPr>
            <w:tcW w:w="0" w:type="auto"/>
            <w:vMerge/>
            <w:shd w:val="clear" w:color="auto" w:fill="D9D9D9"/>
          </w:tcPr>
          <w:p w14:paraId="54295F44" w14:textId="77777777" w:rsidR="00DB2F9B" w:rsidRPr="00DB2F9B" w:rsidRDefault="00DB2F9B" w:rsidP="00DB2F9B">
            <w:pPr>
              <w:spacing w:after="0" w:line="240" w:lineRule="auto"/>
              <w:ind w:left="-7" w:right="0"/>
              <w:rPr>
                <w:szCs w:val="20"/>
              </w:rPr>
            </w:pPr>
          </w:p>
        </w:tc>
        <w:tc>
          <w:tcPr>
            <w:tcW w:w="1276" w:type="dxa"/>
            <w:shd w:val="clear" w:color="auto" w:fill="D9D9D9"/>
            <w:vAlign w:val="center"/>
          </w:tcPr>
          <w:p w14:paraId="5238847A" w14:textId="77777777" w:rsidR="00DB2F9B" w:rsidRPr="00DB2F9B" w:rsidRDefault="00DB2F9B" w:rsidP="00DB2F9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DB2F9B">
              <w:rPr>
                <w:szCs w:val="20"/>
              </w:rPr>
              <w:t>Före beh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5D3F0ED1" w14:textId="77777777" w:rsidR="00DB2F9B" w:rsidRPr="00DB2F9B" w:rsidRDefault="00DB2F9B" w:rsidP="00DB2F9B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DB2F9B">
              <w:rPr>
                <w:szCs w:val="20"/>
              </w:rPr>
              <w:t>1 gång/år</w:t>
            </w:r>
          </w:p>
        </w:tc>
      </w:tr>
      <w:tr w:rsidR="00DB2F9B" w:rsidRPr="00DB2F9B" w14:paraId="46C1F821" w14:textId="77777777" w:rsidTr="00F40862">
        <w:trPr>
          <w:trHeight w:val="746"/>
        </w:trPr>
        <w:tc>
          <w:tcPr>
            <w:tcW w:w="0" w:type="auto"/>
            <w:shd w:val="clear" w:color="auto" w:fill="D9D9D9"/>
            <w:vAlign w:val="center"/>
          </w:tcPr>
          <w:p w14:paraId="3E5BAEC8" w14:textId="77777777" w:rsidR="00DB2F9B" w:rsidRPr="00DB2F9B" w:rsidRDefault="00DB2F9B" w:rsidP="00DB2F9B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B2F9B">
              <w:rPr>
                <w:szCs w:val="20"/>
              </w:rPr>
              <w:t>Hb, LPK, TPK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E4CFE87" w14:textId="77777777" w:rsidR="00DB2F9B" w:rsidRPr="00DB2F9B" w:rsidRDefault="00DB2F9B" w:rsidP="00DB2F9B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B2F9B">
              <w:rPr>
                <w:szCs w:val="20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ACD7302" w14:textId="77777777" w:rsidR="00DB2F9B" w:rsidRPr="00DB2F9B" w:rsidRDefault="00DB2F9B" w:rsidP="00DB2F9B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B2F9B">
              <w:rPr>
                <w:szCs w:val="20"/>
              </w:rPr>
              <w:t>X</w:t>
            </w:r>
          </w:p>
        </w:tc>
      </w:tr>
      <w:tr w:rsidR="00DB2F9B" w:rsidRPr="00DB2F9B" w14:paraId="2473381B" w14:textId="77777777" w:rsidTr="00F40862">
        <w:trPr>
          <w:trHeight w:val="746"/>
        </w:trPr>
        <w:tc>
          <w:tcPr>
            <w:tcW w:w="0" w:type="auto"/>
            <w:shd w:val="clear" w:color="auto" w:fill="D9D9D9"/>
            <w:vAlign w:val="center"/>
          </w:tcPr>
          <w:p w14:paraId="1A58F31E" w14:textId="77777777" w:rsidR="00DB2F9B" w:rsidRPr="00DB2F9B" w:rsidRDefault="00DB2F9B" w:rsidP="00DB2F9B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B2F9B">
              <w:rPr>
                <w:szCs w:val="20"/>
              </w:rPr>
              <w:t>ALAT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173734E" w14:textId="77777777" w:rsidR="00DB2F9B" w:rsidRPr="00DB2F9B" w:rsidRDefault="00DB2F9B" w:rsidP="00DB2F9B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B2F9B">
              <w:rPr>
                <w:szCs w:val="20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51B5406" w14:textId="77777777" w:rsidR="00DB2F9B" w:rsidRPr="00DB2F9B" w:rsidRDefault="00DB2F9B" w:rsidP="00DB2F9B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B2F9B">
              <w:rPr>
                <w:szCs w:val="20"/>
              </w:rPr>
              <w:t>X</w:t>
            </w:r>
          </w:p>
        </w:tc>
      </w:tr>
      <w:tr w:rsidR="00DB2F9B" w:rsidRPr="00DB2F9B" w14:paraId="200CD5DA" w14:textId="77777777" w:rsidTr="00F40862">
        <w:trPr>
          <w:trHeight w:val="746"/>
        </w:trPr>
        <w:tc>
          <w:tcPr>
            <w:tcW w:w="0" w:type="auto"/>
            <w:shd w:val="clear" w:color="auto" w:fill="D9D9D9"/>
            <w:vAlign w:val="center"/>
          </w:tcPr>
          <w:p w14:paraId="733C3A0C" w14:textId="77777777" w:rsidR="00DB2F9B" w:rsidRPr="00DB2F9B" w:rsidRDefault="00DB2F9B" w:rsidP="00DB2F9B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B2F9B">
              <w:rPr>
                <w:szCs w:val="20"/>
              </w:rPr>
              <w:t>Krea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88BE12F" w14:textId="77777777" w:rsidR="00DB2F9B" w:rsidRPr="00DB2F9B" w:rsidRDefault="00DB2F9B" w:rsidP="00DB2F9B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B2F9B">
              <w:rPr>
                <w:szCs w:val="20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94AA79B" w14:textId="77777777" w:rsidR="00DB2F9B" w:rsidRPr="00DB2F9B" w:rsidRDefault="00DB2F9B" w:rsidP="00DB2F9B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DB2F9B">
              <w:rPr>
                <w:szCs w:val="20"/>
              </w:rPr>
              <w:t>X</w:t>
            </w:r>
          </w:p>
        </w:tc>
      </w:tr>
    </w:tbl>
    <w:p w14:paraId="2774DF4B" w14:textId="77777777" w:rsidR="00DB2F9B" w:rsidRPr="00DB2F9B" w:rsidRDefault="00DB2F9B" w:rsidP="00DB2F9B">
      <w:pPr>
        <w:tabs>
          <w:tab w:val="left" w:pos="1418"/>
          <w:tab w:val="left" w:pos="4395"/>
        </w:tabs>
        <w:spacing w:after="0" w:line="240" w:lineRule="auto"/>
        <w:ind w:left="0" w:right="0"/>
        <w:rPr>
          <w:sz w:val="32"/>
          <w:szCs w:val="32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B2F9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55749308">
    <w:abstractNumId w:val="17"/>
  </w:num>
  <w:num w:numId="2" w16cid:durableId="749431210">
    <w:abstractNumId w:val="14"/>
  </w:num>
  <w:num w:numId="3" w16cid:durableId="1457599129">
    <w:abstractNumId w:val="0"/>
  </w:num>
  <w:num w:numId="4" w16cid:durableId="256835683">
    <w:abstractNumId w:val="6"/>
  </w:num>
  <w:num w:numId="5" w16cid:durableId="432096155">
    <w:abstractNumId w:val="15"/>
  </w:num>
  <w:num w:numId="6" w16cid:durableId="5206821">
    <w:abstractNumId w:val="2"/>
  </w:num>
  <w:num w:numId="7" w16cid:durableId="1655138470">
    <w:abstractNumId w:val="11"/>
  </w:num>
  <w:num w:numId="8" w16cid:durableId="765685657">
    <w:abstractNumId w:val="8"/>
  </w:num>
  <w:num w:numId="9" w16cid:durableId="1572157171">
    <w:abstractNumId w:val="1"/>
  </w:num>
  <w:num w:numId="10" w16cid:durableId="807087221">
    <w:abstractNumId w:val="1"/>
  </w:num>
  <w:num w:numId="11" w16cid:durableId="103775106">
    <w:abstractNumId w:val="3"/>
  </w:num>
  <w:num w:numId="12" w16cid:durableId="1419790197">
    <w:abstractNumId w:val="4"/>
  </w:num>
  <w:num w:numId="13" w16cid:durableId="1955206885">
    <w:abstractNumId w:val="13"/>
  </w:num>
  <w:num w:numId="14" w16cid:durableId="1352337761">
    <w:abstractNumId w:val="9"/>
  </w:num>
  <w:num w:numId="15" w16cid:durableId="760177596">
    <w:abstractNumId w:val="7"/>
  </w:num>
  <w:num w:numId="16" w16cid:durableId="491992652">
    <w:abstractNumId w:val="12"/>
  </w:num>
  <w:num w:numId="17" w16cid:durableId="1175413400">
    <w:abstractNumId w:val="5"/>
  </w:num>
  <w:num w:numId="18" w16cid:durableId="1378822006">
    <w:abstractNumId w:val="10"/>
  </w:num>
  <w:num w:numId="19" w16cid:durableId="4024890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0142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2F9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29</Words>
  <Characters>155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Klorokinfosfat, Plaquenil-Provtagning</dc:title>
  <dc:subject/>
  <dc:creator>patrik.jens.johansson@vgregion.se</dc:creator>
  <keywords/>
  <lastModifiedBy>Hanna Engberg Haraldsson</lastModifiedBy>
  <revision>3</revision>
  <lastPrinted>2016-03-31T10:56:00.0000000Z</lastPrinted>
  <dcterms:created xsi:type="dcterms:W3CDTF">2022-05-04T03:28:00.0000000Z</dcterms:created>
  <dcterms:modified xsi:type="dcterms:W3CDTF">2024-01-10T12:51:00.0000000Z</dcterms:modified>
</coreProperties>
</file>