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9CCD71" w14:textId="135FC309" w:rsidR="00000B57" w:rsidRDefault="00000B57" w:rsidP="009E13E7">
      <w:pPr>
        <w:pStyle w:val="Heading1"/>
        <w:ind w:left="0"/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00B57" w14:paraId="0201BDCE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1890E99" w14:textId="77777777" w:rsidR="00000B57" w:rsidRDefault="00000B57" w:rsidP="009E13E7">
            <w:pPr>
              <w:pStyle w:val="Heading1"/>
              <w:ind w:left="0"/>
            </w:pPr>
            <w:proofErr w:type="spellStart"/>
            <w:r>
              <w:t>Ciklosporin</w:t>
            </w:r>
            <w:proofErr w:type="spellEnd"/>
          </w:p>
        </w:tc>
      </w:tr>
    </w:tbl>
    <w:p w14:paraId="7723DE49" w14:textId="69769362" w:rsidR="00000B57" w:rsidRPr="00F57030" w:rsidRDefault="00000B57" w:rsidP="0062054D">
      <w:pPr>
        <w:pStyle w:val="Heading3"/>
        <w:rPr>
          <w:sz w:val="24"/>
        </w:rPr>
      </w:pPr>
      <w:r w:rsidRPr="00F57030"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DFE3251" wp14:editId="7EB05D1C">
                <wp:simplePos x="0" y="0"/>
                <wp:positionH relativeFrom="column">
                  <wp:posOffset>3543300</wp:posOffset>
                </wp:positionH>
                <wp:positionV relativeFrom="paragraph">
                  <wp:posOffset>210820</wp:posOffset>
                </wp:positionV>
                <wp:extent cx="2971800" cy="1485900"/>
                <wp:effectExtent l="3810" t="254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48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DD5220" w14:textId="77777777" w:rsidR="00000B57" w:rsidRDefault="00000B57" w:rsidP="00000B57"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FE3251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279pt;margin-top:16.6pt;width:234pt;height:11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" stroked="f">
                <v:textbox>
                  <w:txbxContent>
                    <w:p w14:paraId="1BDD5220" w14:textId="77777777" w:rsidR="00000B57" w:rsidRDefault="00000B57" w:rsidP="00000B57"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384DF2" w:rsidRPr="00F57030">
        <w:rPr>
          <w:sz w:val="24"/>
        </w:rPr>
        <w:t>Revidering</w:t>
      </w:r>
      <w:r w:rsidR="00F91972" w:rsidRPr="00F57030">
        <w:rPr>
          <w:sz w:val="24"/>
        </w:rPr>
        <w:t xml:space="preserve"> av provtagning</w:t>
      </w:r>
      <w:r w:rsidR="00A21A03" w:rsidRPr="00F57030">
        <w:rPr>
          <w:sz w:val="24"/>
        </w:rPr>
        <w:t xml:space="preserve">, tillägg av </w:t>
      </w:r>
      <w:r w:rsidR="00D15BDB" w:rsidRPr="00F57030">
        <w:rPr>
          <w:sz w:val="24"/>
        </w:rPr>
        <w:t>blodtryck</w:t>
      </w:r>
      <w:r w:rsidR="00360F4A">
        <w:rPr>
          <w:sz w:val="24"/>
        </w:rPr>
        <w:t xml:space="preserve">, </w:t>
      </w:r>
      <w:r w:rsidR="00D15BDB" w:rsidRPr="00F57030">
        <w:rPr>
          <w:sz w:val="24"/>
        </w:rPr>
        <w:t>gravidite</w:t>
      </w:r>
      <w:r w:rsidR="00F57030" w:rsidRPr="00F57030">
        <w:rPr>
          <w:sz w:val="24"/>
        </w:rPr>
        <w:t>tstest</w:t>
      </w:r>
      <w:r w:rsidR="00360F4A">
        <w:rPr>
          <w:sz w:val="24"/>
        </w:rPr>
        <w:t xml:space="preserve"> samt </w:t>
      </w:r>
      <w:r w:rsidR="0062054D">
        <w:rPr>
          <w:sz w:val="24"/>
        </w:rPr>
        <w:t xml:space="preserve">      </w:t>
      </w:r>
      <w:r w:rsidR="00360F4A">
        <w:rPr>
          <w:sz w:val="24"/>
        </w:rPr>
        <w:t>B-</w:t>
      </w:r>
      <w:proofErr w:type="spellStart"/>
      <w:r w:rsidR="00360F4A">
        <w:rPr>
          <w:sz w:val="24"/>
        </w:rPr>
        <w:t>CyA</w:t>
      </w:r>
      <w:proofErr w:type="spellEnd"/>
      <w:r w:rsidR="00F57030">
        <w:rPr>
          <w:sz w:val="24"/>
        </w:rPr>
        <w:t>.</w:t>
      </w:r>
    </w:p>
    <w:p w14:paraId="3613881D" w14:textId="77777777" w:rsidR="00000B57" w:rsidRDefault="00000B57" w:rsidP="00000B57">
      <w:pPr>
        <w:pStyle w:val="Heading2"/>
        <w:ind w:right="1161"/>
      </w:pPr>
      <w:r>
        <w:t>Syfte</w:t>
      </w:r>
    </w:p>
    <w:p w14:paraId="52E0D073" w14:textId="43D2D4C1" w:rsidR="00000B57" w:rsidRDefault="00000B57" w:rsidP="00F57030">
      <w:bookmarkStart w:id="1" w:name="_Toc501440351"/>
      <w:r>
        <w:t xml:space="preserve">Beskrivning av provtagning vid behandling med </w:t>
      </w:r>
      <w:proofErr w:type="spellStart"/>
      <w:r>
        <w:t>Ciklosporin</w:t>
      </w:r>
      <w:proofErr w:type="spellEnd"/>
    </w:p>
    <w:bookmarkEnd w:id="1"/>
    <w:tbl>
      <w:tblPr>
        <w:tblW w:w="818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044"/>
        <w:gridCol w:w="1045"/>
        <w:gridCol w:w="1045"/>
        <w:gridCol w:w="1044"/>
        <w:gridCol w:w="1045"/>
        <w:gridCol w:w="1045"/>
      </w:tblGrid>
      <w:tr w:rsidR="00D44AA6" w:rsidRPr="00D44AA6" w14:paraId="153386EC" w14:textId="77777777">
        <w:trPr>
          <w:trHeight w:val="923"/>
        </w:trPr>
        <w:tc>
          <w:tcPr>
            <w:tcW w:w="19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F582B98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br w:type="page"/>
              <w:t>Prover</w:t>
            </w:r>
          </w:p>
        </w:tc>
        <w:tc>
          <w:tcPr>
            <w:tcW w:w="6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48D20E3" w14:textId="77777777" w:rsidR="00D44AA6" w:rsidRPr="00D44AA6" w:rsidRDefault="00D44AA6" w:rsidP="00D44AA6">
            <w:pPr>
              <w:spacing w:after="0" w:line="240" w:lineRule="auto"/>
              <w:ind w:left="0" w:right="2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Tid</w:t>
            </w:r>
          </w:p>
        </w:tc>
      </w:tr>
      <w:tr w:rsidR="00D44AA6" w:rsidRPr="00D44AA6" w14:paraId="02D83E3C" w14:textId="77777777">
        <w:trPr>
          <w:trHeight w:val="55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BD922" w14:textId="77777777" w:rsidR="00D44AA6" w:rsidRPr="00D44AA6" w:rsidRDefault="00D44AA6" w:rsidP="00D44AA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B55DF8B" w14:textId="77777777" w:rsidR="00D44AA6" w:rsidRPr="00D44AA6" w:rsidRDefault="00D44AA6" w:rsidP="00D44AA6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 xml:space="preserve">Före </w:t>
            </w:r>
            <w:proofErr w:type="spellStart"/>
            <w:r w:rsidRPr="00D44AA6">
              <w:rPr>
                <w:szCs w:val="20"/>
              </w:rPr>
              <w:t>beh</w:t>
            </w:r>
            <w:proofErr w:type="spellEnd"/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86DAA71" w14:textId="77777777" w:rsidR="00D44AA6" w:rsidRPr="00D44AA6" w:rsidRDefault="00D44AA6" w:rsidP="00D44AA6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spellStart"/>
            <w:r w:rsidRPr="00D44AA6">
              <w:rPr>
                <w:szCs w:val="20"/>
              </w:rPr>
              <w:t>V.a</w:t>
            </w:r>
            <w:proofErr w:type="spellEnd"/>
            <w:r w:rsidRPr="00D44AA6">
              <w:rPr>
                <w:szCs w:val="20"/>
              </w:rPr>
              <w:t xml:space="preserve"> 2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2308DCF" w14:textId="77777777" w:rsidR="00D44AA6" w:rsidRPr="00D44AA6" w:rsidRDefault="00D44AA6" w:rsidP="00D44AA6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D44AA6">
              <w:rPr>
                <w:szCs w:val="20"/>
              </w:rPr>
              <w:t>V:a</w:t>
            </w:r>
            <w:proofErr w:type="gramEnd"/>
            <w:r w:rsidRPr="00D44AA6">
              <w:rPr>
                <w:szCs w:val="20"/>
              </w:rPr>
              <w:t xml:space="preserve"> 4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BBD3974" w14:textId="77777777" w:rsidR="00D44AA6" w:rsidRPr="00D44AA6" w:rsidRDefault="00D44AA6" w:rsidP="00D44AA6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D44AA6">
              <w:rPr>
                <w:szCs w:val="20"/>
              </w:rPr>
              <w:t>V:a</w:t>
            </w:r>
            <w:proofErr w:type="gramEnd"/>
            <w:r w:rsidRPr="00D44AA6">
              <w:rPr>
                <w:szCs w:val="20"/>
              </w:rPr>
              <w:t xml:space="preserve"> 8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5520FA1" w14:textId="77777777" w:rsidR="00D44AA6" w:rsidRPr="00D44AA6" w:rsidRDefault="00D44AA6" w:rsidP="00D44AA6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D44AA6">
              <w:rPr>
                <w:szCs w:val="20"/>
              </w:rPr>
              <w:t>V:a</w:t>
            </w:r>
            <w:proofErr w:type="gramEnd"/>
            <w:r w:rsidRPr="00D44AA6">
              <w:rPr>
                <w:szCs w:val="20"/>
              </w:rPr>
              <w:t xml:space="preserve"> 12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82E49F6" w14:textId="77777777" w:rsidR="00D44AA6" w:rsidRPr="00D44AA6" w:rsidRDefault="00D44AA6" w:rsidP="00D44AA6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Var 3:e månad</w:t>
            </w:r>
          </w:p>
        </w:tc>
      </w:tr>
      <w:tr w:rsidR="00D44AA6" w:rsidRPr="00D44AA6" w14:paraId="68B0D293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CD82B6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Hb, LPK, TPK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71E89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B5D1D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FF83A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2A8FB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96BD8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AFBF5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</w:tr>
      <w:tr w:rsidR="00D44AA6" w:rsidRPr="00D44AA6" w14:paraId="0F2E6502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28B32C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 xml:space="preserve">ALAT, ALP, </w:t>
            </w:r>
            <w:proofErr w:type="spellStart"/>
            <w:r w:rsidRPr="00D44AA6">
              <w:rPr>
                <w:szCs w:val="20"/>
              </w:rPr>
              <w:t>Bilirubin</w:t>
            </w:r>
            <w:proofErr w:type="spellEnd"/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90E23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00D82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3284A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D86AA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3CAD2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8DACB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</w:tr>
      <w:tr w:rsidR="00D44AA6" w:rsidRPr="00D44AA6" w14:paraId="4534322E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1E5A73E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proofErr w:type="spellStart"/>
            <w:r w:rsidRPr="00D44AA6">
              <w:rPr>
                <w:szCs w:val="20"/>
              </w:rPr>
              <w:t>Urat</w:t>
            </w:r>
            <w:proofErr w:type="spellEnd"/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D9AC3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70F3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0BDA7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87A5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B6C06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BF007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</w:tr>
      <w:tr w:rsidR="00D44AA6" w:rsidRPr="00D44AA6" w14:paraId="024E6ECA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E75EF71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proofErr w:type="spellStart"/>
            <w:r w:rsidRPr="00D44AA6">
              <w:rPr>
                <w:szCs w:val="20"/>
              </w:rPr>
              <w:t>Krea</w:t>
            </w:r>
            <w:proofErr w:type="spellEnd"/>
            <w:r w:rsidRPr="00D44AA6">
              <w:rPr>
                <w:szCs w:val="20"/>
              </w:rPr>
              <w:t>, GFR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FAF00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 3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94AAD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 1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280B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 1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21E8B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 1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A7756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 1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10AF7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 1</w:t>
            </w:r>
          </w:p>
        </w:tc>
      </w:tr>
      <w:tr w:rsidR="00D44AA6" w:rsidRPr="00D44AA6" w14:paraId="262758CF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5FCF2A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Triglycerider, kolesterol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6D901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FB309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43889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9B88F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A2928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9A9E4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</w:tr>
      <w:tr w:rsidR="00D44AA6" w:rsidRPr="00D44AA6" w14:paraId="35C98875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E86D3E4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Na, K, Mg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BB1BD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E6652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81647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B8E5D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6731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0A1BC" w14:textId="77777777" w:rsidR="00D44AA6" w:rsidRPr="00D44AA6" w:rsidRDefault="00D44AA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44AA6">
              <w:rPr>
                <w:szCs w:val="20"/>
              </w:rPr>
              <w:t>X</w:t>
            </w:r>
          </w:p>
        </w:tc>
      </w:tr>
      <w:tr w:rsidR="00F06B73" w:rsidRPr="00D44AA6" w14:paraId="084785FF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61E45E2" w14:textId="777F209A" w:rsidR="00F06B73" w:rsidRPr="00D44AA6" w:rsidRDefault="00F06B73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Blodtryck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BCFD5" w14:textId="652F4274" w:rsidR="00F06B73" w:rsidRPr="00D44AA6" w:rsidRDefault="00371F7B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x </w:t>
            </w:r>
            <w:r w:rsidR="00F21C06">
              <w:rPr>
                <w:szCs w:val="20"/>
              </w:rPr>
              <w:t>3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10B53" w14:textId="0AF494C9" w:rsidR="00F06B73" w:rsidRPr="00D44AA6" w:rsidRDefault="00F21C0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EC4D09" w14:textId="23D02A77" w:rsidR="00F06B73" w:rsidRPr="00D44AA6" w:rsidRDefault="00F21C0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442F7" w14:textId="211EDF38" w:rsidR="00F06B73" w:rsidRPr="00D44AA6" w:rsidRDefault="00F21C0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9B866" w14:textId="3866399E" w:rsidR="00F06B73" w:rsidRPr="00D44AA6" w:rsidRDefault="00F21C0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40382" w14:textId="44BD26CF" w:rsidR="00F06B73" w:rsidRPr="00D44AA6" w:rsidRDefault="00F21C0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</w:tr>
      <w:tr w:rsidR="00C556B6" w:rsidRPr="00D44AA6" w14:paraId="2F233896" w14:textId="77777777">
        <w:trPr>
          <w:trHeight w:val="746"/>
        </w:trPr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C2B813D" w14:textId="46EF14FD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Graviditetstest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9C26C" w14:textId="5D0505A6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48B18" w14:textId="77777777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8D3BC" w14:textId="77777777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FC018" w14:textId="77777777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6928AC" w14:textId="77777777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9FAB2" w14:textId="77777777" w:rsidR="00C556B6" w:rsidRDefault="00C556B6" w:rsidP="00D44AA6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</w:tbl>
    <w:p w14:paraId="0E0CCDB0" w14:textId="77777777" w:rsidR="00C556B6" w:rsidRDefault="00C556B6" w:rsidP="00D44AA6">
      <w:pPr>
        <w:spacing w:after="0" w:line="240" w:lineRule="auto"/>
        <w:ind w:left="0" w:right="0"/>
        <w:rPr>
          <w:szCs w:val="20"/>
        </w:rPr>
      </w:pPr>
    </w:p>
    <w:p w14:paraId="0F84BE35" w14:textId="791771D4" w:rsidR="00D44AA6" w:rsidRDefault="00A9178A" w:rsidP="00D44AA6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B-</w:t>
      </w:r>
      <w:proofErr w:type="spellStart"/>
      <w:r>
        <w:rPr>
          <w:szCs w:val="20"/>
        </w:rPr>
        <w:t>CyA</w:t>
      </w:r>
      <w:proofErr w:type="spellEnd"/>
      <w:r>
        <w:rPr>
          <w:szCs w:val="20"/>
        </w:rPr>
        <w:t xml:space="preserve"> (</w:t>
      </w:r>
      <w:proofErr w:type="spellStart"/>
      <w:r w:rsidR="004C1D2E" w:rsidRPr="004C1D2E">
        <w:rPr>
          <w:szCs w:val="20"/>
        </w:rPr>
        <w:t>ciklosporinkoncentration</w:t>
      </w:r>
      <w:proofErr w:type="spellEnd"/>
      <w:r w:rsidR="005176C8">
        <w:rPr>
          <w:szCs w:val="20"/>
        </w:rPr>
        <w:t>)</w:t>
      </w:r>
      <w:r w:rsidR="003C14C0">
        <w:rPr>
          <w:szCs w:val="20"/>
        </w:rPr>
        <w:t xml:space="preserve"> Tas efter ordination av läkare, ej regelbundet</w:t>
      </w:r>
      <w:r w:rsidR="00BD53BB">
        <w:rPr>
          <w:szCs w:val="20"/>
        </w:rPr>
        <w:t xml:space="preserve">. </w:t>
      </w:r>
    </w:p>
    <w:p w14:paraId="50268332" w14:textId="78BF1197" w:rsidR="00BD53BB" w:rsidRPr="00D44AA6" w:rsidRDefault="00BD53BB" w:rsidP="00D44AA6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På morgonen</w:t>
      </w:r>
      <w:r w:rsidR="00C556B6">
        <w:rPr>
          <w:szCs w:val="20"/>
        </w:rPr>
        <w:t>, 12 tim</w:t>
      </w:r>
      <w:r w:rsidR="0011324C">
        <w:rPr>
          <w:szCs w:val="20"/>
        </w:rPr>
        <w:t>ma</w:t>
      </w:r>
      <w:r w:rsidR="00C556B6">
        <w:rPr>
          <w:szCs w:val="20"/>
        </w:rPr>
        <w:t xml:space="preserve">r efter senaste kapselintaget. </w:t>
      </w:r>
    </w:p>
    <w:bookmarkEnd w:id="0"/>
    <w:p w14:paraId="11010C13" w14:textId="6EE92847" w:rsidR="00747066" w:rsidRPr="00747066" w:rsidRDefault="00747066" w:rsidP="000B3657">
      <w:pPr>
        <w:ind w:left="0"/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65C3A4" w14:textId="77777777" w:rsidR="00EF7511" w:rsidRDefault="00EF7511">
      <w:r>
        <w:separator/>
      </w:r>
    </w:p>
  </w:endnote>
  <w:endnote w:type="continuationSeparator" w:id="0">
    <w:p w14:paraId="43F0BE4E" w14:textId="77777777" w:rsidR="00EF7511" w:rsidRDefault="00EF7511">
      <w:r>
        <w:continuationSeparator/>
      </w:r>
    </w:p>
  </w:endnote>
  <w:endnote w:type="continuationNotice" w:id="1">
    <w:p w14:paraId="6D4F0552" w14:textId="77777777" w:rsidR="00EF7511" w:rsidRDefault="00EF75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521938" w14:textId="77777777" w:rsidR="00EF7511" w:rsidRDefault="00EF7511"/>
  </w:footnote>
  <w:footnote w:type="continuationSeparator" w:id="0">
    <w:p w14:paraId="4729C36E" w14:textId="77777777" w:rsidR="00EF7511" w:rsidRDefault="00EF7511">
      <w:r>
        <w:continuationSeparator/>
      </w:r>
    </w:p>
  </w:footnote>
  <w:footnote w:type="continuationNotice" w:id="1">
    <w:p w14:paraId="02F8B1B7" w14:textId="77777777" w:rsidR="00EF7511" w:rsidRDefault="00EF75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6136063">
    <w:abstractNumId w:val="17"/>
  </w:num>
  <w:num w:numId="2" w16cid:durableId="563221466">
    <w:abstractNumId w:val="14"/>
  </w:num>
  <w:num w:numId="3" w16cid:durableId="2072733079">
    <w:abstractNumId w:val="0"/>
  </w:num>
  <w:num w:numId="4" w16cid:durableId="567035818">
    <w:abstractNumId w:val="6"/>
  </w:num>
  <w:num w:numId="5" w16cid:durableId="564800104">
    <w:abstractNumId w:val="15"/>
  </w:num>
  <w:num w:numId="6" w16cid:durableId="1648703185">
    <w:abstractNumId w:val="2"/>
  </w:num>
  <w:num w:numId="7" w16cid:durableId="781343958">
    <w:abstractNumId w:val="11"/>
  </w:num>
  <w:num w:numId="8" w16cid:durableId="559638251">
    <w:abstractNumId w:val="8"/>
  </w:num>
  <w:num w:numId="9" w16cid:durableId="1113554412">
    <w:abstractNumId w:val="1"/>
  </w:num>
  <w:num w:numId="10" w16cid:durableId="324020108">
    <w:abstractNumId w:val="1"/>
  </w:num>
  <w:num w:numId="11" w16cid:durableId="1133131893">
    <w:abstractNumId w:val="3"/>
  </w:num>
  <w:num w:numId="12" w16cid:durableId="1465276133">
    <w:abstractNumId w:val="4"/>
  </w:num>
  <w:num w:numId="13" w16cid:durableId="1295794481">
    <w:abstractNumId w:val="13"/>
  </w:num>
  <w:num w:numId="14" w16cid:durableId="1998722968">
    <w:abstractNumId w:val="9"/>
  </w:num>
  <w:num w:numId="15" w16cid:durableId="2028168689">
    <w:abstractNumId w:val="7"/>
  </w:num>
  <w:num w:numId="16" w16cid:durableId="539174994">
    <w:abstractNumId w:val="12"/>
  </w:num>
  <w:num w:numId="17" w16cid:durableId="2088840689">
    <w:abstractNumId w:val="5"/>
  </w:num>
  <w:num w:numId="18" w16cid:durableId="69892824">
    <w:abstractNumId w:val="10"/>
  </w:num>
  <w:num w:numId="19" w16cid:durableId="5186629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B57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3E0"/>
    <w:rsid w:val="000954C4"/>
    <w:rsid w:val="000A611A"/>
    <w:rsid w:val="000B0F0A"/>
    <w:rsid w:val="000B12D9"/>
    <w:rsid w:val="000B3657"/>
    <w:rsid w:val="000B4536"/>
    <w:rsid w:val="000B7715"/>
    <w:rsid w:val="000B7EF2"/>
    <w:rsid w:val="000C0D3A"/>
    <w:rsid w:val="000E463B"/>
    <w:rsid w:val="000E5A7E"/>
    <w:rsid w:val="000F43A3"/>
    <w:rsid w:val="000F7681"/>
    <w:rsid w:val="00103031"/>
    <w:rsid w:val="001044FE"/>
    <w:rsid w:val="0011324C"/>
    <w:rsid w:val="001139D4"/>
    <w:rsid w:val="0012200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2AAC"/>
    <w:rsid w:val="00184167"/>
    <w:rsid w:val="001860B9"/>
    <w:rsid w:val="00186627"/>
    <w:rsid w:val="00186F2B"/>
    <w:rsid w:val="001874D6"/>
    <w:rsid w:val="0019632A"/>
    <w:rsid w:val="001A4E7C"/>
    <w:rsid w:val="001B1DC6"/>
    <w:rsid w:val="001B4B5C"/>
    <w:rsid w:val="001B762C"/>
    <w:rsid w:val="001C4D0A"/>
    <w:rsid w:val="001C5FEF"/>
    <w:rsid w:val="00211487"/>
    <w:rsid w:val="00211D91"/>
    <w:rsid w:val="00217DEC"/>
    <w:rsid w:val="002210DA"/>
    <w:rsid w:val="00232850"/>
    <w:rsid w:val="00233445"/>
    <w:rsid w:val="00235B57"/>
    <w:rsid w:val="00244BB9"/>
    <w:rsid w:val="00250F24"/>
    <w:rsid w:val="002523C5"/>
    <w:rsid w:val="0025380B"/>
    <w:rsid w:val="0025703A"/>
    <w:rsid w:val="00262F3D"/>
    <w:rsid w:val="00263281"/>
    <w:rsid w:val="002651D6"/>
    <w:rsid w:val="0026551F"/>
    <w:rsid w:val="00265838"/>
    <w:rsid w:val="002679F1"/>
    <w:rsid w:val="00280A85"/>
    <w:rsid w:val="00284119"/>
    <w:rsid w:val="00290B5C"/>
    <w:rsid w:val="00294791"/>
    <w:rsid w:val="002A1C4F"/>
    <w:rsid w:val="002A6F04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27D"/>
    <w:rsid w:val="00324171"/>
    <w:rsid w:val="00326C24"/>
    <w:rsid w:val="00330F6A"/>
    <w:rsid w:val="00337F99"/>
    <w:rsid w:val="003410BD"/>
    <w:rsid w:val="0034307B"/>
    <w:rsid w:val="00345EB1"/>
    <w:rsid w:val="00350CC4"/>
    <w:rsid w:val="0035171D"/>
    <w:rsid w:val="00360E0D"/>
    <w:rsid w:val="00360F4A"/>
    <w:rsid w:val="0036357D"/>
    <w:rsid w:val="0036594C"/>
    <w:rsid w:val="00367D19"/>
    <w:rsid w:val="00371BED"/>
    <w:rsid w:val="00371F7B"/>
    <w:rsid w:val="00384019"/>
    <w:rsid w:val="00384DF2"/>
    <w:rsid w:val="003854F1"/>
    <w:rsid w:val="0039118E"/>
    <w:rsid w:val="00397F54"/>
    <w:rsid w:val="003A0D43"/>
    <w:rsid w:val="003A2C66"/>
    <w:rsid w:val="003B1EC7"/>
    <w:rsid w:val="003B2A4B"/>
    <w:rsid w:val="003B4DD1"/>
    <w:rsid w:val="003C14C0"/>
    <w:rsid w:val="003D099E"/>
    <w:rsid w:val="003D21A2"/>
    <w:rsid w:val="003D29D2"/>
    <w:rsid w:val="003D6DF1"/>
    <w:rsid w:val="003E0705"/>
    <w:rsid w:val="003E2FF7"/>
    <w:rsid w:val="003E73C5"/>
    <w:rsid w:val="003F1013"/>
    <w:rsid w:val="003F1ACF"/>
    <w:rsid w:val="00404948"/>
    <w:rsid w:val="00406BEA"/>
    <w:rsid w:val="00413A60"/>
    <w:rsid w:val="0042133F"/>
    <w:rsid w:val="00421CCD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92811"/>
    <w:rsid w:val="004A355D"/>
    <w:rsid w:val="004A4970"/>
    <w:rsid w:val="004B2183"/>
    <w:rsid w:val="004B2A01"/>
    <w:rsid w:val="004C1D2E"/>
    <w:rsid w:val="004C3536"/>
    <w:rsid w:val="004C75DE"/>
    <w:rsid w:val="004D7BA3"/>
    <w:rsid w:val="004F4518"/>
    <w:rsid w:val="004F4C62"/>
    <w:rsid w:val="004F62E9"/>
    <w:rsid w:val="00501433"/>
    <w:rsid w:val="005075B8"/>
    <w:rsid w:val="00511CC4"/>
    <w:rsid w:val="005176C8"/>
    <w:rsid w:val="00531E60"/>
    <w:rsid w:val="00541D07"/>
    <w:rsid w:val="00543E5E"/>
    <w:rsid w:val="00544BAB"/>
    <w:rsid w:val="00545F31"/>
    <w:rsid w:val="005578FA"/>
    <w:rsid w:val="00562B55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A03"/>
    <w:rsid w:val="005C4606"/>
    <w:rsid w:val="005C7E80"/>
    <w:rsid w:val="005D0B0C"/>
    <w:rsid w:val="005E02B3"/>
    <w:rsid w:val="005E1E24"/>
    <w:rsid w:val="005E2328"/>
    <w:rsid w:val="0060596B"/>
    <w:rsid w:val="00606D97"/>
    <w:rsid w:val="00614E64"/>
    <w:rsid w:val="00617710"/>
    <w:rsid w:val="00617EE6"/>
    <w:rsid w:val="0062054D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6206"/>
    <w:rsid w:val="006C5048"/>
    <w:rsid w:val="006C6A4B"/>
    <w:rsid w:val="006C7316"/>
    <w:rsid w:val="006C779F"/>
    <w:rsid w:val="006D01F5"/>
    <w:rsid w:val="006D0CFB"/>
    <w:rsid w:val="006D30C0"/>
    <w:rsid w:val="006D7535"/>
    <w:rsid w:val="006E382B"/>
    <w:rsid w:val="006E450B"/>
    <w:rsid w:val="006F0D7E"/>
    <w:rsid w:val="007000BA"/>
    <w:rsid w:val="007055B6"/>
    <w:rsid w:val="00710B77"/>
    <w:rsid w:val="00713E1B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1825"/>
    <w:rsid w:val="00762A7B"/>
    <w:rsid w:val="00762EE0"/>
    <w:rsid w:val="00765C41"/>
    <w:rsid w:val="00771100"/>
    <w:rsid w:val="00773249"/>
    <w:rsid w:val="007759DD"/>
    <w:rsid w:val="0078609F"/>
    <w:rsid w:val="007917BA"/>
    <w:rsid w:val="007917EC"/>
    <w:rsid w:val="007A5C6F"/>
    <w:rsid w:val="007D4241"/>
    <w:rsid w:val="007D4317"/>
    <w:rsid w:val="007D4723"/>
    <w:rsid w:val="007D4EA3"/>
    <w:rsid w:val="007F1CFF"/>
    <w:rsid w:val="007F5DD5"/>
    <w:rsid w:val="00811ABA"/>
    <w:rsid w:val="00814679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6FFC"/>
    <w:rsid w:val="00892F28"/>
    <w:rsid w:val="008A027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7F2"/>
    <w:rsid w:val="00914D58"/>
    <w:rsid w:val="00921F47"/>
    <w:rsid w:val="009228AB"/>
    <w:rsid w:val="00924F7D"/>
    <w:rsid w:val="009254B6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579C"/>
    <w:rsid w:val="009C0D12"/>
    <w:rsid w:val="009C192E"/>
    <w:rsid w:val="009C2E3E"/>
    <w:rsid w:val="009D5FE4"/>
    <w:rsid w:val="009D6819"/>
    <w:rsid w:val="009D6D1C"/>
    <w:rsid w:val="009E0CF9"/>
    <w:rsid w:val="009E13E7"/>
    <w:rsid w:val="009E2FCC"/>
    <w:rsid w:val="009E531B"/>
    <w:rsid w:val="009E6C56"/>
    <w:rsid w:val="009E7DCF"/>
    <w:rsid w:val="009F4A56"/>
    <w:rsid w:val="009F4E65"/>
    <w:rsid w:val="009F5367"/>
    <w:rsid w:val="009F75B4"/>
    <w:rsid w:val="00A006A5"/>
    <w:rsid w:val="00A05942"/>
    <w:rsid w:val="00A07BEC"/>
    <w:rsid w:val="00A21A03"/>
    <w:rsid w:val="00A264BE"/>
    <w:rsid w:val="00A272CA"/>
    <w:rsid w:val="00A33051"/>
    <w:rsid w:val="00A331BE"/>
    <w:rsid w:val="00A407AD"/>
    <w:rsid w:val="00A40923"/>
    <w:rsid w:val="00A41C05"/>
    <w:rsid w:val="00A42426"/>
    <w:rsid w:val="00A514B7"/>
    <w:rsid w:val="00A54A0B"/>
    <w:rsid w:val="00A604FA"/>
    <w:rsid w:val="00A642B2"/>
    <w:rsid w:val="00A65FD4"/>
    <w:rsid w:val="00A81198"/>
    <w:rsid w:val="00A81E48"/>
    <w:rsid w:val="00A82035"/>
    <w:rsid w:val="00A834F4"/>
    <w:rsid w:val="00A90D77"/>
    <w:rsid w:val="00A9178A"/>
    <w:rsid w:val="00A92E07"/>
    <w:rsid w:val="00AA0B3A"/>
    <w:rsid w:val="00AA6EB4"/>
    <w:rsid w:val="00AA767D"/>
    <w:rsid w:val="00AB0CC9"/>
    <w:rsid w:val="00AC3FF6"/>
    <w:rsid w:val="00AD6A22"/>
    <w:rsid w:val="00AD73EC"/>
    <w:rsid w:val="00AD7AD5"/>
    <w:rsid w:val="00AE5BC7"/>
    <w:rsid w:val="00AE6067"/>
    <w:rsid w:val="00AF5AAF"/>
    <w:rsid w:val="00B046D8"/>
    <w:rsid w:val="00B11C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2899"/>
    <w:rsid w:val="00B60C6C"/>
    <w:rsid w:val="00B619A9"/>
    <w:rsid w:val="00B65A9D"/>
    <w:rsid w:val="00B66D60"/>
    <w:rsid w:val="00B744D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045"/>
    <w:rsid w:val="00BC322E"/>
    <w:rsid w:val="00BC44CD"/>
    <w:rsid w:val="00BC48A6"/>
    <w:rsid w:val="00BD03EE"/>
    <w:rsid w:val="00BD53BB"/>
    <w:rsid w:val="00BE349C"/>
    <w:rsid w:val="00BE7978"/>
    <w:rsid w:val="00C01F0D"/>
    <w:rsid w:val="00C05D8E"/>
    <w:rsid w:val="00C07DDB"/>
    <w:rsid w:val="00C214C3"/>
    <w:rsid w:val="00C4023A"/>
    <w:rsid w:val="00C4115D"/>
    <w:rsid w:val="00C43BDD"/>
    <w:rsid w:val="00C47778"/>
    <w:rsid w:val="00C5011E"/>
    <w:rsid w:val="00C50EE5"/>
    <w:rsid w:val="00C5240A"/>
    <w:rsid w:val="00C5398F"/>
    <w:rsid w:val="00C556B6"/>
    <w:rsid w:val="00C556F5"/>
    <w:rsid w:val="00C70E19"/>
    <w:rsid w:val="00C72574"/>
    <w:rsid w:val="00C7430C"/>
    <w:rsid w:val="00C85DA1"/>
    <w:rsid w:val="00C9071C"/>
    <w:rsid w:val="00C908FF"/>
    <w:rsid w:val="00C90F7F"/>
    <w:rsid w:val="00C963D1"/>
    <w:rsid w:val="00C97BD3"/>
    <w:rsid w:val="00CA03C9"/>
    <w:rsid w:val="00CA39EF"/>
    <w:rsid w:val="00CA521F"/>
    <w:rsid w:val="00CB0493"/>
    <w:rsid w:val="00CB17FF"/>
    <w:rsid w:val="00CB1ED7"/>
    <w:rsid w:val="00CC167C"/>
    <w:rsid w:val="00CC52D9"/>
    <w:rsid w:val="00CD42A8"/>
    <w:rsid w:val="00CD6647"/>
    <w:rsid w:val="00CE4B73"/>
    <w:rsid w:val="00CF70BB"/>
    <w:rsid w:val="00D074DB"/>
    <w:rsid w:val="00D139CF"/>
    <w:rsid w:val="00D15BDB"/>
    <w:rsid w:val="00D26C10"/>
    <w:rsid w:val="00D37E7F"/>
    <w:rsid w:val="00D410B7"/>
    <w:rsid w:val="00D44AA6"/>
    <w:rsid w:val="00D47AD7"/>
    <w:rsid w:val="00D51529"/>
    <w:rsid w:val="00D56764"/>
    <w:rsid w:val="00D85092"/>
    <w:rsid w:val="00D85218"/>
    <w:rsid w:val="00D8770F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0BB"/>
    <w:rsid w:val="00E7237C"/>
    <w:rsid w:val="00E74820"/>
    <w:rsid w:val="00E77C46"/>
    <w:rsid w:val="00E86CE8"/>
    <w:rsid w:val="00E90E82"/>
    <w:rsid w:val="00E94B08"/>
    <w:rsid w:val="00EA00CB"/>
    <w:rsid w:val="00EA1BAA"/>
    <w:rsid w:val="00EA3F2F"/>
    <w:rsid w:val="00EA3FCD"/>
    <w:rsid w:val="00EA4253"/>
    <w:rsid w:val="00EA42A0"/>
    <w:rsid w:val="00EB6714"/>
    <w:rsid w:val="00EC0A68"/>
    <w:rsid w:val="00EC3C32"/>
    <w:rsid w:val="00EC5006"/>
    <w:rsid w:val="00ED3AA8"/>
    <w:rsid w:val="00ED49C3"/>
    <w:rsid w:val="00ED6CE8"/>
    <w:rsid w:val="00ED7AA6"/>
    <w:rsid w:val="00EE24D9"/>
    <w:rsid w:val="00EE2A56"/>
    <w:rsid w:val="00EE3818"/>
    <w:rsid w:val="00EF7193"/>
    <w:rsid w:val="00EF7511"/>
    <w:rsid w:val="00F06B73"/>
    <w:rsid w:val="00F21C06"/>
    <w:rsid w:val="00F22264"/>
    <w:rsid w:val="00F2564D"/>
    <w:rsid w:val="00F35B05"/>
    <w:rsid w:val="00F413D9"/>
    <w:rsid w:val="00F41E2E"/>
    <w:rsid w:val="00F5135F"/>
    <w:rsid w:val="00F51F78"/>
    <w:rsid w:val="00F57030"/>
    <w:rsid w:val="00F80D68"/>
    <w:rsid w:val="00F86F47"/>
    <w:rsid w:val="00F90B64"/>
    <w:rsid w:val="00F91972"/>
    <w:rsid w:val="00FB2F0F"/>
    <w:rsid w:val="00FB5086"/>
    <w:rsid w:val="00FB5411"/>
    <w:rsid w:val="00FB6392"/>
    <w:rsid w:val="00FC06E8"/>
    <w:rsid w:val="00FC4F36"/>
    <w:rsid w:val="00FC50EC"/>
    <w:rsid w:val="00FD3C70"/>
    <w:rsid w:val="00FD6820"/>
    <w:rsid w:val="00FE12D8"/>
    <w:rsid w:val="00FF7C02"/>
    <w:rsid w:val="024801E3"/>
    <w:rsid w:val="0767D7FE"/>
    <w:rsid w:val="4FF4D4E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A0E38E4-287D-4D64-8870-C1E772F54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14</TotalTime>
  <Pages>1</Pages>
  <Words>87</Words>
  <Characters>499</Characters>
  <Application>Microsoft Office Word</Application>
  <DocSecurity>4</DocSecurity>
  <Lines>4</Lines>
  <Paragraphs>1</Paragraphs>
  <ScaleCrop>false</ScaleCrop>
  <Manager/>
  <Company/>
  <LinksUpToDate>false</LinksUpToDate>
  <CharactersWithSpaces>585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Ciklosporin-Provtagning</dc:title>
  <dc:subject/>
  <dc:creator>Hanna Engberg Haraldsson</dc:creator>
  <keywords/>
  <lastModifiedBy>Hanna Engberg Haraldsson</lastModifiedBy>
  <revision>40</revision>
  <lastPrinted>2016-03-31T19:56:00.0000000Z</lastPrinted>
  <dcterms:created xsi:type="dcterms:W3CDTF">2023-12-28T17:58:00.0000000Z</dcterms:created>
  <dcterms:modified xsi:type="dcterms:W3CDTF">2024-03-28T20:56:00.0000000Z</dcterms:modified>
</coreProperties>
</file>