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5ED5" w14:textId="293EA0AF" w:rsidR="0022164E" w:rsidRDefault="0022164E" w:rsidP="0022164E">
      <w:pPr>
        <w:tabs>
          <w:tab w:val="left" w:pos="45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AC2CE" wp14:editId="42754E0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03346" w14:textId="77777777" w:rsidR="0022164E" w:rsidRPr="003D37FD" w:rsidRDefault="0022164E" w:rsidP="0022164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19334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3AC2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D503346" w14:textId="77777777" w:rsidR="0022164E" w:rsidRPr="003D37FD" w:rsidRDefault="0022164E" w:rsidP="0022164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19334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3DD83A8" w14:textId="16950B17" w:rsidR="3EFFB8CF" w:rsidRDefault="3EFFB8CF" w:rsidP="3EFFB8CF">
      <w:pPr>
        <w:pStyle w:val="Rubrik1"/>
      </w:pPr>
    </w:p>
    <w:p w14:paraId="5501D508" w14:textId="56663CCC" w:rsidR="3EFFB8CF" w:rsidRDefault="3EFFB8CF" w:rsidP="3EFFB8CF">
      <w:pPr>
        <w:pStyle w:val="Rubrik1"/>
      </w:pPr>
    </w:p>
    <w:p w14:paraId="3B18F990" w14:textId="785831AF" w:rsidR="3EFFB8CF" w:rsidRDefault="3EFFB8CF" w:rsidP="3EFFB8CF">
      <w:pPr>
        <w:pStyle w:val="Rubrik1"/>
      </w:pPr>
    </w:p>
    <w:p w14:paraId="5F544FA5" w14:textId="64357300" w:rsidR="002B0C47" w:rsidRDefault="002B0C47" w:rsidP="00933934">
      <w:pPr>
        <w:pStyle w:val="Rubrik1"/>
      </w:pPr>
      <w:bookmarkStart w:id="0" w:name="_1314629194"/>
      <w:bookmarkStart w:id="1" w:name="Rubrik"/>
      <w:bookmarkEnd w:id="0"/>
      <w:bookmarkEnd w:id="1"/>
      <w:r>
        <w:t>Rond</w:t>
      </w:r>
      <w:r w:rsidR="00933934">
        <w:t>ning helgdagar medicin NÄL och Uddevalla</w:t>
      </w:r>
    </w:p>
    <w:p w14:paraId="21559634" w14:textId="77777777" w:rsidR="00096305" w:rsidRDefault="00096305" w:rsidP="00096305"/>
    <w:p w14:paraId="4054C048" w14:textId="77777777" w:rsidR="00096305" w:rsidRDefault="00096305" w:rsidP="00096305">
      <w:pPr>
        <w:pStyle w:val="Rubrik2"/>
      </w:pPr>
      <w:r>
        <w:t>Förändringar sedan föregående version</w:t>
      </w:r>
    </w:p>
    <w:p w14:paraId="128EEF0E" w14:textId="77777777" w:rsidR="00FA62C7" w:rsidRDefault="0098440F" w:rsidP="00096305">
      <w:r>
        <w:t xml:space="preserve">Ny linje extra helgrondare NÄL. </w:t>
      </w:r>
      <w:r w:rsidR="00DB4206">
        <w:t>Justerat under rubriken rondfördelning NÄL</w:t>
      </w:r>
      <w:r w:rsidR="00B277D2">
        <w:t>.</w:t>
      </w:r>
    </w:p>
    <w:p w14:paraId="4B8D850E" w14:textId="2C35446E" w:rsidR="00096305" w:rsidRDefault="00B277D2" w:rsidP="00096305">
      <w:r>
        <w:t xml:space="preserve"> </w:t>
      </w:r>
    </w:p>
    <w:p w14:paraId="0F364AE6" w14:textId="77777777" w:rsidR="00096305" w:rsidRDefault="00096305" w:rsidP="00096305">
      <w:pPr>
        <w:pStyle w:val="Rubrik2"/>
      </w:pPr>
      <w:r>
        <w:t>Bakgrund och syfte</w:t>
      </w:r>
    </w:p>
    <w:p w14:paraId="30E400BE" w14:textId="77777777" w:rsidR="00096305" w:rsidRPr="00CE3004" w:rsidRDefault="00096305" w:rsidP="00096305">
      <w:r>
        <w:t>Rutinen gäller för läkare inom Internmedicin och Specialistmedicin i NU-sjukvården. Rutinen avser att förtydliga rondfördelning mellan ingående jourer och rondarbete under helger.</w:t>
      </w:r>
    </w:p>
    <w:p w14:paraId="35FD52CA" w14:textId="77777777" w:rsidR="00096305" w:rsidRDefault="00096305" w:rsidP="00096305">
      <w:pPr>
        <w:pStyle w:val="Default"/>
        <w:rPr>
          <w:b/>
          <w:bCs/>
          <w:sz w:val="28"/>
          <w:szCs w:val="28"/>
        </w:rPr>
      </w:pPr>
    </w:p>
    <w:p w14:paraId="525DDA16" w14:textId="77777777" w:rsidR="00096305" w:rsidRDefault="00096305" w:rsidP="00096305">
      <w:pPr>
        <w:pStyle w:val="Rubrik2"/>
      </w:pPr>
      <w:r w:rsidRPr="00DE7BFF">
        <w:t>Rond</w:t>
      </w:r>
      <w:r>
        <w:t>ande jourer helg</w:t>
      </w:r>
    </w:p>
    <w:p w14:paraId="75845B80" w14:textId="77777777" w:rsidR="00096305" w:rsidRDefault="00096305" w:rsidP="00096305">
      <w:pPr>
        <w:pStyle w:val="Punktlista"/>
      </w:pPr>
      <w:r>
        <w:t>Medicinbakjour NÄL och Uddevalla (specialist i internmedicin samt gastro, endokrin och lung)</w:t>
      </w:r>
    </w:p>
    <w:p w14:paraId="71B731B6" w14:textId="77777777" w:rsidR="00096305" w:rsidRDefault="00096305" w:rsidP="00096305">
      <w:pPr>
        <w:pStyle w:val="Punktlista"/>
      </w:pPr>
      <w:r>
        <w:t>Njurbakjour (specialist i njursjukdomar, internmedicin)</w:t>
      </w:r>
    </w:p>
    <w:p w14:paraId="1BFB08D5" w14:textId="77777777" w:rsidR="00096305" w:rsidRDefault="00096305" w:rsidP="00096305">
      <w:pPr>
        <w:pStyle w:val="Punktlista"/>
      </w:pPr>
      <w:r>
        <w:t>Helgrondare (specialist i internmedicin)</w:t>
      </w:r>
    </w:p>
    <w:p w14:paraId="088E94A5" w14:textId="77777777" w:rsidR="00096305" w:rsidRDefault="00096305" w:rsidP="00096305">
      <w:pPr>
        <w:pStyle w:val="Punktlista"/>
      </w:pPr>
      <w:r>
        <w:t>Extra helgrondare (specialist i  internmedicin)</w:t>
      </w:r>
    </w:p>
    <w:p w14:paraId="60E9396F" w14:textId="77777777" w:rsidR="00096305" w:rsidRDefault="00096305" w:rsidP="00096305">
      <w:pPr>
        <w:pStyle w:val="Punktlista"/>
      </w:pPr>
      <w:r>
        <w:t>Hjälprondare (underläkare) utgår från MAVA</w:t>
      </w:r>
    </w:p>
    <w:p w14:paraId="6E4D39B4" w14:textId="77777777" w:rsidR="00096305" w:rsidRDefault="00096305" w:rsidP="00096305">
      <w:pPr>
        <w:pStyle w:val="Rubrik2"/>
      </w:pPr>
    </w:p>
    <w:p w14:paraId="23AB9B30" w14:textId="77777777" w:rsidR="00096305" w:rsidRDefault="00096305" w:rsidP="00096305">
      <w:pPr>
        <w:pStyle w:val="Rubrik2"/>
      </w:pPr>
      <w:r>
        <w:t>Rondfördelning</w:t>
      </w:r>
    </w:p>
    <w:p w14:paraId="096D5064" w14:textId="77777777" w:rsidR="00096305" w:rsidRPr="00DE7BFF" w:rsidRDefault="00096305" w:rsidP="00096305">
      <w:pPr>
        <w:pStyle w:val="MellanrubrikVGR"/>
      </w:pPr>
      <w:r w:rsidRPr="00DE7BFF">
        <w:t>NÄL</w:t>
      </w:r>
    </w:p>
    <w:p w14:paraId="41B1B889" w14:textId="77777777" w:rsidR="00096305" w:rsidRPr="00470B2C" w:rsidRDefault="00096305" w:rsidP="00096305">
      <w:pPr>
        <w:rPr>
          <w:bCs/>
          <w:color w:val="000000"/>
        </w:rPr>
      </w:pPr>
      <w:r w:rsidRPr="00470B2C">
        <w:rPr>
          <w:bCs/>
          <w:color w:val="000000"/>
        </w:rPr>
        <w:t xml:space="preserve">Husjourstelefon bärs av den som benämns som helgrondare i Medinet. </w:t>
      </w:r>
    </w:p>
    <w:p w14:paraId="5A01400D" w14:textId="77777777" w:rsidR="00096305" w:rsidRPr="00A01592" w:rsidRDefault="00096305" w:rsidP="00096305">
      <w:pPr>
        <w:pStyle w:val="Punktlista"/>
      </w:pPr>
      <w:r w:rsidRPr="00A01592">
        <w:lastRenderedPageBreak/>
        <w:t xml:space="preserve">MAVA fördelas enligt följande: </w:t>
      </w:r>
    </w:p>
    <w:p w14:paraId="7D031C38" w14:textId="77777777" w:rsidR="00096305" w:rsidRPr="00A01592" w:rsidRDefault="00096305" w:rsidP="00096305">
      <w:pPr>
        <w:pStyle w:val="Punktlista"/>
        <w:numPr>
          <w:ilvl w:val="0"/>
          <w:numId w:val="23"/>
        </w:numPr>
      </w:pPr>
      <w:r w:rsidRPr="00A01592">
        <w:t>Lördag</w:t>
      </w:r>
      <w:r>
        <w:t xml:space="preserve"> </w:t>
      </w:r>
      <w:r w:rsidRPr="00A01592">
        <w:t>tre vårdgrupper fördelas mellan helgrondare, medicinbakjour och njurbakjour</w:t>
      </w:r>
    </w:p>
    <w:p w14:paraId="7B5E86F4" w14:textId="77777777" w:rsidR="00096305" w:rsidRPr="00A01592" w:rsidRDefault="00096305" w:rsidP="00096305">
      <w:pPr>
        <w:pStyle w:val="Punktlista"/>
        <w:numPr>
          <w:ilvl w:val="0"/>
          <w:numId w:val="23"/>
        </w:numPr>
      </w:pPr>
      <w:r w:rsidRPr="00A01592">
        <w:t>Söndag tre vårdgrupper fördelas mellan helgrondare, extra helgrondare och medicinbakjour</w:t>
      </w:r>
    </w:p>
    <w:p w14:paraId="746C2D28" w14:textId="77777777" w:rsidR="00096305" w:rsidRPr="00A01592" w:rsidRDefault="00096305" w:rsidP="00096305">
      <w:pPr>
        <w:pStyle w:val="Punktlista"/>
      </w:pPr>
      <w:r w:rsidRPr="00A01592">
        <w:t>IVA klockan 09:00 – Medicinbakjour</w:t>
      </w:r>
    </w:p>
    <w:p w14:paraId="750D54BC" w14:textId="77777777" w:rsidR="00096305" w:rsidRPr="00A01592" w:rsidRDefault="00096305" w:rsidP="00096305">
      <w:pPr>
        <w:pStyle w:val="Punktlista"/>
      </w:pPr>
      <w:r w:rsidRPr="00A01592">
        <w:t xml:space="preserve">Avdelning 42 fördelas enligt följande: </w:t>
      </w:r>
    </w:p>
    <w:p w14:paraId="1B789E38" w14:textId="77777777" w:rsidR="00096305" w:rsidRPr="00A01592" w:rsidRDefault="00096305" w:rsidP="00096305">
      <w:pPr>
        <w:pStyle w:val="Punktlista"/>
        <w:numPr>
          <w:ilvl w:val="0"/>
          <w:numId w:val="24"/>
        </w:numPr>
      </w:pPr>
      <w:r w:rsidRPr="00A01592">
        <w:t>Lördag tre vårdgrupper fördelas mellan medicinbakjour och njurbakjour</w:t>
      </w:r>
    </w:p>
    <w:p w14:paraId="7D5A8FCD" w14:textId="77777777" w:rsidR="00096305" w:rsidRPr="00A01592" w:rsidRDefault="00096305" w:rsidP="00096305">
      <w:pPr>
        <w:pStyle w:val="Punktlista"/>
        <w:numPr>
          <w:ilvl w:val="0"/>
          <w:numId w:val="24"/>
        </w:numPr>
      </w:pPr>
      <w:r w:rsidRPr="00A01592">
        <w:t>Söndag två vårdgrupper (endokrin och gastro) fördelas mellan helgrondare, extra helgrondare och medicinbakjour. Tredje vårdgruppen (njur) rondas av njurbakjour.</w:t>
      </w:r>
    </w:p>
    <w:p w14:paraId="164B93ED" w14:textId="77777777" w:rsidR="00096305" w:rsidRPr="00A01592" w:rsidRDefault="00096305" w:rsidP="00096305">
      <w:pPr>
        <w:pStyle w:val="Punktlista"/>
      </w:pPr>
      <w:r w:rsidRPr="00A01592">
        <w:t>Avdelning 41/dialysen – njurbakjour</w:t>
      </w:r>
    </w:p>
    <w:p w14:paraId="6C76A6AA" w14:textId="77777777" w:rsidR="00096305" w:rsidRPr="00A01592" w:rsidRDefault="00096305" w:rsidP="00096305">
      <w:pPr>
        <w:pStyle w:val="Punktlista"/>
      </w:pPr>
      <w:r w:rsidRPr="00A01592">
        <w:t xml:space="preserve">Avdelning 51 fördelas enligt följande: </w:t>
      </w:r>
    </w:p>
    <w:p w14:paraId="1EE4B11C" w14:textId="77777777" w:rsidR="00096305" w:rsidRPr="00A01592" w:rsidRDefault="00096305" w:rsidP="00096305">
      <w:pPr>
        <w:pStyle w:val="Punktlista"/>
        <w:numPr>
          <w:ilvl w:val="0"/>
          <w:numId w:val="25"/>
        </w:numPr>
      </w:pPr>
      <w:r w:rsidRPr="00A01592">
        <w:t>Lördag helgrondare</w:t>
      </w:r>
    </w:p>
    <w:p w14:paraId="466B41A2" w14:textId="77777777" w:rsidR="00096305" w:rsidRPr="00A01592" w:rsidRDefault="00096305" w:rsidP="00096305">
      <w:pPr>
        <w:pStyle w:val="Punktlista"/>
        <w:numPr>
          <w:ilvl w:val="0"/>
          <w:numId w:val="25"/>
        </w:numPr>
      </w:pPr>
      <w:r w:rsidRPr="00A01592">
        <w:t>Söndag lungläkare</w:t>
      </w:r>
    </w:p>
    <w:p w14:paraId="1BC1C21D" w14:textId="77777777" w:rsidR="00096305" w:rsidRPr="00A01592" w:rsidRDefault="00096305" w:rsidP="00096305">
      <w:pPr>
        <w:pStyle w:val="Punktlista"/>
      </w:pPr>
      <w:r w:rsidRPr="00A01592">
        <w:t xml:space="preserve">Utlokaliserade patienter fördelas enligt följande: </w:t>
      </w:r>
    </w:p>
    <w:p w14:paraId="73409957" w14:textId="77777777" w:rsidR="00096305" w:rsidRPr="00A01592" w:rsidRDefault="00096305" w:rsidP="00096305">
      <w:pPr>
        <w:pStyle w:val="Punktlista"/>
        <w:numPr>
          <w:ilvl w:val="0"/>
          <w:numId w:val="26"/>
        </w:numPr>
      </w:pPr>
      <w:r w:rsidRPr="00A01592">
        <w:t>Lördag helgrondare med stöd av bakjourerna</w:t>
      </w:r>
    </w:p>
    <w:p w14:paraId="10479166" w14:textId="77777777" w:rsidR="00096305" w:rsidRPr="00A01592" w:rsidRDefault="00096305" w:rsidP="00096305">
      <w:pPr>
        <w:pStyle w:val="Punktlista"/>
        <w:numPr>
          <w:ilvl w:val="0"/>
          <w:numId w:val="26"/>
        </w:numPr>
      </w:pPr>
      <w:r w:rsidRPr="00A01592">
        <w:t>Söndag helgrondare med stöd av bakjourerna och extra helgrondare</w:t>
      </w:r>
    </w:p>
    <w:p w14:paraId="24A1B406" w14:textId="77777777" w:rsidR="00096305" w:rsidRDefault="00096305" w:rsidP="00096305">
      <w:pPr>
        <w:rPr>
          <w:b/>
          <w:color w:val="000000"/>
        </w:rPr>
      </w:pPr>
    </w:p>
    <w:p w14:paraId="6A8405F8" w14:textId="77777777" w:rsidR="00096305" w:rsidRPr="00DE7BFF" w:rsidRDefault="00096305" w:rsidP="00096305">
      <w:pPr>
        <w:pStyle w:val="MellanrubrikVGR"/>
      </w:pPr>
      <w:r w:rsidRPr="00DE7BFF">
        <w:t>Uddevalla</w:t>
      </w:r>
    </w:p>
    <w:p w14:paraId="65E5F959" w14:textId="77777777" w:rsidR="00096305" w:rsidRDefault="00096305" w:rsidP="00096305">
      <w:pPr>
        <w:pStyle w:val="Punktlista"/>
      </w:pPr>
      <w:r>
        <w:t>MÄVA 1</w:t>
      </w:r>
    </w:p>
    <w:p w14:paraId="429BA7A5" w14:textId="77777777" w:rsidR="00096305" w:rsidRDefault="00096305" w:rsidP="00096305">
      <w:pPr>
        <w:pStyle w:val="Punktlista"/>
      </w:pPr>
      <w:r>
        <w:t>MÄVA 2</w:t>
      </w:r>
    </w:p>
    <w:p w14:paraId="687B3663" w14:textId="77777777" w:rsidR="00096305" w:rsidRDefault="00096305" w:rsidP="00096305">
      <w:pPr>
        <w:pStyle w:val="Punktlista"/>
      </w:pPr>
      <w:r>
        <w:t>Neurorehab 1</w:t>
      </w:r>
    </w:p>
    <w:p w14:paraId="59E25ED0" w14:textId="77777777" w:rsidR="00096305" w:rsidRPr="00DE7BFF" w:rsidRDefault="00096305" w:rsidP="00096305">
      <w:pPr>
        <w:pStyle w:val="Punktlista"/>
        <w:rPr>
          <w:szCs w:val="20"/>
        </w:rPr>
      </w:pPr>
      <w:r>
        <w:t>Utlokaliserade medicinpatienter Uddevalla</w:t>
      </w:r>
    </w:p>
    <w:p w14:paraId="5C5C2C26" w14:textId="77777777" w:rsidR="00096305" w:rsidRDefault="00096305" w:rsidP="00096305">
      <w:pPr>
        <w:pStyle w:val="Default"/>
        <w:rPr>
          <w:b/>
          <w:bCs/>
          <w:sz w:val="28"/>
          <w:szCs w:val="28"/>
        </w:rPr>
      </w:pPr>
    </w:p>
    <w:p w14:paraId="57169ECC" w14:textId="77777777" w:rsidR="00096305" w:rsidRPr="00DE7BFF" w:rsidRDefault="00096305" w:rsidP="00096305">
      <w:pPr>
        <w:pStyle w:val="Rubrik2"/>
      </w:pPr>
      <w:r w:rsidRPr="009464A5">
        <w:t xml:space="preserve">Förberedelse inför helgen </w:t>
      </w:r>
    </w:p>
    <w:p w14:paraId="19D6CEA7" w14:textId="77777777" w:rsidR="00096305" w:rsidRPr="009464A5" w:rsidRDefault="00096305" w:rsidP="00096305">
      <w:pPr>
        <w:pStyle w:val="Punktlista"/>
      </w:pPr>
      <w:r w:rsidRPr="009464A5">
        <w:t>Fredag och dag före helgdag skall medicinlistor så långt som möjligt pilas till och med nästa vardag.</w:t>
      </w:r>
    </w:p>
    <w:p w14:paraId="60C2AEA3" w14:textId="77777777" w:rsidR="00096305" w:rsidRPr="009464A5" w:rsidRDefault="00096305" w:rsidP="00096305">
      <w:pPr>
        <w:pStyle w:val="Punktlista"/>
      </w:pPr>
      <w:r w:rsidRPr="009464A5">
        <w:t xml:space="preserve">Ordinationer där man önskar nytt ställningstagande under helgen kan markeras med frågetecken i läkemedelsmodulen. </w:t>
      </w:r>
    </w:p>
    <w:p w14:paraId="27B2987B" w14:textId="77777777" w:rsidR="00096305" w:rsidRPr="009464A5" w:rsidRDefault="00096305" w:rsidP="00096305">
      <w:pPr>
        <w:pStyle w:val="Punktlista"/>
      </w:pPr>
      <w:r w:rsidRPr="009464A5">
        <w:t xml:space="preserve">Daganteckningar skrivs inför helgen. </w:t>
      </w:r>
    </w:p>
    <w:p w14:paraId="0990646E" w14:textId="77777777" w:rsidR="00096305" w:rsidRPr="009464A5" w:rsidRDefault="00096305" w:rsidP="00096305">
      <w:pPr>
        <w:pStyle w:val="Punktlista"/>
      </w:pPr>
      <w:r w:rsidRPr="009464A5">
        <w:t xml:space="preserve">Avdelningsläkare markerar vilka patienter som ska rondas för att kunna skrivas ut under helg och så långt </w:t>
      </w:r>
      <w:r>
        <w:t xml:space="preserve">som </w:t>
      </w:r>
      <w:r w:rsidRPr="009464A5">
        <w:t>möjligt ha gjort klart</w:t>
      </w:r>
      <w:r>
        <w:t xml:space="preserve"> följande</w:t>
      </w:r>
      <w:r w:rsidRPr="009464A5">
        <w:t>:</w:t>
      </w:r>
    </w:p>
    <w:p w14:paraId="036976DA" w14:textId="77777777" w:rsidR="00096305" w:rsidRPr="009464A5" w:rsidRDefault="00096305" w:rsidP="00096305">
      <w:pPr>
        <w:pStyle w:val="Punktlista"/>
        <w:numPr>
          <w:ilvl w:val="2"/>
          <w:numId w:val="27"/>
        </w:numPr>
      </w:pPr>
      <w:r>
        <w:lastRenderedPageBreak/>
        <w:t>U</w:t>
      </w:r>
      <w:r w:rsidRPr="009464A5">
        <w:t>tskrivningsmeddelande, epikris, utskrivningssamtal</w:t>
      </w:r>
      <w:r>
        <w:t xml:space="preserve">, </w:t>
      </w:r>
      <w:r w:rsidRPr="009464A5">
        <w:t>ev</w:t>
      </w:r>
      <w:r>
        <w:t>entuella</w:t>
      </w:r>
      <w:r w:rsidRPr="009464A5">
        <w:t xml:space="preserve"> recept och läkemedelslistor</w:t>
      </w:r>
    </w:p>
    <w:p w14:paraId="00014717" w14:textId="77777777" w:rsidR="00096305" w:rsidRPr="009464A5" w:rsidRDefault="00096305" w:rsidP="00096305">
      <w:pPr>
        <w:pStyle w:val="Punktlista"/>
        <w:numPr>
          <w:ilvl w:val="2"/>
          <w:numId w:val="27"/>
        </w:numPr>
      </w:pPr>
      <w:r>
        <w:t>D</w:t>
      </w:r>
      <w:r w:rsidRPr="009464A5">
        <w:t>aganteckning</w:t>
      </w:r>
      <w:r>
        <w:t>,</w:t>
      </w:r>
      <w:r w:rsidRPr="009464A5">
        <w:t xml:space="preserve"> dokumenterat hur utskrivningen skall fullföljas. </w:t>
      </w:r>
    </w:p>
    <w:p w14:paraId="4C10F22E" w14:textId="77777777" w:rsidR="00096305" w:rsidRDefault="00096305" w:rsidP="00096305">
      <w:pPr>
        <w:pStyle w:val="Default"/>
        <w:rPr>
          <w:b/>
          <w:bCs/>
          <w:sz w:val="28"/>
          <w:szCs w:val="28"/>
        </w:rPr>
      </w:pPr>
    </w:p>
    <w:p w14:paraId="4127AAB9" w14:textId="77777777" w:rsidR="00096305" w:rsidRPr="00DE7BFF" w:rsidRDefault="00096305" w:rsidP="00096305">
      <w:pPr>
        <w:pStyle w:val="Rubrik2"/>
        <w:rPr>
          <w:rFonts w:ascii="Arial" w:hAnsi="Arial" w:cs="Arial"/>
        </w:rPr>
      </w:pPr>
      <w:r>
        <w:t>Rondarbete helgdagar</w:t>
      </w:r>
    </w:p>
    <w:p w14:paraId="29CD6502" w14:textId="77777777" w:rsidR="00096305" w:rsidRDefault="00096305" w:rsidP="00096305">
      <w:pPr>
        <w:pStyle w:val="Punktlista"/>
      </w:pPr>
      <w:r>
        <w:t>Översyn av alla inlagda patienter om den uppgjorda vårdplanen håller.</w:t>
      </w:r>
    </w:p>
    <w:p w14:paraId="47A8C37C" w14:textId="77777777" w:rsidR="00096305" w:rsidRPr="00964A7A" w:rsidRDefault="00096305" w:rsidP="00096305">
      <w:pPr>
        <w:pStyle w:val="Punktlista"/>
      </w:pPr>
      <w:r>
        <w:t>Aktiva åtgärder för:</w:t>
      </w:r>
    </w:p>
    <w:p w14:paraId="30604A02" w14:textId="77777777" w:rsidR="00096305" w:rsidRPr="00964A7A" w:rsidRDefault="00096305" w:rsidP="00096305">
      <w:pPr>
        <w:pStyle w:val="Punktlista"/>
        <w:numPr>
          <w:ilvl w:val="2"/>
          <w:numId w:val="28"/>
        </w:numPr>
      </w:pPr>
      <w:r>
        <w:t>Patienter som kan skrivas ut under helg</w:t>
      </w:r>
    </w:p>
    <w:p w14:paraId="79040005" w14:textId="77777777" w:rsidR="00096305" w:rsidRDefault="00096305" w:rsidP="00096305">
      <w:pPr>
        <w:pStyle w:val="Punktlista"/>
        <w:numPr>
          <w:ilvl w:val="2"/>
          <w:numId w:val="28"/>
        </w:numPr>
      </w:pPr>
      <w:r>
        <w:t>Ordinationer som ska omvärderas under helg</w:t>
      </w:r>
    </w:p>
    <w:p w14:paraId="2981C318" w14:textId="77777777" w:rsidR="00096305" w:rsidRDefault="00096305" w:rsidP="00096305">
      <w:pPr>
        <w:pStyle w:val="Punktlista"/>
        <w:numPr>
          <w:ilvl w:val="2"/>
          <w:numId w:val="28"/>
        </w:numPr>
      </w:pPr>
      <w:r>
        <w:t>Försämrade patienter som behöver nya åtgärder</w:t>
      </w:r>
    </w:p>
    <w:p w14:paraId="72262C2F" w14:textId="77777777" w:rsidR="00096305" w:rsidRPr="00DE7BFF" w:rsidRDefault="00096305" w:rsidP="00096305">
      <w:pPr>
        <w:pStyle w:val="Punktlista"/>
        <w:numPr>
          <w:ilvl w:val="2"/>
          <w:numId w:val="28"/>
        </w:numPr>
      </w:pPr>
      <w:r w:rsidRPr="00964A7A">
        <w:t xml:space="preserve">Alla nyinlagda patienter </w:t>
      </w:r>
      <w:r>
        <w:t xml:space="preserve">görs </w:t>
      </w:r>
      <w:r w:rsidRPr="00964A7A">
        <w:t xml:space="preserve">en </w:t>
      </w:r>
      <w:r>
        <w:t>vård</w:t>
      </w:r>
      <w:r w:rsidRPr="00964A7A">
        <w:t>plan och prel</w:t>
      </w:r>
      <w:r>
        <w:t>iminär</w:t>
      </w:r>
      <w:r w:rsidRPr="00964A7A">
        <w:t xml:space="preserve"> ut datum </w:t>
      </w:r>
    </w:p>
    <w:p w14:paraId="472DBA66" w14:textId="77777777" w:rsidR="00096305" w:rsidRPr="00096305" w:rsidRDefault="00096305" w:rsidP="00096305"/>
    <w:p w14:paraId="13B25DA2" w14:textId="0110D2C3" w:rsidR="002B0C47" w:rsidRDefault="00096305" w:rsidP="0022164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sectPr w:rsidR="002B0C47" w:rsidSect="000515A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FEF9" w14:textId="77777777" w:rsidR="00454F5E" w:rsidRDefault="00454F5E">
      <w:r>
        <w:separator/>
      </w:r>
    </w:p>
  </w:endnote>
  <w:endnote w:type="continuationSeparator" w:id="0">
    <w:p w14:paraId="6C2C553E" w14:textId="77777777" w:rsidR="00454F5E" w:rsidRDefault="00454F5E">
      <w:r>
        <w:continuationSeparator/>
      </w:r>
    </w:p>
  </w:endnote>
  <w:endnote w:type="continuationNotice" w:id="1">
    <w:p w14:paraId="53E4A64D" w14:textId="77777777" w:rsidR="00454F5E" w:rsidRDefault="00454F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07307" w14:textId="77777777" w:rsidR="00454F5E" w:rsidRDefault="00454F5E"/>
  </w:footnote>
  <w:footnote w:type="continuationSeparator" w:id="0">
    <w:p w14:paraId="5C36E23D" w14:textId="77777777" w:rsidR="00454F5E" w:rsidRDefault="00454F5E">
      <w:r>
        <w:continuationSeparator/>
      </w:r>
    </w:p>
  </w:footnote>
  <w:footnote w:type="continuationNotice" w:id="1">
    <w:p w14:paraId="41339837" w14:textId="77777777" w:rsidR="00454F5E" w:rsidRDefault="00454F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102583"/>
    <w:multiLevelType w:val="hybridMultilevel"/>
    <w:tmpl w:val="73A61D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C4DCB"/>
    <w:multiLevelType w:val="hybridMultilevel"/>
    <w:tmpl w:val="7644A0FE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A88006C">
      <w:numFmt w:val="bullet"/>
      <w:lvlText w:val="-"/>
      <w:lvlJc w:val="left"/>
      <w:pPr>
        <w:ind w:left="2792" w:hanging="360"/>
      </w:pPr>
      <w:rPr>
        <w:rFonts w:ascii="Calibri" w:eastAsiaTheme="minorHAnsi" w:hAnsi="Calibri" w:cs="Calibri" w:hint="default"/>
      </w:rPr>
    </w:lvl>
    <w:lvl w:ilvl="3" w:tplc="FFFFFFFF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CC54D04"/>
    <w:multiLevelType w:val="hybridMultilevel"/>
    <w:tmpl w:val="81C02EB2"/>
    <w:lvl w:ilvl="0" w:tplc="3A88006C">
      <w:numFmt w:val="bullet"/>
      <w:lvlText w:val="-"/>
      <w:lvlJc w:val="left"/>
      <w:pPr>
        <w:ind w:left="2792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5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4B22FB"/>
    <w:multiLevelType w:val="hybridMultilevel"/>
    <w:tmpl w:val="A328B9E6"/>
    <w:lvl w:ilvl="0" w:tplc="3A88006C">
      <w:numFmt w:val="bullet"/>
      <w:lvlText w:val="-"/>
      <w:lvlJc w:val="left"/>
      <w:pPr>
        <w:ind w:left="2792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52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E2316C"/>
    <w:multiLevelType w:val="hybridMultilevel"/>
    <w:tmpl w:val="32BCB34A"/>
    <w:lvl w:ilvl="0" w:tplc="3A88006C">
      <w:numFmt w:val="bullet"/>
      <w:lvlText w:val="-"/>
      <w:lvlJc w:val="left"/>
      <w:pPr>
        <w:ind w:left="2792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52" w:hanging="360"/>
      </w:pPr>
      <w:rPr>
        <w:rFonts w:ascii="Wingdings" w:hAnsi="Wingdings" w:hint="default"/>
      </w:rPr>
    </w:lvl>
  </w:abstractNum>
  <w:abstractNum w:abstractNumId="20" w15:restartNumberingAfterBreak="0">
    <w:nsid w:val="64706C9D"/>
    <w:multiLevelType w:val="hybridMultilevel"/>
    <w:tmpl w:val="E6A85946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A88006C">
      <w:numFmt w:val="bullet"/>
      <w:lvlText w:val="-"/>
      <w:lvlJc w:val="left"/>
      <w:pPr>
        <w:ind w:left="2792" w:hanging="360"/>
      </w:pPr>
      <w:rPr>
        <w:rFonts w:ascii="Calibri" w:eastAsiaTheme="minorHAnsi" w:hAnsi="Calibri" w:cs="Calibri" w:hint="default"/>
      </w:rPr>
    </w:lvl>
    <w:lvl w:ilvl="3" w:tplc="FFFFFFFF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9A82272"/>
    <w:multiLevelType w:val="hybridMultilevel"/>
    <w:tmpl w:val="35847D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F6E1D"/>
    <w:multiLevelType w:val="hybridMultilevel"/>
    <w:tmpl w:val="638A3F6C"/>
    <w:lvl w:ilvl="0" w:tplc="3A88006C">
      <w:numFmt w:val="bullet"/>
      <w:lvlText w:val="-"/>
      <w:lvlJc w:val="left"/>
      <w:pPr>
        <w:ind w:left="2792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52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1285D85"/>
    <w:multiLevelType w:val="hybridMultilevel"/>
    <w:tmpl w:val="217C0D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9951030">
    <w:abstractNumId w:val="26"/>
  </w:num>
  <w:num w:numId="2" w16cid:durableId="1324358035">
    <w:abstractNumId w:val="18"/>
  </w:num>
  <w:num w:numId="3" w16cid:durableId="1926761555">
    <w:abstractNumId w:val="0"/>
  </w:num>
  <w:num w:numId="4" w16cid:durableId="1881160738">
    <w:abstractNumId w:val="8"/>
  </w:num>
  <w:num w:numId="5" w16cid:durableId="589118833">
    <w:abstractNumId w:val="23"/>
  </w:num>
  <w:num w:numId="6" w16cid:durableId="1478718033">
    <w:abstractNumId w:val="2"/>
  </w:num>
  <w:num w:numId="7" w16cid:durableId="1878392960">
    <w:abstractNumId w:val="14"/>
  </w:num>
  <w:num w:numId="8" w16cid:durableId="1121269283">
    <w:abstractNumId w:val="11"/>
  </w:num>
  <w:num w:numId="9" w16cid:durableId="81225466">
    <w:abstractNumId w:val="1"/>
  </w:num>
  <w:num w:numId="10" w16cid:durableId="770661410">
    <w:abstractNumId w:val="1"/>
  </w:num>
  <w:num w:numId="11" w16cid:durableId="1602909823">
    <w:abstractNumId w:val="3"/>
  </w:num>
  <w:num w:numId="12" w16cid:durableId="1017194612">
    <w:abstractNumId w:val="6"/>
  </w:num>
  <w:num w:numId="13" w16cid:durableId="551692029">
    <w:abstractNumId w:val="16"/>
  </w:num>
  <w:num w:numId="14" w16cid:durableId="320429887">
    <w:abstractNumId w:val="12"/>
  </w:num>
  <w:num w:numId="15" w16cid:durableId="1705514929">
    <w:abstractNumId w:val="9"/>
  </w:num>
  <w:num w:numId="16" w16cid:durableId="662044872">
    <w:abstractNumId w:val="15"/>
  </w:num>
  <w:num w:numId="17" w16cid:durableId="809790433">
    <w:abstractNumId w:val="7"/>
  </w:num>
  <w:num w:numId="18" w16cid:durableId="928080244">
    <w:abstractNumId w:val="13"/>
  </w:num>
  <w:num w:numId="19" w16cid:durableId="1455556370">
    <w:abstractNumId w:val="25"/>
  </w:num>
  <w:num w:numId="20" w16cid:durableId="1429887005">
    <w:abstractNumId w:val="4"/>
  </w:num>
  <w:num w:numId="21" w16cid:durableId="667026116">
    <w:abstractNumId w:val="24"/>
  </w:num>
  <w:num w:numId="22" w16cid:durableId="1266419526">
    <w:abstractNumId w:val="21"/>
  </w:num>
  <w:num w:numId="23" w16cid:durableId="699597968">
    <w:abstractNumId w:val="22"/>
  </w:num>
  <w:num w:numId="24" w16cid:durableId="1179197823">
    <w:abstractNumId w:val="10"/>
  </w:num>
  <w:num w:numId="25" w16cid:durableId="677654991">
    <w:abstractNumId w:val="19"/>
  </w:num>
  <w:num w:numId="26" w16cid:durableId="721710172">
    <w:abstractNumId w:val="17"/>
  </w:num>
  <w:num w:numId="27" w16cid:durableId="644161732">
    <w:abstractNumId w:val="5"/>
  </w:num>
  <w:num w:numId="28" w16cid:durableId="4867487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5A4"/>
    <w:rsid w:val="0005691C"/>
    <w:rsid w:val="00056ECB"/>
    <w:rsid w:val="00056ED5"/>
    <w:rsid w:val="000655CC"/>
    <w:rsid w:val="000700AE"/>
    <w:rsid w:val="00072A36"/>
    <w:rsid w:val="00080D87"/>
    <w:rsid w:val="00084024"/>
    <w:rsid w:val="0009062C"/>
    <w:rsid w:val="00095368"/>
    <w:rsid w:val="000954C4"/>
    <w:rsid w:val="00096305"/>
    <w:rsid w:val="000A4C35"/>
    <w:rsid w:val="000A611A"/>
    <w:rsid w:val="000B12D9"/>
    <w:rsid w:val="000B4536"/>
    <w:rsid w:val="000B7715"/>
    <w:rsid w:val="000C0FA4"/>
    <w:rsid w:val="000E3E7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5A9"/>
    <w:rsid w:val="00166D3A"/>
    <w:rsid w:val="00181FDC"/>
    <w:rsid w:val="001834F0"/>
    <w:rsid w:val="001860B9"/>
    <w:rsid w:val="00186F2B"/>
    <w:rsid w:val="001874D6"/>
    <w:rsid w:val="0019632A"/>
    <w:rsid w:val="001A4E7C"/>
    <w:rsid w:val="001B762C"/>
    <w:rsid w:val="001C4D0A"/>
    <w:rsid w:val="001C5FEF"/>
    <w:rsid w:val="001E27A2"/>
    <w:rsid w:val="00211487"/>
    <w:rsid w:val="00211D91"/>
    <w:rsid w:val="00217DEC"/>
    <w:rsid w:val="0022164E"/>
    <w:rsid w:val="00223066"/>
    <w:rsid w:val="00232AF2"/>
    <w:rsid w:val="00233FE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47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097"/>
    <w:rsid w:val="00384019"/>
    <w:rsid w:val="003854F1"/>
    <w:rsid w:val="0039118E"/>
    <w:rsid w:val="00397F54"/>
    <w:rsid w:val="003A0D43"/>
    <w:rsid w:val="003B2A4B"/>
    <w:rsid w:val="003C061A"/>
    <w:rsid w:val="003D099E"/>
    <w:rsid w:val="003D21A2"/>
    <w:rsid w:val="003D29D2"/>
    <w:rsid w:val="003D46B7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F8E"/>
    <w:rsid w:val="00443C1E"/>
    <w:rsid w:val="00446255"/>
    <w:rsid w:val="00451935"/>
    <w:rsid w:val="00454F5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0D2"/>
    <w:rsid w:val="007A5C6F"/>
    <w:rsid w:val="007D4241"/>
    <w:rsid w:val="007D4317"/>
    <w:rsid w:val="007D4EA3"/>
    <w:rsid w:val="007F1CFF"/>
    <w:rsid w:val="007F444D"/>
    <w:rsid w:val="007F5DD5"/>
    <w:rsid w:val="00821A1B"/>
    <w:rsid w:val="008262E9"/>
    <w:rsid w:val="00827E69"/>
    <w:rsid w:val="00835C4D"/>
    <w:rsid w:val="00843F48"/>
    <w:rsid w:val="00851423"/>
    <w:rsid w:val="0085415E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2B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481"/>
    <w:rsid w:val="0093085B"/>
    <w:rsid w:val="00931C57"/>
    <w:rsid w:val="00933934"/>
    <w:rsid w:val="009347A5"/>
    <w:rsid w:val="00942257"/>
    <w:rsid w:val="009471BF"/>
    <w:rsid w:val="00950E4E"/>
    <w:rsid w:val="009529BD"/>
    <w:rsid w:val="009533B4"/>
    <w:rsid w:val="00956A6E"/>
    <w:rsid w:val="00971D93"/>
    <w:rsid w:val="0098440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974"/>
    <w:rsid w:val="009F4A56"/>
    <w:rsid w:val="009F4E65"/>
    <w:rsid w:val="00A006A5"/>
    <w:rsid w:val="00A05942"/>
    <w:rsid w:val="00A07BEC"/>
    <w:rsid w:val="00A13827"/>
    <w:rsid w:val="00A264BE"/>
    <w:rsid w:val="00A272CA"/>
    <w:rsid w:val="00A32AEF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62E8"/>
    <w:rsid w:val="00AF43BE"/>
    <w:rsid w:val="00AF5AAF"/>
    <w:rsid w:val="00B046D8"/>
    <w:rsid w:val="00B13F4C"/>
    <w:rsid w:val="00B16219"/>
    <w:rsid w:val="00B16C59"/>
    <w:rsid w:val="00B24EB0"/>
    <w:rsid w:val="00B277D2"/>
    <w:rsid w:val="00B33FDD"/>
    <w:rsid w:val="00B359CC"/>
    <w:rsid w:val="00B36107"/>
    <w:rsid w:val="00B41789"/>
    <w:rsid w:val="00B46C03"/>
    <w:rsid w:val="00B55EBD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89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885"/>
    <w:rsid w:val="00CC52D9"/>
    <w:rsid w:val="00CD6647"/>
    <w:rsid w:val="00CE3004"/>
    <w:rsid w:val="00CE4B73"/>
    <w:rsid w:val="00CF70BB"/>
    <w:rsid w:val="00D074DB"/>
    <w:rsid w:val="00D139CF"/>
    <w:rsid w:val="00D37E7F"/>
    <w:rsid w:val="00D41125"/>
    <w:rsid w:val="00D47AD7"/>
    <w:rsid w:val="00D51529"/>
    <w:rsid w:val="00D85218"/>
    <w:rsid w:val="00D915B1"/>
    <w:rsid w:val="00DA299D"/>
    <w:rsid w:val="00DA65C4"/>
    <w:rsid w:val="00DB4206"/>
    <w:rsid w:val="00DC572F"/>
    <w:rsid w:val="00DD00DB"/>
    <w:rsid w:val="00DD2BE0"/>
    <w:rsid w:val="00DE0297"/>
    <w:rsid w:val="00DE4447"/>
    <w:rsid w:val="00DE5DA2"/>
    <w:rsid w:val="00DF0033"/>
    <w:rsid w:val="00E026BF"/>
    <w:rsid w:val="00E07B1B"/>
    <w:rsid w:val="00E11853"/>
    <w:rsid w:val="00E20ABC"/>
    <w:rsid w:val="00E31D26"/>
    <w:rsid w:val="00E36D2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32FF"/>
    <w:rsid w:val="00F86F47"/>
    <w:rsid w:val="00F90B64"/>
    <w:rsid w:val="00FA62C7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9700FBD"/>
    <w:rsid w:val="3EFFB8CF"/>
    <w:rsid w:val="4222C0BB"/>
    <w:rsid w:val="5B2A97A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ED85DD1-2D84-4B1B-A911-3F083D8B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22164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399</Words>
  <Characters>2116</Characters>
  <Application>Microsoft Office Word</Application>
  <DocSecurity>0</DocSecurity>
  <Lines>17</Lines>
  <Paragraphs>5</Paragraphs>
  <ScaleCrop>false</ScaleCrop>
  <Manager/>
  <Company/>
  <LinksUpToDate>false</LinksUpToDate>
  <CharactersWithSpaces>2510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Rondning helgdagar medicin NÄL och Uddevalla</dc:title>
  <dc:subject/>
  <dc:creator>patrik.jens.johansson@vgregion.se</dc:creator>
  <keywords/>
  <lastModifiedBy>Annika Johansson</lastModifiedBy>
  <revision>29</revision>
  <lastPrinted>2016-03-31T19:56:00.0000000Z</lastPrinted>
  <dcterms:created xsi:type="dcterms:W3CDTF">2022-05-09T18:20:00.0000000Z</dcterms:created>
  <dcterms:modified xsi:type="dcterms:W3CDTF">2025-09-26T05:18:00.0000000Z</dcterms:modified>
</coreProperties>
</file>