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A872" w14:textId="77777777" w:rsidR="004312E1" w:rsidRDefault="004312E1" w:rsidP="009B702F">
      <w:pPr>
        <w:pStyle w:val="Rubrik2"/>
        <w:ind w:left="0"/>
        <w:sectPr w:rsidR="004312E1" w:rsidSect="004312E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14AB2E5" w14:textId="77777777" w:rsidR="004312E1" w:rsidRPr="004312E1" w:rsidRDefault="004312E1" w:rsidP="004312E1">
      <w:pPr>
        <w:spacing w:after="0" w:line="240" w:lineRule="auto"/>
        <w:ind w:left="0" w:right="0"/>
        <w:rPr>
          <w:szCs w:val="20"/>
        </w:rPr>
      </w:pPr>
    </w:p>
    <w:p w14:paraId="39BDCA3E" w14:textId="4122B924" w:rsidR="004312E1" w:rsidRPr="004312E1" w:rsidRDefault="004C03AC" w:rsidP="007922D8">
      <w:pPr>
        <w:pStyle w:val="Rubrik1"/>
      </w:pPr>
      <w:r>
        <w:t>Sjukanmälan underläkare internmedicin</w:t>
      </w:r>
    </w:p>
    <w:p w14:paraId="588E030F" w14:textId="485FB974" w:rsidR="2DD5AE66" w:rsidRPr="007922D8" w:rsidRDefault="007922D8" w:rsidP="007922D8">
      <w:bookmarkStart w:id="1" w:name="_Toc501440349"/>
      <w:r>
        <w:br/>
      </w:r>
      <w:bookmarkStart w:id="2" w:name="_Toc100327184"/>
      <w:bookmarkStart w:id="3" w:name="_Toc106874287"/>
      <w:r w:rsidRPr="007922D8">
        <w:rPr>
          <w:rStyle w:val="Rubrik2Char"/>
        </w:rPr>
        <w:t>Förändringar sedan föregående version</w:t>
      </w:r>
      <w:bookmarkEnd w:id="2"/>
      <w:bookmarkEnd w:id="3"/>
      <w:r w:rsidRPr="007922D8">
        <w:rPr>
          <w:rStyle w:val="Rubrik2Char"/>
        </w:rPr>
        <w:br/>
      </w:r>
      <w:r w:rsidR="2DD5AE66" w:rsidRPr="007922D8">
        <w:t xml:space="preserve">Inga justeringar i denna version. </w:t>
      </w:r>
    </w:p>
    <w:p w14:paraId="2FA70E88" w14:textId="1B228F61" w:rsidR="009F6178" w:rsidRDefault="00FE5574" w:rsidP="007922D8">
      <w:pPr>
        <w:ind w:right="-143"/>
      </w:pPr>
      <w:r>
        <w:br/>
      </w:r>
      <w:r w:rsidR="009B702F" w:rsidRPr="00FE5574">
        <w:rPr>
          <w:rStyle w:val="Rubrik2Char"/>
        </w:rPr>
        <w:t>Bakgrund och syfte</w:t>
      </w:r>
      <w:r w:rsidR="007922D8">
        <w:rPr>
          <w:rStyle w:val="Rubrik2Char"/>
        </w:rPr>
        <w:br/>
      </w:r>
      <w:r w:rsidR="00C7432E">
        <w:t xml:space="preserve">Rutin för </w:t>
      </w:r>
      <w:r w:rsidR="00B94E0B">
        <w:t xml:space="preserve">sjukanmälan avseende </w:t>
      </w:r>
      <w:r w:rsidR="00C7432E">
        <w:t>underläkare intermedicin</w:t>
      </w:r>
      <w:r w:rsidR="0009604F">
        <w:t>.</w:t>
      </w:r>
    </w:p>
    <w:p w14:paraId="4F8C4D18" w14:textId="23028687" w:rsidR="004312E1" w:rsidRPr="004312E1" w:rsidRDefault="00FE5574" w:rsidP="00B94E0B">
      <w:r>
        <w:br/>
      </w:r>
      <w:r w:rsidR="00C7432E" w:rsidRPr="00FE5574">
        <w:rPr>
          <w:rStyle w:val="Rubrik2Char"/>
        </w:rPr>
        <w:t>Utförande</w:t>
      </w:r>
      <w:r w:rsidR="007922D8">
        <w:rPr>
          <w:rStyle w:val="Rubrik2Char"/>
        </w:rPr>
        <w:br/>
      </w:r>
      <w:r w:rsidR="004312E1" w:rsidRPr="004312E1">
        <w:t>Sjukanmälan görs mellan 07</w:t>
      </w:r>
      <w:r w:rsidR="004908F2">
        <w:t>:</w:t>
      </w:r>
      <w:r w:rsidR="004312E1" w:rsidRPr="004312E1">
        <w:t>30 – 11</w:t>
      </w:r>
      <w:r w:rsidR="004908F2">
        <w:t>:</w:t>
      </w:r>
      <w:r w:rsidR="004312E1" w:rsidRPr="004312E1">
        <w:t>00 till telefonnummer</w:t>
      </w:r>
      <w:r w:rsidR="00A809CA">
        <w:t xml:space="preserve"> </w:t>
      </w:r>
      <w:r w:rsidR="00A809CA">
        <w:br/>
      </w:r>
      <w:r w:rsidR="004312E1" w:rsidRPr="004312E1">
        <w:t>010-435 55 60 och till den avd</w:t>
      </w:r>
      <w:r w:rsidR="00A809CA">
        <w:t>elning</w:t>
      </w:r>
      <w:r w:rsidR="004312E1" w:rsidRPr="004312E1">
        <w:t>/mottagning (via växeln 010-435 00 00) där du är placerad.</w:t>
      </w:r>
    </w:p>
    <w:p w14:paraId="5DEF3FC9" w14:textId="77777777" w:rsidR="004312E1" w:rsidRPr="004312E1" w:rsidRDefault="004312E1" w:rsidP="00547D52">
      <w:pPr>
        <w:pStyle w:val="Punktlista"/>
        <w:rPr>
          <w:rFonts w:eastAsia="Calibri"/>
          <w:lang w:eastAsia="en-US"/>
        </w:rPr>
      </w:pPr>
      <w:r w:rsidRPr="004312E1">
        <w:rPr>
          <w:rFonts w:eastAsia="Calibri"/>
          <w:lang w:eastAsia="en-US"/>
        </w:rPr>
        <w:t>Sjukfrånvaro registreras i Medinet av schemaläggare</w:t>
      </w:r>
    </w:p>
    <w:p w14:paraId="3E6EDA23" w14:textId="77777777" w:rsidR="004312E1" w:rsidRPr="004312E1" w:rsidRDefault="004312E1" w:rsidP="00547D52">
      <w:pPr>
        <w:pStyle w:val="Punktlista"/>
        <w:rPr>
          <w:rFonts w:eastAsia="Calibri"/>
          <w:lang w:eastAsia="en-US"/>
        </w:rPr>
      </w:pPr>
      <w:r w:rsidRPr="004312E1">
        <w:rPr>
          <w:rFonts w:eastAsia="Calibri"/>
          <w:lang w:eastAsia="en-US"/>
        </w:rPr>
        <w:t>Om sjuklucka inte kan ersättas av annan läkare meddelas avdelning av schemaläggare</w:t>
      </w:r>
    </w:p>
    <w:p w14:paraId="2457F7D3" w14:textId="2E5A46AE" w:rsidR="004312E1" w:rsidRPr="00547D52" w:rsidRDefault="004312E1" w:rsidP="00547D52">
      <w:pPr>
        <w:pStyle w:val="Punktlista"/>
        <w:rPr>
          <w:rFonts w:eastAsia="Calibri"/>
        </w:rPr>
      </w:pPr>
      <w:r w:rsidRPr="004312E1">
        <w:rPr>
          <w:rFonts w:eastAsia="Calibri"/>
          <w:lang w:eastAsia="en-US"/>
        </w:rPr>
        <w:t>När avdelning/mottagning tar emot sjukanmälan från läkare registreras/meddelas detta enligt avdelnings lokala rutin</w:t>
      </w:r>
    </w:p>
    <w:p w14:paraId="51B7FD2D" w14:textId="789BD03B" w:rsidR="004312E1" w:rsidRPr="004312E1" w:rsidRDefault="004312E1" w:rsidP="0009604F">
      <w:r w:rsidRPr="004312E1">
        <w:t xml:space="preserve">Glöm inte att du måste friskanmälan dig så snart det är möjligt, för </w:t>
      </w:r>
      <w:r w:rsidR="0036273A">
        <w:t xml:space="preserve">att </w:t>
      </w:r>
      <w:r w:rsidRPr="004312E1">
        <w:t xml:space="preserve"> schemaläggning, fortsatt planering och lön skall bli rätt.</w:t>
      </w:r>
    </w:p>
    <w:p w14:paraId="1E680470" w14:textId="005B11E1" w:rsidR="004312E1" w:rsidRPr="004312E1" w:rsidRDefault="004312E1" w:rsidP="0009604F">
      <w:r w:rsidRPr="004312E1">
        <w:t xml:space="preserve">Randande ST-läkare ska följa rutin enligt ovan samt meddela hemklinik. </w:t>
      </w:r>
    </w:p>
    <w:p w14:paraId="423600CB" w14:textId="5FB75E2F" w:rsidR="004312E1" w:rsidRPr="004312E1" w:rsidRDefault="004312E1" w:rsidP="004C03AC">
      <w:pPr>
        <w:rPr>
          <w:b/>
          <w:color w:val="FF0000"/>
          <w:szCs w:val="26"/>
        </w:rPr>
      </w:pPr>
      <w:r w:rsidRPr="004312E1">
        <w:t>Vid sjukdom bör ersättare om möjligt lösas på kontorstid men vid m</w:t>
      </w:r>
      <w:r w:rsidR="00D8521A">
        <w:t>ycket</w:t>
      </w:r>
      <w:r w:rsidRPr="004312E1">
        <w:t xml:space="preserve"> kort varsel får liksom tidigare den befintliga jourorganisationen hitta ersättare. </w:t>
      </w:r>
      <w:bookmarkEnd w:id="1"/>
    </w:p>
    <w:p w14:paraId="2CC953AC" w14:textId="77777777" w:rsidR="004312E1" w:rsidRPr="004312E1" w:rsidRDefault="004312E1" w:rsidP="004312E1">
      <w:pPr>
        <w:spacing w:after="0" w:line="240" w:lineRule="auto"/>
        <w:ind w:left="0" w:right="0"/>
        <w:rPr>
          <w:b/>
          <w:color w:val="FF0000"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312E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DB356" w14:textId="77777777" w:rsidR="00933648" w:rsidRDefault="00933648">
      <w:r>
        <w:separator/>
      </w:r>
    </w:p>
  </w:endnote>
  <w:endnote w:type="continuationSeparator" w:id="0">
    <w:p w14:paraId="5D88A58D" w14:textId="77777777" w:rsidR="00933648" w:rsidRDefault="00933648">
      <w:r>
        <w:continuationSeparator/>
      </w:r>
    </w:p>
  </w:endnote>
  <w:endnote w:type="continuationNotice" w:id="1">
    <w:p w14:paraId="7358BEB7" w14:textId="77777777" w:rsidR="00933648" w:rsidRDefault="009336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FE40B" w14:textId="77777777" w:rsidR="00933648" w:rsidRDefault="00933648"/>
  </w:footnote>
  <w:footnote w:type="continuationSeparator" w:id="0">
    <w:p w14:paraId="2C359776" w14:textId="77777777" w:rsidR="00933648" w:rsidRDefault="00933648">
      <w:r>
        <w:continuationSeparator/>
      </w:r>
    </w:p>
  </w:footnote>
  <w:footnote w:type="continuationNotice" w:id="1">
    <w:p w14:paraId="6B0F7EAB" w14:textId="77777777" w:rsidR="00933648" w:rsidRDefault="009336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EBF3818"/>
    <w:multiLevelType w:val="hybridMultilevel"/>
    <w:tmpl w:val="672EC026"/>
    <w:lvl w:ilvl="0" w:tplc="10CCD4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543CC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B1E208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2E8653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5E46F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488F0E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92E9FF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B26AA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E5A128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0832892">
    <w:abstractNumId w:val="17"/>
  </w:num>
  <w:num w:numId="2" w16cid:durableId="2146970928">
    <w:abstractNumId w:val="14"/>
  </w:num>
  <w:num w:numId="3" w16cid:durableId="98650670">
    <w:abstractNumId w:val="0"/>
  </w:num>
  <w:num w:numId="4" w16cid:durableId="663513377">
    <w:abstractNumId w:val="6"/>
  </w:num>
  <w:num w:numId="5" w16cid:durableId="1816138883">
    <w:abstractNumId w:val="15"/>
  </w:num>
  <w:num w:numId="6" w16cid:durableId="877816268">
    <w:abstractNumId w:val="2"/>
  </w:num>
  <w:num w:numId="7" w16cid:durableId="621771145">
    <w:abstractNumId w:val="11"/>
  </w:num>
  <w:num w:numId="8" w16cid:durableId="600843361">
    <w:abstractNumId w:val="8"/>
  </w:num>
  <w:num w:numId="9" w16cid:durableId="1530755045">
    <w:abstractNumId w:val="1"/>
  </w:num>
  <w:num w:numId="10" w16cid:durableId="1831020963">
    <w:abstractNumId w:val="1"/>
  </w:num>
  <w:num w:numId="11" w16cid:durableId="1776830308">
    <w:abstractNumId w:val="3"/>
  </w:num>
  <w:num w:numId="12" w16cid:durableId="1711954183">
    <w:abstractNumId w:val="4"/>
  </w:num>
  <w:num w:numId="13" w16cid:durableId="1006129540">
    <w:abstractNumId w:val="13"/>
  </w:num>
  <w:num w:numId="14" w16cid:durableId="1520504093">
    <w:abstractNumId w:val="9"/>
  </w:num>
  <w:num w:numId="15" w16cid:durableId="1071662056">
    <w:abstractNumId w:val="7"/>
  </w:num>
  <w:num w:numId="16" w16cid:durableId="2049987423">
    <w:abstractNumId w:val="12"/>
  </w:num>
  <w:num w:numId="17" w16cid:durableId="1594585201">
    <w:abstractNumId w:val="5"/>
  </w:num>
  <w:num w:numId="18" w16cid:durableId="1499150717">
    <w:abstractNumId w:val="10"/>
  </w:num>
  <w:num w:numId="19" w16cid:durableId="1474521637">
    <w:abstractNumId w:val="16"/>
  </w:num>
  <w:num w:numId="20" w16cid:durableId="2736374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FC2"/>
    <w:rsid w:val="000700AE"/>
    <w:rsid w:val="00084024"/>
    <w:rsid w:val="0009062C"/>
    <w:rsid w:val="00095368"/>
    <w:rsid w:val="000954C4"/>
    <w:rsid w:val="0009604F"/>
    <w:rsid w:val="000A4C35"/>
    <w:rsid w:val="000A611A"/>
    <w:rsid w:val="000B12D9"/>
    <w:rsid w:val="000B4536"/>
    <w:rsid w:val="000B7715"/>
    <w:rsid w:val="000D15FD"/>
    <w:rsid w:val="000E463B"/>
    <w:rsid w:val="000E5A7E"/>
    <w:rsid w:val="000F43A3"/>
    <w:rsid w:val="000F7681"/>
    <w:rsid w:val="00103031"/>
    <w:rsid w:val="001044FE"/>
    <w:rsid w:val="001139D4"/>
    <w:rsid w:val="00120C1B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266E"/>
    <w:rsid w:val="0019424B"/>
    <w:rsid w:val="0019632A"/>
    <w:rsid w:val="00196FE4"/>
    <w:rsid w:val="001A4E7C"/>
    <w:rsid w:val="001B762C"/>
    <w:rsid w:val="001C4D0A"/>
    <w:rsid w:val="001C5FEF"/>
    <w:rsid w:val="00211487"/>
    <w:rsid w:val="00211D91"/>
    <w:rsid w:val="00217DEC"/>
    <w:rsid w:val="00222DEE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8C7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273A"/>
    <w:rsid w:val="0036357D"/>
    <w:rsid w:val="00363B23"/>
    <w:rsid w:val="0036594C"/>
    <w:rsid w:val="00367D19"/>
    <w:rsid w:val="00371BED"/>
    <w:rsid w:val="0037799E"/>
    <w:rsid w:val="00384019"/>
    <w:rsid w:val="003854F1"/>
    <w:rsid w:val="0039118E"/>
    <w:rsid w:val="00397F54"/>
    <w:rsid w:val="003A0042"/>
    <w:rsid w:val="003A0D43"/>
    <w:rsid w:val="003B2A4B"/>
    <w:rsid w:val="003C05BE"/>
    <w:rsid w:val="003D099E"/>
    <w:rsid w:val="003D21A2"/>
    <w:rsid w:val="003D29D2"/>
    <w:rsid w:val="003E0705"/>
    <w:rsid w:val="003E2FF7"/>
    <w:rsid w:val="003F1013"/>
    <w:rsid w:val="003F1ACF"/>
    <w:rsid w:val="00400D4A"/>
    <w:rsid w:val="00404948"/>
    <w:rsid w:val="00406BEA"/>
    <w:rsid w:val="00413A60"/>
    <w:rsid w:val="00422B08"/>
    <w:rsid w:val="004230F7"/>
    <w:rsid w:val="004312E1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8F2"/>
    <w:rsid w:val="0049236A"/>
    <w:rsid w:val="00492718"/>
    <w:rsid w:val="004A355D"/>
    <w:rsid w:val="004A4970"/>
    <w:rsid w:val="004B2183"/>
    <w:rsid w:val="004B2A01"/>
    <w:rsid w:val="004C03AC"/>
    <w:rsid w:val="004C2559"/>
    <w:rsid w:val="004D7BA3"/>
    <w:rsid w:val="004F2A5C"/>
    <w:rsid w:val="004F4518"/>
    <w:rsid w:val="004F4C62"/>
    <w:rsid w:val="00501433"/>
    <w:rsid w:val="005017C0"/>
    <w:rsid w:val="00511CC4"/>
    <w:rsid w:val="00521782"/>
    <w:rsid w:val="00531E60"/>
    <w:rsid w:val="00536A5A"/>
    <w:rsid w:val="00541D07"/>
    <w:rsid w:val="00544BAB"/>
    <w:rsid w:val="00545F31"/>
    <w:rsid w:val="00547D52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117C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CCD"/>
    <w:rsid w:val="006E450B"/>
    <w:rsid w:val="006F0D7E"/>
    <w:rsid w:val="006F5AF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22D8"/>
    <w:rsid w:val="00792718"/>
    <w:rsid w:val="007A5C6F"/>
    <w:rsid w:val="007D4241"/>
    <w:rsid w:val="007D4317"/>
    <w:rsid w:val="007D4EA3"/>
    <w:rsid w:val="007F00F2"/>
    <w:rsid w:val="007F1CFF"/>
    <w:rsid w:val="007F5DD5"/>
    <w:rsid w:val="00804581"/>
    <w:rsid w:val="00814A5C"/>
    <w:rsid w:val="00821A1B"/>
    <w:rsid w:val="008262E9"/>
    <w:rsid w:val="00827E69"/>
    <w:rsid w:val="00831D40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023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648"/>
    <w:rsid w:val="009347A5"/>
    <w:rsid w:val="00942257"/>
    <w:rsid w:val="009471BF"/>
    <w:rsid w:val="00950E4E"/>
    <w:rsid w:val="009529BD"/>
    <w:rsid w:val="009533B4"/>
    <w:rsid w:val="00971D93"/>
    <w:rsid w:val="009B1F6B"/>
    <w:rsid w:val="009B702F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178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074"/>
    <w:rsid w:val="00A65FD4"/>
    <w:rsid w:val="00A809C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125D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E0B"/>
    <w:rsid w:val="00BA0066"/>
    <w:rsid w:val="00BB69DB"/>
    <w:rsid w:val="00BC322E"/>
    <w:rsid w:val="00BC44CD"/>
    <w:rsid w:val="00BC48A6"/>
    <w:rsid w:val="00BD4F1A"/>
    <w:rsid w:val="00BE7978"/>
    <w:rsid w:val="00C07DDB"/>
    <w:rsid w:val="00C379C6"/>
    <w:rsid w:val="00C4115D"/>
    <w:rsid w:val="00C43BDD"/>
    <w:rsid w:val="00C47778"/>
    <w:rsid w:val="00C5011E"/>
    <w:rsid w:val="00C50EE5"/>
    <w:rsid w:val="00C51D55"/>
    <w:rsid w:val="00C5240A"/>
    <w:rsid w:val="00C5398F"/>
    <w:rsid w:val="00C556F5"/>
    <w:rsid w:val="00C70E19"/>
    <w:rsid w:val="00C72574"/>
    <w:rsid w:val="00C7430C"/>
    <w:rsid w:val="00C7432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18BB"/>
    <w:rsid w:val="00CC52D9"/>
    <w:rsid w:val="00CD6647"/>
    <w:rsid w:val="00CE4B73"/>
    <w:rsid w:val="00CF70BB"/>
    <w:rsid w:val="00D074DB"/>
    <w:rsid w:val="00D139CF"/>
    <w:rsid w:val="00D37E7F"/>
    <w:rsid w:val="00D41CE4"/>
    <w:rsid w:val="00D47AD7"/>
    <w:rsid w:val="00D51529"/>
    <w:rsid w:val="00D85218"/>
    <w:rsid w:val="00D8521A"/>
    <w:rsid w:val="00D90D53"/>
    <w:rsid w:val="00D915B1"/>
    <w:rsid w:val="00D9614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473B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6E57"/>
    <w:rsid w:val="00F22264"/>
    <w:rsid w:val="00F22BCD"/>
    <w:rsid w:val="00F2564D"/>
    <w:rsid w:val="00F30CC3"/>
    <w:rsid w:val="00F35B05"/>
    <w:rsid w:val="00F40998"/>
    <w:rsid w:val="00F413D9"/>
    <w:rsid w:val="00F5135F"/>
    <w:rsid w:val="00F51F78"/>
    <w:rsid w:val="00F728B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5574"/>
    <w:rsid w:val="00FF7C02"/>
    <w:rsid w:val="024801E3"/>
    <w:rsid w:val="2DD5AE66"/>
    <w:rsid w:val="40D7C7C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1</Pages>
  <Words>130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Sjukanmälan underläkare internmedicin</dc:title>
  <dc:subject/>
  <dc:creator>patrik.jens.johansson@vgregion.se</dc:creator>
  <keywords/>
  <lastModifiedBy>Annika Johansson</lastModifiedBy>
  <revision>27</revision>
  <lastPrinted>2016-03-31T10:56:00.0000000Z</lastPrinted>
  <dcterms:created xsi:type="dcterms:W3CDTF">2022-05-09T06:36:00.0000000Z</dcterms:created>
  <dcterms:modified xsi:type="dcterms:W3CDTF">2025-05-02T12:36:00.0000000Z</dcterms:modified>
</coreProperties>
</file>