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EB179" w14:textId="02306DF3" w:rsidR="001966AF" w:rsidRDefault="00906745" w:rsidP="00906745">
      <w:pPr>
        <w:pStyle w:val="Rubrik1"/>
      </w:pPr>
      <w:bookmarkStart w:id="0" w:name="_Toc321146591"/>
      <w:r>
        <w:t>Medicinbakjour</w:t>
      </w:r>
      <w:r w:rsidR="000969C2">
        <w:t xml:space="preserve"> NÄL och Uddevalla sjukhus</w:t>
      </w:r>
    </w:p>
    <w:p w14:paraId="0E96D892" w14:textId="77777777" w:rsidR="00906745" w:rsidRDefault="00906745" w:rsidP="00906745"/>
    <w:p w14:paraId="152AD7A0" w14:textId="77777777" w:rsidR="00906745" w:rsidRDefault="00906745" w:rsidP="00906745"/>
    <w:p w14:paraId="7C21ADC4" w14:textId="77777777" w:rsidR="0052696B" w:rsidRPr="0052696B" w:rsidRDefault="0052696B" w:rsidP="0052696B">
      <w:pPr>
        <w:pStyle w:val="Rubrik2"/>
      </w:pPr>
      <w:r w:rsidRPr="0052696B">
        <w:t>Förändringar sedan föregående version</w:t>
      </w:r>
    </w:p>
    <w:p w14:paraId="33143975" w14:textId="641B516D" w:rsidR="0052696B" w:rsidRDefault="00E52F47" w:rsidP="0052696B">
      <w:r>
        <w:t xml:space="preserve">Endast skrivit ut förkortningar. </w:t>
      </w:r>
    </w:p>
    <w:p w14:paraId="29ECFDB8" w14:textId="77777777" w:rsidR="0052696B" w:rsidRDefault="0052696B" w:rsidP="0052696B">
      <w:pPr>
        <w:ind w:left="0"/>
      </w:pPr>
    </w:p>
    <w:p w14:paraId="03CE48E0" w14:textId="77777777" w:rsidR="0052696B" w:rsidRDefault="0052696B" w:rsidP="0052696B">
      <w:pPr>
        <w:pStyle w:val="Rubrik2"/>
      </w:pPr>
      <w:r>
        <w:t>Bakgrund och syfte</w:t>
      </w:r>
    </w:p>
    <w:p w14:paraId="1BCE625D" w14:textId="6E0DFDB6" w:rsidR="0052696B" w:rsidRPr="00906745" w:rsidRDefault="0052696B" w:rsidP="0052696B">
      <w:pPr>
        <w:sectPr w:rsidR="0052696B" w:rsidRPr="00906745" w:rsidSect="005269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>Rutinen gäller för medicinbakjourer NÄL och Uddevalla sjukhus.</w:t>
      </w:r>
      <w:r>
        <w:br/>
      </w:r>
    </w:p>
    <w:p w14:paraId="57A04AF9" w14:textId="77777777" w:rsidR="0052696B" w:rsidRPr="008B2D8F" w:rsidRDefault="0052696B" w:rsidP="0052696B">
      <w:pPr>
        <w:rPr>
          <w:szCs w:val="20"/>
        </w:rPr>
      </w:pPr>
      <w:r>
        <w:t>Medicinbakjouren bemannas av specialister i internmedicin och är gemensam för NÄL och Uddevalla sjukhus. Under helgdagar dagtid finns två medicinbakjourer i tjänst, en på NÄL och en på Uddevalla sjukhus för att hantera rondning och konsultationer dagtid.</w:t>
      </w:r>
    </w:p>
    <w:p w14:paraId="3B690D58" w14:textId="77777777" w:rsidR="0052696B" w:rsidRDefault="0052696B" w:rsidP="0052696B">
      <w:r w:rsidRPr="00886F9D">
        <w:t xml:space="preserve">Vid behov av bakjour på plats </w:t>
      </w:r>
      <w:r>
        <w:t xml:space="preserve">samtidigt </w:t>
      </w:r>
      <w:r w:rsidRPr="00886F9D">
        <w:t xml:space="preserve">i Uddevalla och NÄL </w:t>
      </w:r>
      <w:r>
        <w:t xml:space="preserve">övrig tid </w:t>
      </w:r>
      <w:r w:rsidRPr="00886F9D">
        <w:t>beordras annan specialistkompetent läkare</w:t>
      </w:r>
      <w:r>
        <w:t xml:space="preserve"> att tjänstgöra.</w:t>
      </w:r>
    </w:p>
    <w:p w14:paraId="4831CF78" w14:textId="77777777" w:rsidR="0052696B" w:rsidRDefault="0052696B" w:rsidP="0052696B"/>
    <w:p w14:paraId="39F11B04" w14:textId="77777777" w:rsidR="0052696B" w:rsidRPr="00886F9D" w:rsidRDefault="0052696B" w:rsidP="0052696B">
      <w:pPr>
        <w:pStyle w:val="Rubrik2"/>
      </w:pPr>
      <w:r>
        <w:t>Tillgänglighet</w:t>
      </w:r>
    </w:p>
    <w:p w14:paraId="71A63BEC" w14:textId="40874BE1" w:rsidR="0052696B" w:rsidRDefault="0052696B" w:rsidP="0052696B">
      <w:pPr>
        <w:ind w:right="-852"/>
        <w:rPr>
          <w:color w:val="000000"/>
        </w:rPr>
      </w:pPr>
      <w:r>
        <w:rPr>
          <w:color w:val="000000"/>
        </w:rPr>
        <w:t>Vardagar – dagbakjour medicin NÄL och UA</w:t>
      </w:r>
      <w:r>
        <w:rPr>
          <w:color w:val="000000"/>
        </w:rPr>
        <w:tab/>
        <w:t>kl</w:t>
      </w:r>
      <w:r>
        <w:rPr>
          <w:color w:val="000000"/>
        </w:rPr>
        <w:t>ockan</w:t>
      </w:r>
      <w:r>
        <w:rPr>
          <w:color w:val="000000"/>
        </w:rPr>
        <w:t xml:space="preserve"> 08:00 – 16:00</w:t>
      </w:r>
      <w:r>
        <w:rPr>
          <w:color w:val="000000"/>
        </w:rPr>
        <w:tab/>
      </w:r>
    </w:p>
    <w:p w14:paraId="1155B3EA" w14:textId="2014FEA4" w:rsidR="0052696B" w:rsidRDefault="0052696B" w:rsidP="0052696B">
      <w:pPr>
        <w:ind w:right="-852"/>
        <w:rPr>
          <w:color w:val="000000"/>
        </w:rPr>
      </w:pPr>
      <w:r>
        <w:rPr>
          <w:color w:val="000000"/>
        </w:rPr>
        <w:t>V</w:t>
      </w:r>
      <w:r w:rsidRPr="00886F9D">
        <w:rPr>
          <w:color w:val="000000"/>
        </w:rPr>
        <w:t xml:space="preserve">ardagar </w:t>
      </w:r>
      <w:r>
        <w:rPr>
          <w:color w:val="000000"/>
        </w:rPr>
        <w:t xml:space="preserve">i beredskap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klockan 16:00 - 08:00</w:t>
      </w:r>
    </w:p>
    <w:p w14:paraId="1FE3D022" w14:textId="4FA8823F" w:rsidR="0052696B" w:rsidRDefault="0052696B" w:rsidP="0052696B">
      <w:pPr>
        <w:ind w:right="-852"/>
        <w:rPr>
          <w:color w:val="000000"/>
        </w:rPr>
      </w:pPr>
      <w:r>
        <w:rPr>
          <w:color w:val="000000"/>
        </w:rPr>
        <w:t>Helger i beredskap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klockan 08:00 - 08:00</w:t>
      </w:r>
    </w:p>
    <w:p w14:paraId="01B45DB4" w14:textId="5BB58CBE" w:rsidR="0052696B" w:rsidRDefault="0052696B" w:rsidP="0052696B">
      <w:pPr>
        <w:ind w:right="-852"/>
        <w:rPr>
          <w:color w:val="000000"/>
        </w:rPr>
      </w:pPr>
      <w:r>
        <w:rPr>
          <w:color w:val="000000"/>
        </w:rPr>
        <w:t>Helger/rondning NÄL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klockan 08:00 – 16:00</w:t>
      </w:r>
    </w:p>
    <w:p w14:paraId="7F7B8273" w14:textId="2639DBB6" w:rsidR="0052696B" w:rsidRPr="00886F9D" w:rsidRDefault="0052696B" w:rsidP="0052696B">
      <w:pPr>
        <w:ind w:right="-852"/>
        <w:rPr>
          <w:color w:val="000000"/>
        </w:rPr>
      </w:pPr>
      <w:r>
        <w:rPr>
          <w:color w:val="000000"/>
        </w:rPr>
        <w:t xml:space="preserve">Helger/rondning Uddevalla sjukhus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>klockan</w:t>
      </w:r>
      <w:r>
        <w:rPr>
          <w:color w:val="000000"/>
        </w:rPr>
        <w:t xml:space="preserve"> </w:t>
      </w:r>
      <w:r>
        <w:rPr>
          <w:color w:val="000000"/>
        </w:rPr>
        <w:t>08:00 – 16:00</w:t>
      </w:r>
    </w:p>
    <w:p w14:paraId="40488199" w14:textId="77777777" w:rsidR="0052696B" w:rsidRPr="00886F9D" w:rsidRDefault="0052696B" w:rsidP="0052696B">
      <w:pPr>
        <w:ind w:right="-852"/>
        <w:rPr>
          <w:color w:val="000000"/>
        </w:rPr>
      </w:pPr>
    </w:p>
    <w:p w14:paraId="38A092E3" w14:textId="77777777" w:rsidR="0052696B" w:rsidRPr="00886F9D" w:rsidRDefault="0052696B" w:rsidP="0052696B">
      <w:pPr>
        <w:ind w:right="-852"/>
        <w:rPr>
          <w:color w:val="000000"/>
        </w:rPr>
      </w:pPr>
      <w:r w:rsidRPr="00886F9D">
        <w:rPr>
          <w:color w:val="000000"/>
        </w:rPr>
        <w:t xml:space="preserve">Aktuell bakjour meddelar växel det telefonnummer </w:t>
      </w:r>
      <w:r>
        <w:rPr>
          <w:color w:val="000000"/>
        </w:rPr>
        <w:t>som denne</w:t>
      </w:r>
      <w:r w:rsidRPr="00886F9D">
        <w:rPr>
          <w:color w:val="000000"/>
        </w:rPr>
        <w:t xml:space="preserve"> nås på. </w:t>
      </w:r>
    </w:p>
    <w:p w14:paraId="032FF32C" w14:textId="77777777" w:rsidR="0052696B" w:rsidRPr="00886F9D" w:rsidRDefault="0052696B" w:rsidP="0052696B">
      <w:pPr>
        <w:ind w:right="-852"/>
        <w:rPr>
          <w:color w:val="000000"/>
        </w:rPr>
      </w:pPr>
    </w:p>
    <w:p w14:paraId="61909741" w14:textId="77777777" w:rsidR="0052696B" w:rsidRDefault="0052696B" w:rsidP="0052696B">
      <w:pPr>
        <w:pStyle w:val="Rubrik2"/>
      </w:pPr>
      <w:r w:rsidRPr="00886F9D">
        <w:t>Arbetsuppgifter</w:t>
      </w:r>
    </w:p>
    <w:p w14:paraId="03078245" w14:textId="77777777" w:rsidR="0052696B" w:rsidRPr="008B2D8F" w:rsidRDefault="0052696B" w:rsidP="0052696B"/>
    <w:p w14:paraId="521D3987" w14:textId="77777777" w:rsidR="0052696B" w:rsidRPr="00886F9D" w:rsidRDefault="0052696B" w:rsidP="0052696B">
      <w:pPr>
        <w:pStyle w:val="Punktlista"/>
        <w:rPr>
          <w:sz w:val="20"/>
          <w:szCs w:val="20"/>
        </w:rPr>
      </w:pPr>
      <w:r w:rsidRPr="00886F9D">
        <w:t>Interna konsulter/sökningar från de båda sjukhusen.</w:t>
      </w:r>
    </w:p>
    <w:p w14:paraId="4634CD2E" w14:textId="77777777" w:rsidR="0052696B" w:rsidRDefault="0052696B" w:rsidP="0052696B">
      <w:pPr>
        <w:pStyle w:val="Punktlista"/>
      </w:pPr>
      <w:r>
        <w:t>Medicinska frågor från mellan/husjouren</w:t>
      </w:r>
    </w:p>
    <w:p w14:paraId="72B04615" w14:textId="77777777" w:rsidR="0052696B" w:rsidRDefault="0052696B" w:rsidP="0052696B">
      <w:pPr>
        <w:pStyle w:val="Punktlista"/>
      </w:pPr>
      <w:r>
        <w:t>Under vardagar, 08:00-16:00</w:t>
      </w:r>
      <w:r w:rsidRPr="00886F9D">
        <w:t xml:space="preserve"> vara support till dagbakjouren medicin vid behov </w:t>
      </w:r>
    </w:p>
    <w:p w14:paraId="6F7D94CD" w14:textId="11D2AFF4" w:rsidR="0052696B" w:rsidRPr="00886F9D" w:rsidRDefault="0052696B" w:rsidP="0052696B">
      <w:pPr>
        <w:pStyle w:val="Punktlista"/>
      </w:pPr>
      <w:r>
        <w:t>Ronda medicinpatienter på IVA dagligen kl</w:t>
      </w:r>
      <w:r>
        <w:t>ockan</w:t>
      </w:r>
      <w:r>
        <w:t xml:space="preserve"> </w:t>
      </w:r>
      <w:r w:rsidR="00E52F47">
        <w:t>0</w:t>
      </w:r>
      <w:r>
        <w:t>9</w:t>
      </w:r>
      <w:r w:rsidR="00E52F47">
        <w:t>:00</w:t>
      </w:r>
    </w:p>
    <w:p w14:paraId="3FC2825F" w14:textId="77777777" w:rsidR="0052696B" w:rsidRDefault="0052696B" w:rsidP="0052696B">
      <w:pPr>
        <w:pStyle w:val="Punktlista"/>
      </w:pPr>
      <w:r w:rsidRPr="00C127EF">
        <w:t xml:space="preserve">Helgdagar rondning </w:t>
      </w:r>
      <w:proofErr w:type="spellStart"/>
      <w:r w:rsidRPr="00C127EF">
        <w:t>medicinavd</w:t>
      </w:r>
      <w:proofErr w:type="spellEnd"/>
      <w:r>
        <w:t xml:space="preserve"> NÄL och UA samt utlokaliserade</w:t>
      </w:r>
      <w:r w:rsidRPr="00C127EF">
        <w:t>.</w:t>
      </w:r>
      <w:r w:rsidRPr="00CE77ED">
        <w:t xml:space="preserve"> </w:t>
      </w:r>
    </w:p>
    <w:p w14:paraId="241040C5" w14:textId="77777777" w:rsidR="0052696B" w:rsidRDefault="0052696B" w:rsidP="0052696B">
      <w:pPr>
        <w:pStyle w:val="Punktlista"/>
      </w:pPr>
      <w:r>
        <w:t>Stf verksamhetschef på jourtid</w:t>
      </w:r>
    </w:p>
    <w:p w14:paraId="1E917945" w14:textId="72FCF560" w:rsidR="0052696B" w:rsidRDefault="0052696B" w:rsidP="0052696B">
      <w:pPr>
        <w:pStyle w:val="Punktlista"/>
      </w:pPr>
      <w:r w:rsidRPr="00886F9D">
        <w:t>Katastrofberedskap enl</w:t>
      </w:r>
      <w:r w:rsidR="00E52F47">
        <w:t>igt</w:t>
      </w:r>
      <w:r w:rsidRPr="00886F9D">
        <w:t xml:space="preserve"> katastrofplan NU-sjukvården, jourtid. </w:t>
      </w:r>
    </w:p>
    <w:p w14:paraId="21E3385E" w14:textId="77777777" w:rsidR="00906745" w:rsidRPr="00CE77ED" w:rsidRDefault="00906745" w:rsidP="00906745">
      <w:pPr>
        <w:pStyle w:val="Liststycke"/>
        <w:numPr>
          <w:ilvl w:val="0"/>
          <w:numId w:val="0"/>
        </w:numPr>
        <w:spacing w:after="0" w:line="240" w:lineRule="auto"/>
        <w:ind w:left="720" w:right="-852"/>
        <w:rPr>
          <w:color w:val="000000"/>
        </w:rPr>
      </w:pPr>
    </w:p>
    <w:p w14:paraId="37D9F399" w14:textId="24F63EEC" w:rsidR="001966AF" w:rsidRPr="001966AF" w:rsidRDefault="001966AF" w:rsidP="00B22A4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966A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377BF" w14:textId="77777777" w:rsidR="003777D0" w:rsidRDefault="003777D0">
      <w:r>
        <w:separator/>
      </w:r>
    </w:p>
  </w:endnote>
  <w:endnote w:type="continuationSeparator" w:id="0">
    <w:p w14:paraId="7D69A037" w14:textId="77777777" w:rsidR="003777D0" w:rsidRDefault="003777D0">
      <w:r>
        <w:continuationSeparator/>
      </w:r>
    </w:p>
  </w:endnote>
  <w:endnote w:type="continuationNotice" w:id="1">
    <w:p w14:paraId="6CEB58C9" w14:textId="77777777" w:rsidR="003777D0" w:rsidRDefault="003777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3C58" w14:textId="77777777" w:rsidR="0052696B" w:rsidRDefault="0052696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B9BD643" w14:textId="77777777" w:rsidR="0052696B" w:rsidRDefault="0052696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8118812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620BABF" w14:textId="77777777" w:rsidR="0052696B" w:rsidRPr="00EC0A68" w:rsidRDefault="0052696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A9A63" w14:textId="77777777" w:rsidR="0052696B" w:rsidRDefault="0052696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E8542E3" wp14:editId="5963EBD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57898925" name="Bildobjekt 7578989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0911F" w14:textId="77777777" w:rsidR="003777D0" w:rsidRDefault="003777D0"/>
  </w:footnote>
  <w:footnote w:type="continuationSeparator" w:id="0">
    <w:p w14:paraId="364415A2" w14:textId="77777777" w:rsidR="003777D0" w:rsidRDefault="003777D0">
      <w:r>
        <w:continuationSeparator/>
      </w:r>
    </w:p>
  </w:footnote>
  <w:footnote w:type="continuationNotice" w:id="1">
    <w:p w14:paraId="0173D658" w14:textId="77777777" w:rsidR="003777D0" w:rsidRDefault="003777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8713" w14:textId="77777777" w:rsidR="0052696B" w:rsidRPr="00DA65C4" w:rsidRDefault="0052696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F9A2644" wp14:editId="17BAD77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07957124" name="Textruta 2079571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78B216C" w14:textId="77777777" w:rsidR="0052696B" w:rsidRDefault="0052696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F9A2644" id="_x0000_t202" coordsize="21600,21600" o:spt="202" path="m,l,21600r21600,l21600,xe">
              <v:stroke joinstyle="miter"/>
              <v:path gradientshapeok="t" o:connecttype="rect"/>
            </v:shapetype>
            <v:shape id="Textruta 207957124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78B216C" w14:textId="77777777" w:rsidR="0052696B" w:rsidRDefault="0052696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931E9" w14:textId="77777777" w:rsidR="0052696B" w:rsidRDefault="0052696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5E9DFFA" wp14:editId="2842668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73897343" name="Textruta 127389734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899E0E8" w14:textId="77777777" w:rsidR="0052696B" w:rsidRDefault="0052696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5E9DFFA" id="_x0000_t202" coordsize="21600,21600" o:spt="202" path="m,l,21600r21600,l21600,xe">
              <v:stroke joinstyle="miter"/>
              <v:path gradientshapeok="t" o:connecttype="rect"/>
            </v:shapetype>
            <v:shape id="Textruta 1273897343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899E0E8" w14:textId="77777777" w:rsidR="0052696B" w:rsidRDefault="0052696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664AB8E" wp14:editId="2F161DE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379586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89348C"/>
    <w:multiLevelType w:val="hybridMultilevel"/>
    <w:tmpl w:val="1902A750"/>
    <w:lvl w:ilvl="0" w:tplc="889083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FC69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DA32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5E0C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6419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CCEF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184B4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D08A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EAE6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2337027">
    <w:abstractNumId w:val="18"/>
  </w:num>
  <w:num w:numId="2" w16cid:durableId="671834461">
    <w:abstractNumId w:val="15"/>
  </w:num>
  <w:num w:numId="3" w16cid:durableId="1655914286">
    <w:abstractNumId w:val="0"/>
  </w:num>
  <w:num w:numId="4" w16cid:durableId="1386371494">
    <w:abstractNumId w:val="7"/>
  </w:num>
  <w:num w:numId="5" w16cid:durableId="2036147942">
    <w:abstractNumId w:val="16"/>
  </w:num>
  <w:num w:numId="6" w16cid:durableId="1646159876">
    <w:abstractNumId w:val="3"/>
  </w:num>
  <w:num w:numId="7" w16cid:durableId="1966040542">
    <w:abstractNumId w:val="12"/>
  </w:num>
  <w:num w:numId="8" w16cid:durableId="220212487">
    <w:abstractNumId w:val="9"/>
  </w:num>
  <w:num w:numId="9" w16cid:durableId="1194615243">
    <w:abstractNumId w:val="1"/>
  </w:num>
  <w:num w:numId="10" w16cid:durableId="24840658">
    <w:abstractNumId w:val="1"/>
  </w:num>
  <w:num w:numId="11" w16cid:durableId="1186868985">
    <w:abstractNumId w:val="4"/>
  </w:num>
  <w:num w:numId="12" w16cid:durableId="650719364">
    <w:abstractNumId w:val="5"/>
  </w:num>
  <w:num w:numId="13" w16cid:durableId="1918513532">
    <w:abstractNumId w:val="14"/>
  </w:num>
  <w:num w:numId="14" w16cid:durableId="1007171043">
    <w:abstractNumId w:val="10"/>
  </w:num>
  <w:num w:numId="15" w16cid:durableId="144322921">
    <w:abstractNumId w:val="8"/>
  </w:num>
  <w:num w:numId="16" w16cid:durableId="2142380737">
    <w:abstractNumId w:val="13"/>
  </w:num>
  <w:num w:numId="17" w16cid:durableId="49768776">
    <w:abstractNumId w:val="6"/>
  </w:num>
  <w:num w:numId="18" w16cid:durableId="1532450454">
    <w:abstractNumId w:val="11"/>
  </w:num>
  <w:num w:numId="19" w16cid:durableId="1819229004">
    <w:abstractNumId w:val="17"/>
  </w:num>
  <w:num w:numId="20" w16cid:durableId="6279730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9C2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47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6AF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56D"/>
    <w:rsid w:val="00350CC4"/>
    <w:rsid w:val="00360E0D"/>
    <w:rsid w:val="0036357D"/>
    <w:rsid w:val="00363B23"/>
    <w:rsid w:val="0036594C"/>
    <w:rsid w:val="00367D19"/>
    <w:rsid w:val="00371BED"/>
    <w:rsid w:val="003777D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96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D8F"/>
    <w:rsid w:val="008C4B27"/>
    <w:rsid w:val="008C7F2A"/>
    <w:rsid w:val="008E36F8"/>
    <w:rsid w:val="008E46B2"/>
    <w:rsid w:val="008E682C"/>
    <w:rsid w:val="008E78A1"/>
    <w:rsid w:val="008F589F"/>
    <w:rsid w:val="00906238"/>
    <w:rsid w:val="00906745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88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A4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D5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CC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77F4"/>
    <w:rsid w:val="00DF0033"/>
    <w:rsid w:val="00E026BF"/>
    <w:rsid w:val="00E07B1B"/>
    <w:rsid w:val="00E11853"/>
    <w:rsid w:val="00E52A86"/>
    <w:rsid w:val="00E52F47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A99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210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Medicinbakjour NÄL  och Uddevalla sjukhus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2022-05-09T06:36:00.0000000Z</dcterms:created>
  <dcterms:modified xsi:type="dcterms:W3CDTF">2025-09-30T11:44:00.0000000Z</dcterms:modified>
</coreProperties>
</file>