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091497" w:rsidP="00314CE1" w:rsidRDefault="00091497" w14:paraId="2A57AA11" w14:textId="77777777">
      <w:pPr>
        <w:pStyle w:val="Heading2"/>
        <w:ind w:left="0"/>
        <w:sectPr w:rsidR="00091497" w:rsidSect="00314CE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2694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91497" w:rsidR="00091497" w:rsidP="00091497" w:rsidRDefault="00091497" w14:paraId="52BA33A2" w14:textId="77777777">
      <w:pPr>
        <w:spacing w:after="0" w:line="240" w:lineRule="auto"/>
        <w:ind w:left="0" w:right="0"/>
        <w:rPr>
          <w:szCs w:val="20"/>
        </w:rPr>
      </w:pPr>
    </w:p>
    <w:p w:rsidRPr="00091497" w:rsidR="00091497" w:rsidP="00091497" w:rsidRDefault="00091497" w14:paraId="4C5BC1EA" w14:textId="77777777">
      <w:pPr>
        <w:spacing w:after="0" w:line="240" w:lineRule="auto"/>
        <w:ind w:left="0" w:right="0"/>
        <w:rPr>
          <w:szCs w:val="20"/>
        </w:rPr>
      </w:pPr>
    </w:p>
    <w:p w:rsidRPr="00565AA8" w:rsidR="00091497" w:rsidP="0C052D18" w:rsidRDefault="00091497" w14:paraId="32C0132A" w14:textId="3024FD51">
      <w:pPr>
        <w:pStyle w:val="Heading1"/>
        <w:rPr>
          <w:rFonts w:ascii="Times New Roman" w:hAnsi="Times New Roman"/>
          <w:kern w:val="0"/>
          <w:sz w:val="24"/>
          <w:szCs w:val="24"/>
        </w:rPr>
      </w:pPr>
      <w:bookmarkStart w:name="Rubrik" w:id="1"/>
      <w:bookmarkStart w:name="_1314629194" w:id="2"/>
      <w:bookmarkEnd w:id="1"/>
      <w:bookmarkEnd w:id="2"/>
      <w:r w:rsidR="00565AA8">
        <w:rPr/>
        <w:t>Dagbakjour medicin Uddevalla sjukhus</w:t>
      </w:r>
    </w:p>
    <w:p w:rsidRPr="00091497" w:rsidR="00091497" w:rsidP="00091497" w:rsidRDefault="00091497" w14:paraId="0DABFE8A" w14:textId="77777777">
      <w:pPr>
        <w:spacing w:after="0" w:line="240" w:lineRule="auto"/>
        <w:ind w:left="0" w:right="0"/>
        <w:rPr>
          <w:rFonts w:ascii="Arial" w:hAnsi="Arial" w:cs="Arial"/>
        </w:rPr>
      </w:pPr>
    </w:p>
    <w:p w:rsidRPr="00A3127A" w:rsidR="4087B187" w:rsidP="00A3127A" w:rsidRDefault="4087B187" w14:paraId="795816D4" w14:textId="56B3B448">
      <w:pPr>
        <w:pStyle w:val="Heading2"/>
      </w:pPr>
      <w:r w:rsidRPr="00A3127A">
        <w:t>Förändringar sedan föregående version</w:t>
      </w:r>
    </w:p>
    <w:p w:rsidR="4087B187" w:rsidP="00A3127A" w:rsidRDefault="4087B187" w14:paraId="463598BB" w14:textId="00C5EB54">
      <w:r w:rsidR="12F03A9A">
        <w:rPr/>
        <w:t xml:space="preserve">Inga </w:t>
      </w:r>
      <w:r w:rsidR="12F03A9A">
        <w:rPr/>
        <w:t>justeringar</w:t>
      </w:r>
      <w:r w:rsidR="12F03A9A">
        <w:rPr/>
        <w:t xml:space="preserve"> från föregående version. </w:t>
      </w:r>
    </w:p>
    <w:p w:rsidR="00A3127A" w:rsidP="00A028A5" w:rsidRDefault="00A3127A" w14:paraId="0A6CB3DF" w14:textId="093F4BCD">
      <w:pPr>
        <w:pStyle w:val="Heading2"/>
      </w:pPr>
    </w:p>
    <w:p w:rsidRPr="00091497" w:rsidR="00091497" w:rsidP="00A028A5" w:rsidRDefault="00091497" w14:paraId="1A50A42A" w14:textId="3A05EB50">
      <w:pPr>
        <w:pStyle w:val="Heading2"/>
      </w:pPr>
      <w:r w:rsidRPr="00091497">
        <w:t>Bakgrund</w:t>
      </w:r>
      <w:r w:rsidR="00565AA8">
        <w:t xml:space="preserve"> och syfte</w:t>
      </w:r>
    </w:p>
    <w:p w:rsidR="00E66635" w:rsidP="008773DA" w:rsidRDefault="00091497" w14:paraId="0B9368DB" w14:textId="79B366E8">
      <w:r w:rsidRPr="00091497">
        <w:t>Arbetsuppgifter för medicinbakjouren</w:t>
      </w:r>
      <w:r w:rsidR="008773DA">
        <w:t xml:space="preserve"> </w:t>
      </w:r>
      <w:r w:rsidRPr="00091497">
        <w:t xml:space="preserve">på dagtid är ett kombinerat uppdrag med avdelningsansvar, handläggning av interna konsulter och externa telefonkonsulter. </w:t>
      </w:r>
    </w:p>
    <w:p w:rsidRPr="00A028A5" w:rsidR="008773DA" w:rsidP="008773DA" w:rsidRDefault="008773DA" w14:paraId="4C088408" w14:textId="77777777"/>
    <w:p w:rsidRPr="00091497" w:rsidR="00091497" w:rsidP="00A028A5" w:rsidRDefault="00091497" w14:paraId="50BD62B4" w14:textId="77777777">
      <w:pPr>
        <w:pStyle w:val="Heading3"/>
      </w:pPr>
      <w:r w:rsidRPr="00091497">
        <w:t>Tjänstgöring</w:t>
      </w:r>
    </w:p>
    <w:p w:rsidRPr="00091497" w:rsidR="00091497" w:rsidP="00A028A5" w:rsidRDefault="00091497" w14:paraId="0C8077DF" w14:textId="49194DA2">
      <w:r w:rsidRPr="00091497">
        <w:t xml:space="preserve">Dagbakjour medicin </w:t>
      </w:r>
      <w:r w:rsidR="00A028A5">
        <w:t xml:space="preserve">Uddevalla sjukhus, </w:t>
      </w:r>
      <w:r w:rsidRPr="00091497">
        <w:t>UA, vardagar, dagtid, 08:00-16:00 med måltidsuppehåll.</w:t>
      </w:r>
    </w:p>
    <w:p w:rsidRPr="00091497" w:rsidR="00091497" w:rsidP="00A028A5" w:rsidRDefault="00091497" w14:paraId="37836FBE" w14:textId="77777777">
      <w:r w:rsidRPr="00091497">
        <w:t>Medicinbakjour börjar 16:30 aktuellt dygn, är back-up för dagbakjouren vid behov av support. Vid specialistspecifika frågor hänvisas direkt till resp konsult, tex kardiolog, njur.</w:t>
      </w:r>
    </w:p>
    <w:p w:rsidRPr="00091497" w:rsidR="00091497" w:rsidP="00A028A5" w:rsidRDefault="00091497" w14:paraId="48629BAC" w14:textId="77777777">
      <w:pPr>
        <w:rPr>
          <w:i/>
        </w:rPr>
      </w:pPr>
      <w:r w:rsidRPr="00091497">
        <w:t>De som tjänstgör som dagbakjourer är läkare med specialistkompetens inom någon av de invärtesmedicinska specialiteterna, men ej krav på bakjourskompetens.</w:t>
      </w:r>
    </w:p>
    <w:p w:rsidRPr="00091497" w:rsidR="00091497" w:rsidP="00A028A5" w:rsidRDefault="00091497" w14:paraId="224B8558" w14:textId="5D28630F">
      <w:pPr>
        <w:rPr>
          <w:color w:val="000000"/>
        </w:rPr>
      </w:pPr>
      <w:r w:rsidRPr="00091497">
        <w:rPr>
          <w:color w:val="000000"/>
        </w:rPr>
        <w:t>Dagbakjouren fördelas i samband med schemaläggning.</w:t>
      </w:r>
    </w:p>
    <w:p w:rsidR="00E66635" w:rsidP="00A028A5" w:rsidRDefault="00E66635" w14:paraId="2E8E2331" w14:textId="77777777">
      <w:pPr>
        <w:rPr>
          <w:rStyle w:val="Heading3Char"/>
        </w:rPr>
      </w:pPr>
    </w:p>
    <w:p w:rsidRPr="00091497" w:rsidR="00091497" w:rsidP="00A028A5" w:rsidRDefault="00091497" w14:paraId="2E631DFE" w14:textId="6E6B89B0">
      <w:pPr>
        <w:rPr>
          <w:color w:val="000000"/>
        </w:rPr>
      </w:pPr>
      <w:r w:rsidRPr="004F4A59">
        <w:rPr>
          <w:rStyle w:val="Heading3Char"/>
        </w:rPr>
        <w:t>Arbetsuppgifter</w:t>
      </w:r>
      <w:r w:rsidRPr="00091497">
        <w:rPr>
          <w:color w:val="000000"/>
        </w:rPr>
        <w:br/>
      </w:r>
      <w:r w:rsidRPr="00091497">
        <w:rPr>
          <w:color w:val="000000"/>
        </w:rPr>
        <w:t>Dagbakjourens uppgift är</w:t>
      </w:r>
      <w:r w:rsidR="004F4A59">
        <w:rPr>
          <w:color w:val="000000"/>
        </w:rPr>
        <w:t>:</w:t>
      </w:r>
    </w:p>
    <w:p w:rsidRPr="00091497" w:rsidR="00091497" w:rsidP="004F4A59" w:rsidRDefault="00091497" w14:paraId="2B8277E9" w14:textId="77777777">
      <w:pPr>
        <w:pStyle w:val="ListBullet"/>
      </w:pPr>
      <w:r w:rsidRPr="00091497">
        <w:t>Ronda på avdelning.</w:t>
      </w:r>
    </w:p>
    <w:p w:rsidRPr="00091497" w:rsidR="00091497" w:rsidP="004F4A59" w:rsidRDefault="00091497" w14:paraId="473EE8EE" w14:textId="77777777">
      <w:pPr>
        <w:pStyle w:val="ListBullet"/>
      </w:pPr>
      <w:r w:rsidRPr="00091497">
        <w:t xml:space="preserve">Handlägga interna konsulter inkommande via telefon eller fax på MÄVA 2. </w:t>
      </w:r>
    </w:p>
    <w:p w:rsidRPr="00091497" w:rsidR="00091497" w:rsidP="004F4A59" w:rsidRDefault="00091497" w14:paraId="537AD0A5" w14:textId="77777777">
      <w:pPr>
        <w:pStyle w:val="ListBullet"/>
      </w:pPr>
      <w:r w:rsidRPr="00091497">
        <w:t>Handlägga inkommande externa telefonkonsulter.</w:t>
      </w:r>
    </w:p>
    <w:p w:rsidRPr="00091497" w:rsidR="00091497" w:rsidP="004F4A59" w:rsidRDefault="00091497" w14:paraId="29A33025" w14:textId="77777777">
      <w:pPr>
        <w:pStyle w:val="ListBullet"/>
      </w:pPr>
      <w:r w:rsidRPr="00091497">
        <w:t>Ansvarar för att utlokaliserade patienter rondas.</w:t>
      </w:r>
    </w:p>
    <w:p w:rsidRPr="00091497" w:rsidR="00091497" w:rsidP="00951620" w:rsidRDefault="00091497" w14:paraId="747ACBFD" w14:textId="77777777">
      <w:pPr>
        <w:ind w:left="0"/>
        <w:rPr>
          <w:szCs w:val="20"/>
        </w:rPr>
      </w:pPr>
    </w:p>
    <w:bookmarkEnd w:id="0"/>
    <w:p w:rsidRPr="00536A5A" w:rsidR="00536A5A" w:rsidP="00A028A5" w:rsidRDefault="00536A5A" w14:paraId="76B9F95B" w14:textId="24513497"/>
    <w:sectPr w:rsidRPr="00536A5A" w:rsidR="00536A5A" w:rsidSect="00091497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53C9" w:rsidRDefault="001253C9" w14:paraId="55C4F7DE" w14:textId="77777777">
      <w:r>
        <w:separator/>
      </w:r>
    </w:p>
  </w:endnote>
  <w:endnote w:type="continuationSeparator" w:id="0">
    <w:p w:rsidR="001253C9" w:rsidRDefault="001253C9" w14:paraId="617A3DDE" w14:textId="77777777">
      <w:r>
        <w:continuationSeparator/>
      </w:r>
    </w:p>
  </w:endnote>
  <w:endnote w:type="continuationNotice" w:id="1">
    <w:p w:rsidR="001253C9" w:rsidRDefault="001253C9" w14:paraId="2392EA3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53C9" w:rsidRDefault="001253C9" w14:paraId="15AC5E01" w14:textId="77777777"/>
  </w:footnote>
  <w:footnote w:type="continuationSeparator" w:id="0">
    <w:p w:rsidR="001253C9" w:rsidRDefault="001253C9" w14:paraId="43027C27" w14:textId="77777777">
      <w:r>
        <w:continuationSeparator/>
      </w:r>
    </w:p>
  </w:footnote>
  <w:footnote w:type="continuationNotice" w:id="1">
    <w:p w:rsidR="001253C9" w:rsidRDefault="001253C9" w14:paraId="2B72FF0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5564DC6D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351E9A5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C314A0B"/>
    <w:multiLevelType w:val="hybridMultilevel"/>
    <w:tmpl w:val="8438BF2A"/>
    <w:lvl w:ilvl="0" w:tplc="8C5C2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 w:cs="Times New Roman"/>
      </w:rPr>
    </w:lvl>
    <w:lvl w:ilvl="1" w:tplc="D5B2C5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 w:cs="Times New Roman"/>
      </w:rPr>
    </w:lvl>
    <w:lvl w:ilvl="2" w:tplc="D76CE1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 w:cs="Times New Roman"/>
      </w:rPr>
    </w:lvl>
    <w:lvl w:ilvl="3" w:tplc="808AA18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 w:cs="Times New Roman"/>
      </w:rPr>
    </w:lvl>
    <w:lvl w:ilvl="4" w:tplc="39CA5F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 w:cs="Times New Roman"/>
      </w:rPr>
    </w:lvl>
    <w:lvl w:ilvl="5" w:tplc="1DE8AD7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 w:cs="Times New Roman"/>
      </w:rPr>
    </w:lvl>
    <w:lvl w:ilvl="6" w:tplc="CA4A2BA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 w:cs="Times New Roman"/>
      </w:rPr>
    </w:lvl>
    <w:lvl w:ilvl="7" w:tplc="6BAC1A0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 w:cs="Times New Roman"/>
      </w:rPr>
    </w:lvl>
    <w:lvl w:ilvl="8" w:tplc="C3344BC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 w:cs="Times New Roman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949163">
    <w:abstractNumId w:val="18"/>
  </w:num>
  <w:num w:numId="2" w16cid:durableId="969553998">
    <w:abstractNumId w:val="15"/>
  </w:num>
  <w:num w:numId="3" w16cid:durableId="1930385370">
    <w:abstractNumId w:val="0"/>
  </w:num>
  <w:num w:numId="4" w16cid:durableId="1923945837">
    <w:abstractNumId w:val="7"/>
  </w:num>
  <w:num w:numId="5" w16cid:durableId="1056855528">
    <w:abstractNumId w:val="16"/>
  </w:num>
  <w:num w:numId="6" w16cid:durableId="1845591308">
    <w:abstractNumId w:val="2"/>
  </w:num>
  <w:num w:numId="7" w16cid:durableId="1199660212">
    <w:abstractNumId w:val="12"/>
  </w:num>
  <w:num w:numId="8" w16cid:durableId="200364640">
    <w:abstractNumId w:val="9"/>
  </w:num>
  <w:num w:numId="9" w16cid:durableId="794518779">
    <w:abstractNumId w:val="1"/>
  </w:num>
  <w:num w:numId="10" w16cid:durableId="1471559455">
    <w:abstractNumId w:val="1"/>
  </w:num>
  <w:num w:numId="11" w16cid:durableId="566572950">
    <w:abstractNumId w:val="3"/>
  </w:num>
  <w:num w:numId="12" w16cid:durableId="1870489434">
    <w:abstractNumId w:val="4"/>
  </w:num>
  <w:num w:numId="13" w16cid:durableId="13698792">
    <w:abstractNumId w:val="14"/>
  </w:num>
  <w:num w:numId="14" w16cid:durableId="2118596719">
    <w:abstractNumId w:val="10"/>
  </w:num>
  <w:num w:numId="15" w16cid:durableId="536624988">
    <w:abstractNumId w:val="8"/>
  </w:num>
  <w:num w:numId="16" w16cid:durableId="900092112">
    <w:abstractNumId w:val="13"/>
  </w:num>
  <w:num w:numId="17" w16cid:durableId="104884698">
    <w:abstractNumId w:val="5"/>
  </w:num>
  <w:num w:numId="18" w16cid:durableId="1562057584">
    <w:abstractNumId w:val="11"/>
  </w:num>
  <w:num w:numId="19" w16cid:durableId="1812093638">
    <w:abstractNumId w:val="17"/>
  </w:num>
  <w:num w:numId="20" w16cid:durableId="1488202101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2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659"/>
    <w:rsid w:val="00084024"/>
    <w:rsid w:val="0009062C"/>
    <w:rsid w:val="00091497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53C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57E14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CE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2B08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A59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AA8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35B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1A3F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73DA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620"/>
    <w:rsid w:val="009529BD"/>
    <w:rsid w:val="009533B4"/>
    <w:rsid w:val="00971D93"/>
    <w:rsid w:val="009B1F6B"/>
    <w:rsid w:val="009B31C4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8A5"/>
    <w:rsid w:val="00A05942"/>
    <w:rsid w:val="00A07BEC"/>
    <w:rsid w:val="00A264BE"/>
    <w:rsid w:val="00A272CA"/>
    <w:rsid w:val="00A3127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412A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6635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052D18"/>
    <w:rsid w:val="12F03A9A"/>
    <w:rsid w:val="203F3FD3"/>
    <w:rsid w:val="4087B187"/>
    <w:rsid w:val="647B2B65"/>
    <w:rsid w:val="6B2CF8ED"/>
    <w:rsid w:val="7776C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7CD08C1-4AC9-4C89-BC21-0698C6506C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Dagbakjour medicin, Uddevalla sjukhus</dc:title>
  <dc:subject/>
  <dc:creator>patrik.jens.johansson@vgregion.se</dc:creator>
  <keywords/>
  <lastModifiedBy>Annika Johansson</lastModifiedBy>
  <revision>14</revision>
  <lastPrinted>2016-03-31T19:56:00.0000000Z</lastPrinted>
  <dcterms:created xsi:type="dcterms:W3CDTF">2022-05-09T15:36:00.0000000Z</dcterms:created>
  <dcterms:modified xsi:type="dcterms:W3CDTF">2025-06-30T06:29:26.0000000Z</dcterms:modified>
</coreProperties>
</file>