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E1272F" w14:textId="77777777" w:rsidR="00C15482" w:rsidRDefault="00C15482" w:rsidP="00F35B05">
      <w:pPr>
        <w:pStyle w:val="Rubrik2"/>
        <w:sectPr w:rsidR="00C15482" w:rsidSect="00C1548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7D65C9" w14:textId="77777777" w:rsidR="00C15482" w:rsidRPr="00C15482" w:rsidRDefault="00C15482" w:rsidP="00C15482">
      <w:pPr>
        <w:spacing w:after="0" w:line="240" w:lineRule="auto"/>
        <w:ind w:left="0" w:right="0"/>
        <w:rPr>
          <w:szCs w:val="20"/>
        </w:rPr>
      </w:pPr>
    </w:p>
    <w:p w14:paraId="25B6A045" w14:textId="77777777" w:rsidR="00C15482" w:rsidRPr="00C15482" w:rsidRDefault="00C15482" w:rsidP="00C15482">
      <w:pPr>
        <w:spacing w:after="0" w:line="240" w:lineRule="auto"/>
        <w:ind w:left="0" w:right="0"/>
        <w:rPr>
          <w:szCs w:val="20"/>
        </w:rPr>
      </w:pPr>
    </w:p>
    <w:p w14:paraId="6A2F3F25" w14:textId="77777777" w:rsidR="00C15482" w:rsidRPr="00C15482" w:rsidRDefault="00C15482" w:rsidP="00C15482">
      <w:pPr>
        <w:tabs>
          <w:tab w:val="left" w:pos="4590"/>
        </w:tabs>
        <w:spacing w:after="0" w:line="240" w:lineRule="auto"/>
        <w:ind w:left="-567" w:right="0"/>
        <w:rPr>
          <w:szCs w:val="20"/>
        </w:rPr>
      </w:pPr>
      <w:r w:rsidRPr="00C15482">
        <w:rPr>
          <w:szCs w:val="20"/>
        </w:rPr>
        <w:tab/>
      </w:r>
    </w:p>
    <w:p w14:paraId="3196649B" w14:textId="0B5FA884" w:rsidR="00C15482" w:rsidRPr="00C15482" w:rsidRDefault="00C15482" w:rsidP="00C15482">
      <w:pPr>
        <w:spacing w:after="0" w:line="240" w:lineRule="auto"/>
        <w:ind w:left="0" w:right="0"/>
        <w:rPr>
          <w:szCs w:val="20"/>
        </w:rPr>
      </w:pPr>
      <w:r w:rsidRPr="00C1548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A3CEE6" wp14:editId="2B12CD6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4524ED" w14:textId="77777777" w:rsidR="00C15482" w:rsidRPr="003D37FD" w:rsidRDefault="00C15482" w:rsidP="00C1548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9599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DA3CEE6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04524ED" w14:textId="77777777" w:rsidR="00C15482" w:rsidRPr="003D37FD" w:rsidRDefault="00C15482" w:rsidP="00C1548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9599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Ind w:w="-263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15482" w:rsidRPr="00C15482" w14:paraId="61E0D013" w14:textId="77777777" w:rsidTr="00C65FF1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19E52F1" w14:textId="756AFEBC" w:rsidR="00C15482" w:rsidRPr="00010F17" w:rsidRDefault="00010F17" w:rsidP="00010F17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>
              <w:t xml:space="preserve">   </w:t>
            </w:r>
            <w:r w:rsidR="00C15482" w:rsidRPr="00010F17">
              <w:t>SMS-mail utskick</w:t>
            </w:r>
          </w:p>
        </w:tc>
      </w:tr>
    </w:tbl>
    <w:p w14:paraId="60C6F42F" w14:textId="77777777" w:rsidR="00C15482" w:rsidRPr="00C65FF1" w:rsidRDefault="00C15482" w:rsidP="00C65FF1">
      <w:pPr>
        <w:pStyle w:val="Rubrik2"/>
      </w:pPr>
      <w:r w:rsidRPr="00C65FF1">
        <w:t>Syfte</w:t>
      </w:r>
    </w:p>
    <w:p w14:paraId="4B92A1DD" w14:textId="50697EA2" w:rsidR="00C15482" w:rsidRPr="00C65FF1" w:rsidRDefault="00000000" w:rsidP="00C65FF1">
      <w:hyperlink r:id="rId17">
        <w:r w:rsidR="00C15482" w:rsidRPr="00C65FF1">
          <w:rPr>
            <w:rStyle w:val="Hyperlnk"/>
            <w:color w:val="auto"/>
            <w:u w:val="none"/>
          </w:rPr>
          <w:t>Vid frånvaro akutjourer och aftonpass på medicinakuten</w:t>
        </w:r>
      </w:hyperlink>
      <w:r w:rsidR="00C15482" w:rsidRPr="00C65FF1">
        <w:t xml:space="preserve"> samt </w:t>
      </w:r>
      <w:hyperlink r:id="rId18">
        <w:r w:rsidR="00C15482" w:rsidRPr="00C65FF1">
          <w:rPr>
            <w:rStyle w:val="Hyperlnk"/>
            <w:color w:val="auto"/>
            <w:u w:val="none"/>
          </w:rPr>
          <w:t>kapacitetsbrist akuten</w:t>
        </w:r>
      </w:hyperlink>
      <w:r w:rsidR="00C15482" w:rsidRPr="00C65FF1">
        <w:t xml:space="preserve"> är det viktigt att snabbt och enkelt komma i kontakt med möjlig personal som kan bemanna. Därför har det skapats 4 sms-mail listor. Med ett enkelt </w:t>
      </w:r>
      <w:proofErr w:type="gramStart"/>
      <w:r w:rsidR="00C15482" w:rsidRPr="00C65FF1">
        <w:t>mail</w:t>
      </w:r>
      <w:proofErr w:type="gramEnd"/>
      <w:r w:rsidR="00C15482" w:rsidRPr="00C65FF1">
        <w:t xml:space="preserve"> nås ett stort antal personer. Detta är mycket tidsbesparande jämfört med att någon ska sitta och ringa runt till tänkbara personer. Sms-mail utskick vid frånvaro akutjourer och aftonpass ska endast användas för vakanta pass inom 3 dagar.</w:t>
      </w:r>
    </w:p>
    <w:p w14:paraId="53587F9D" w14:textId="77777777" w:rsidR="00C15482" w:rsidRPr="00C15482" w:rsidRDefault="00C15482" w:rsidP="00C15482">
      <w:pPr>
        <w:spacing w:after="0" w:line="240" w:lineRule="auto"/>
        <w:ind w:left="-567" w:right="-1135"/>
        <w:rPr>
          <w:b/>
          <w:szCs w:val="20"/>
        </w:rPr>
      </w:pPr>
    </w:p>
    <w:p w14:paraId="05248C32" w14:textId="77777777" w:rsidR="00C15482" w:rsidRPr="00C15482" w:rsidRDefault="00C15482" w:rsidP="00C15482">
      <w:pPr>
        <w:spacing w:after="0" w:line="240" w:lineRule="auto"/>
        <w:ind w:left="-567" w:right="-1135"/>
        <w:rPr>
          <w:szCs w:val="20"/>
        </w:rPr>
      </w:pPr>
    </w:p>
    <w:p w14:paraId="66230BB1" w14:textId="77777777" w:rsidR="00C15482" w:rsidRPr="00C15482" w:rsidRDefault="00C15482" w:rsidP="00C65FF1">
      <w:pPr>
        <w:pStyle w:val="Rubrik2"/>
      </w:pPr>
      <w:r w:rsidRPr="00C15482">
        <w:t>Så här hittar ni sms-mail grupperna</w:t>
      </w:r>
    </w:p>
    <w:p w14:paraId="6984619C" w14:textId="77777777" w:rsidR="00C15482" w:rsidRPr="00C15482" w:rsidRDefault="00C15482" w:rsidP="00C15482">
      <w:pPr>
        <w:spacing w:after="0" w:line="240" w:lineRule="auto"/>
        <w:ind w:left="-567" w:right="-1135"/>
        <w:rPr>
          <w:szCs w:val="20"/>
        </w:rPr>
      </w:pPr>
    </w:p>
    <w:p w14:paraId="16A1957C" w14:textId="663A27F2" w:rsidR="00C15482" w:rsidRPr="00C15482" w:rsidRDefault="00C15482" w:rsidP="00832380">
      <w:pPr>
        <w:spacing w:after="0" w:line="240" w:lineRule="auto"/>
        <w:ind w:right="-1135"/>
        <w:rPr>
          <w:noProof/>
          <w:szCs w:val="20"/>
        </w:rPr>
      </w:pPr>
      <w:r w:rsidRPr="00C15482">
        <w:rPr>
          <w:noProof/>
          <w:szCs w:val="20"/>
        </w:rPr>
        <w:drawing>
          <wp:inline distT="0" distB="0" distL="0" distR="0" wp14:anchorId="561A681D" wp14:editId="646DE013">
            <wp:extent cx="2819400" cy="134302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15482">
        <w:rPr>
          <w:noProof/>
          <w:szCs w:val="20"/>
        </w:rPr>
        <w:t xml:space="preserve">   </w:t>
      </w:r>
      <w:r w:rsidRPr="00C15482">
        <w:rPr>
          <w:noProof/>
          <w:szCs w:val="20"/>
        </w:rPr>
        <w:drawing>
          <wp:inline distT="0" distB="0" distL="0" distR="0" wp14:anchorId="4E18F85A" wp14:editId="4D9F1A78">
            <wp:extent cx="2781300" cy="13430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F07A88" w14:textId="77777777" w:rsidR="00C15482" w:rsidRPr="00C15482" w:rsidRDefault="00C15482" w:rsidP="00832380">
      <w:pPr>
        <w:spacing w:after="0" w:line="240" w:lineRule="auto"/>
        <w:ind w:right="-1135"/>
        <w:rPr>
          <w:noProof/>
          <w:szCs w:val="20"/>
        </w:rPr>
      </w:pPr>
    </w:p>
    <w:p w14:paraId="76B9F95B" w14:textId="50421921" w:rsidR="00536A5A" w:rsidRPr="00536A5A" w:rsidRDefault="00C15482" w:rsidP="00832380">
      <w:pPr>
        <w:spacing w:after="0" w:line="240" w:lineRule="auto"/>
        <w:ind w:right="-1135"/>
      </w:pPr>
      <w:r w:rsidRPr="00C15482">
        <w:rPr>
          <w:noProof/>
          <w:szCs w:val="20"/>
        </w:rPr>
        <w:drawing>
          <wp:inline distT="0" distB="0" distL="0" distR="0" wp14:anchorId="2EFC6A0A" wp14:editId="2CA97E66">
            <wp:extent cx="2819400" cy="13144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15482">
        <w:rPr>
          <w:noProof/>
          <w:szCs w:val="20"/>
        </w:rPr>
        <w:t xml:space="preserve">  </w:t>
      </w:r>
      <w:r w:rsidRPr="00C15482">
        <w:rPr>
          <w:noProof/>
          <w:szCs w:val="20"/>
        </w:rPr>
        <w:drawing>
          <wp:inline distT="0" distB="0" distL="0" distR="0" wp14:anchorId="247CD734" wp14:editId="30613774">
            <wp:extent cx="2819400" cy="13049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536A5A" w:rsidRPr="00536A5A" w:rsidSect="00C1548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A0A2A1" w14:textId="77777777" w:rsidR="0044039D" w:rsidRDefault="0044039D">
      <w:r>
        <w:separator/>
      </w:r>
    </w:p>
  </w:endnote>
  <w:endnote w:type="continuationSeparator" w:id="0">
    <w:p w14:paraId="5C0C6D47" w14:textId="77777777" w:rsidR="0044039D" w:rsidRDefault="0044039D">
      <w:r>
        <w:continuationSeparator/>
      </w:r>
    </w:p>
  </w:endnote>
  <w:endnote w:type="continuationNotice" w:id="1">
    <w:p w14:paraId="3644E1B4" w14:textId="77777777" w:rsidR="0044039D" w:rsidRDefault="004403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E5328F" w14:textId="77777777" w:rsidR="0044039D" w:rsidRDefault="0044039D"/>
  </w:footnote>
  <w:footnote w:type="continuationSeparator" w:id="0">
    <w:p w14:paraId="4CCB1DCA" w14:textId="77777777" w:rsidR="0044039D" w:rsidRDefault="0044039D">
      <w:r>
        <w:continuationSeparator/>
      </w:r>
    </w:p>
  </w:footnote>
  <w:footnote w:type="continuationNotice" w:id="1">
    <w:p w14:paraId="4555EC32" w14:textId="77777777" w:rsidR="0044039D" w:rsidRDefault="004403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690308">
    <w:abstractNumId w:val="17"/>
  </w:num>
  <w:num w:numId="2" w16cid:durableId="1586451773">
    <w:abstractNumId w:val="14"/>
  </w:num>
  <w:num w:numId="3" w16cid:durableId="1976714856">
    <w:abstractNumId w:val="0"/>
  </w:num>
  <w:num w:numId="4" w16cid:durableId="1144540674">
    <w:abstractNumId w:val="6"/>
  </w:num>
  <w:num w:numId="5" w16cid:durableId="1694961478">
    <w:abstractNumId w:val="15"/>
  </w:num>
  <w:num w:numId="6" w16cid:durableId="571353705">
    <w:abstractNumId w:val="2"/>
  </w:num>
  <w:num w:numId="7" w16cid:durableId="1619292934">
    <w:abstractNumId w:val="11"/>
  </w:num>
  <w:num w:numId="8" w16cid:durableId="680277502">
    <w:abstractNumId w:val="8"/>
  </w:num>
  <w:num w:numId="9" w16cid:durableId="575700954">
    <w:abstractNumId w:val="1"/>
  </w:num>
  <w:num w:numId="10" w16cid:durableId="649285154">
    <w:abstractNumId w:val="1"/>
  </w:num>
  <w:num w:numId="11" w16cid:durableId="897400405">
    <w:abstractNumId w:val="3"/>
  </w:num>
  <w:num w:numId="12" w16cid:durableId="1883902721">
    <w:abstractNumId w:val="4"/>
  </w:num>
  <w:num w:numId="13" w16cid:durableId="121270359">
    <w:abstractNumId w:val="13"/>
  </w:num>
  <w:num w:numId="14" w16cid:durableId="40982255">
    <w:abstractNumId w:val="9"/>
  </w:num>
  <w:num w:numId="15" w16cid:durableId="2099934498">
    <w:abstractNumId w:val="7"/>
  </w:num>
  <w:num w:numId="16" w16cid:durableId="1570381148">
    <w:abstractNumId w:val="12"/>
  </w:num>
  <w:num w:numId="17" w16cid:durableId="334192876">
    <w:abstractNumId w:val="5"/>
  </w:num>
  <w:num w:numId="18" w16cid:durableId="933973748">
    <w:abstractNumId w:val="10"/>
  </w:num>
  <w:num w:numId="19" w16cid:durableId="9528284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F1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88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4C4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39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2380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5482"/>
    <w:rsid w:val="00C4115D"/>
    <w:rsid w:val="00C43BDD"/>
    <w:rsid w:val="00C47778"/>
    <w:rsid w:val="00C5011E"/>
    <w:rsid w:val="00C50EE5"/>
    <w:rsid w:val="00C5240A"/>
    <w:rsid w:val="00C5398F"/>
    <w:rsid w:val="00C556F5"/>
    <w:rsid w:val="00C65FF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66DFFF"/>
    <w:rsid w:val="5758BD9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69-668408461-18/surrogate/Akutenbakjour%20f%c3%b6r%20medicinakuten.pdf" TargetMode="External" Id="rId18" /><Relationship Type="http://schemas.openxmlformats.org/officeDocument/2006/relationships/image" Target="media/image5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69-668408461-23/SURROGATE/Fr%c3%a5nvarot%c3%a4ckningsrutin%20akutjourer%20och%20aftonpass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image" Target="media/image3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pn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154</Words>
  <Characters>817</Characters>
  <Application>Microsoft Office Word</Application>
  <DocSecurity>0</DocSecurity>
  <Lines>6</Lines>
  <Paragraphs>1</Paragraphs>
  <ScaleCrop>false</ScaleCrop>
  <Manager/>
  <Company/>
  <LinksUpToDate>false</LinksUpToDate>
  <CharactersWithSpaces>970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SMS-mailutskick</dc:title>
  <dc:subject/>
  <dc:creator>patrik.jens.johansson@vgregion.se</dc:creator>
  <keywords/>
  <lastModifiedBy>Annika Johansson</lastModifiedBy>
  <revision>6</revision>
  <lastPrinted>2016-03-31T10:56:00.0000000Z</lastPrinted>
  <dcterms:created xsi:type="dcterms:W3CDTF">2022-05-09T06:35:00.0000000Z</dcterms:created>
  <dcterms:modified xsi:type="dcterms:W3CDTF">2025-05-02T13:02:00.0000000Z</dcterms:modified>
</coreProperties>
</file>