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6DAF" w14:textId="77777777" w:rsidR="00165C7B" w:rsidRDefault="00165C7B" w:rsidP="00F35B05">
      <w:pPr>
        <w:pStyle w:val="Heading2"/>
        <w:sectPr w:rsidR="00165C7B" w:rsidSect="00165C7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62E11B" w14:textId="77777777" w:rsidR="00165C7B" w:rsidRPr="00165C7B" w:rsidRDefault="00165C7B" w:rsidP="00165C7B">
      <w:pPr>
        <w:spacing w:after="0" w:line="240" w:lineRule="auto"/>
        <w:ind w:left="0" w:right="0"/>
        <w:rPr>
          <w:szCs w:val="20"/>
        </w:rPr>
      </w:pPr>
    </w:p>
    <w:p w14:paraId="1A627BC3" w14:textId="77777777" w:rsidR="00165C7B" w:rsidRPr="00165C7B" w:rsidRDefault="00165C7B" w:rsidP="00165C7B">
      <w:pPr>
        <w:spacing w:after="0" w:line="240" w:lineRule="auto"/>
        <w:ind w:left="0" w:right="0"/>
        <w:rPr>
          <w:szCs w:val="20"/>
        </w:rPr>
      </w:pPr>
    </w:p>
    <w:p w14:paraId="4F32AF19" w14:textId="35DFB67F" w:rsidR="00165C7B" w:rsidRPr="00165C7B" w:rsidRDefault="000F2B67" w:rsidP="000F2B67">
      <w:pPr>
        <w:pStyle w:val="Heading1"/>
        <w:rPr>
          <w:szCs w:val="20"/>
        </w:rPr>
      </w:pPr>
      <w:r w:rsidRPr="00165C7B">
        <w:rPr>
          <w:noProof/>
        </w:rPr>
        <w:t>Primärjour och bärare av larmtelefon Uddevalla</w:t>
      </w:r>
      <w:r w:rsidRPr="00165C7B">
        <w:rPr>
          <w:noProof/>
          <w:szCs w:val="20"/>
        </w:rPr>
        <w:t xml:space="preserve"> </w:t>
      </w:r>
    </w:p>
    <w:p w14:paraId="21F741B7" w14:textId="77777777" w:rsidR="000F2B67" w:rsidRPr="00165C7B" w:rsidRDefault="000F2B67" w:rsidP="00F80E32">
      <w:pPr>
        <w:pStyle w:val="Heading2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25A0CC3E" w14:textId="671BD1BB" w:rsidR="00165C7B" w:rsidRPr="00165C7B" w:rsidRDefault="00F80E32" w:rsidP="00F80E32">
      <w:pPr>
        <w:pStyle w:val="Heading2"/>
      </w:pPr>
      <w:r>
        <w:t>Bakgrund och syfte</w:t>
      </w:r>
    </w:p>
    <w:p w14:paraId="7CF32B86" w14:textId="56DE0BA1" w:rsidR="00F80E32" w:rsidRDefault="00165C7B" w:rsidP="00F80E32">
      <w:pPr>
        <w:rPr>
          <w:rStyle w:val="Heading2Char"/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165C7B">
        <w:t>Primärjouren Uddevalla sjukhus finns tillgänglig kl</w:t>
      </w:r>
      <w:r w:rsidR="000F2B67">
        <w:t>ockan</w:t>
      </w:r>
      <w:r w:rsidRPr="00165C7B">
        <w:t xml:space="preserve"> 16</w:t>
      </w:r>
      <w:r w:rsidR="000F2B67">
        <w:t>:00</w:t>
      </w:r>
      <w:r w:rsidRPr="00165C7B">
        <w:t>-08</w:t>
      </w:r>
      <w:r w:rsidR="000F2B67">
        <w:t>:00</w:t>
      </w:r>
      <w:r w:rsidRPr="00165C7B">
        <w:t>. Resterande tid bärs larmtelefonen av utsedd dagbakjour måndag till fredag. På helg bärs larmtelefon av primärjour. Dagbakjouren tar kontakt med avgående primärjouren för rapportering.</w:t>
      </w:r>
    </w:p>
    <w:p w14:paraId="15C8C1A0" w14:textId="77777777" w:rsidR="00F80E32" w:rsidRPr="00165C7B" w:rsidRDefault="00165C7B" w:rsidP="00152A6B">
      <w:pPr>
        <w:pStyle w:val="Heading2"/>
      </w:pPr>
      <w:r w:rsidRPr="00165C7B">
        <w:br/>
      </w:r>
      <w:r w:rsidR="00F80E32" w:rsidRPr="00165C7B">
        <w:t>Arbetsuppgifter</w:t>
      </w:r>
    </w:p>
    <w:p w14:paraId="1F8319C6" w14:textId="2949B506" w:rsidR="00F80E32" w:rsidRDefault="00165C7B" w:rsidP="00F80E32">
      <w:r w:rsidRPr="00165C7B">
        <w:t>Primärjouren Uddevalla finns tillgänglig kl</w:t>
      </w:r>
      <w:r w:rsidR="00152A6B">
        <w:t>ockan</w:t>
      </w:r>
      <w:r w:rsidRPr="00165C7B">
        <w:t xml:space="preserve"> 16</w:t>
      </w:r>
      <w:r w:rsidR="00152A6B">
        <w:t>:00</w:t>
      </w:r>
      <w:r w:rsidRPr="00165C7B">
        <w:t>-08</w:t>
      </w:r>
      <w:r w:rsidR="00152A6B">
        <w:t>:00</w:t>
      </w:r>
      <w:r w:rsidRPr="00165C7B">
        <w:t xml:space="preserve"> måndag till fredag. </w:t>
      </w:r>
    </w:p>
    <w:p w14:paraId="50205805" w14:textId="7C92E63E" w:rsidR="00F80E32" w:rsidRDefault="00F80E32" w:rsidP="00F80E32">
      <w:r>
        <w:t>H</w:t>
      </w:r>
      <w:r w:rsidR="00165C7B" w:rsidRPr="00165C7B">
        <w:t>elgdagar kl</w:t>
      </w:r>
      <w:r w:rsidR="00B256AD">
        <w:t>ockan</w:t>
      </w:r>
      <w:r w:rsidR="00165C7B" w:rsidRPr="00165C7B">
        <w:t xml:space="preserve"> 08</w:t>
      </w:r>
      <w:r w:rsidR="00B256AD">
        <w:t>:00</w:t>
      </w:r>
      <w:r w:rsidR="00165C7B" w:rsidRPr="00165C7B">
        <w:t>-08</w:t>
      </w:r>
      <w:r w:rsidR="00B256AD">
        <w:t>:00</w:t>
      </w:r>
      <w:r w:rsidR="00165C7B" w:rsidRPr="00165C7B">
        <w:t xml:space="preserve">. </w:t>
      </w:r>
    </w:p>
    <w:p w14:paraId="5DE0C4FE" w14:textId="5357A067" w:rsidR="00165C7B" w:rsidRPr="00165C7B" w:rsidRDefault="00165C7B" w:rsidP="00F80E32">
      <w:r w:rsidRPr="00165C7B">
        <w:t>Primärjouren nås på 010-435</w:t>
      </w:r>
      <w:r w:rsidR="00745E46">
        <w:t xml:space="preserve"> </w:t>
      </w:r>
      <w:r w:rsidRPr="00165C7B">
        <w:t>07</w:t>
      </w:r>
      <w:r w:rsidR="00745E46">
        <w:t xml:space="preserve"> </w:t>
      </w:r>
      <w:r w:rsidRPr="00165C7B">
        <w:t>86</w:t>
      </w:r>
      <w:r w:rsidR="00745E46">
        <w:t xml:space="preserve"> eller via växeln 010-435 00 00</w:t>
      </w:r>
      <w:r w:rsidRPr="00165C7B">
        <w:t>.</w:t>
      </w:r>
    </w:p>
    <w:p w14:paraId="12F220BD" w14:textId="77777777" w:rsidR="00165C7B" w:rsidRPr="00165C7B" w:rsidRDefault="00165C7B" w:rsidP="00165C7B">
      <w:pPr>
        <w:spacing w:after="0" w:line="240" w:lineRule="auto"/>
        <w:ind w:left="0" w:right="0"/>
        <w:rPr>
          <w:color w:val="000000"/>
        </w:rPr>
      </w:pPr>
    </w:p>
    <w:p w14:paraId="1424E108" w14:textId="77777777" w:rsidR="00165C7B" w:rsidRPr="00165C7B" w:rsidRDefault="00165C7B" w:rsidP="00F80E32">
      <w:pPr>
        <w:pStyle w:val="ListBullet"/>
        <w:rPr>
          <w:rFonts w:eastAsia="Calibri"/>
          <w:lang w:eastAsia="en-US"/>
        </w:rPr>
      </w:pPr>
      <w:r w:rsidRPr="00165C7B">
        <w:rPr>
          <w:rFonts w:eastAsia="Calibri"/>
          <w:lang w:eastAsia="en-US"/>
        </w:rPr>
        <w:t>Svara på medicinska frågor från avdelningarna.</w:t>
      </w:r>
    </w:p>
    <w:p w14:paraId="65D9BA9C" w14:textId="77777777" w:rsidR="00165C7B" w:rsidRPr="00165C7B" w:rsidRDefault="00165C7B" w:rsidP="00F80E32">
      <w:pPr>
        <w:pStyle w:val="ListBullet"/>
        <w:rPr>
          <w:rFonts w:eastAsia="Calibri"/>
          <w:lang w:eastAsia="en-US"/>
        </w:rPr>
      </w:pPr>
      <w:r w:rsidRPr="00165C7B">
        <w:rPr>
          <w:rFonts w:eastAsia="Calibri"/>
          <w:lang w:eastAsia="en-US"/>
        </w:rPr>
        <w:t>Skriva in direktinläggningar på MÄVA</w:t>
      </w:r>
    </w:p>
    <w:p w14:paraId="6CD8D02E" w14:textId="77777777" w:rsidR="00165C7B" w:rsidRPr="00165C7B" w:rsidRDefault="00165C7B" w:rsidP="00F80E32">
      <w:pPr>
        <w:pStyle w:val="ListBullet"/>
        <w:rPr>
          <w:rFonts w:eastAsia="Calibri"/>
          <w:lang w:eastAsia="en-US"/>
        </w:rPr>
      </w:pPr>
      <w:r w:rsidRPr="00165C7B">
        <w:rPr>
          <w:rFonts w:eastAsia="Calibri"/>
          <w:lang w:eastAsia="en-US"/>
        </w:rPr>
        <w:t>Svara på frågor från ambulansen</w:t>
      </w:r>
    </w:p>
    <w:p w14:paraId="54B768EC" w14:textId="7BB0A66A" w:rsidR="00165C7B" w:rsidRPr="00165C7B" w:rsidRDefault="00165C7B" w:rsidP="00F80E32">
      <w:pPr>
        <w:pStyle w:val="ListBullet"/>
        <w:rPr>
          <w:rFonts w:eastAsia="Calibri"/>
          <w:lang w:eastAsia="en-US"/>
        </w:rPr>
      </w:pPr>
      <w:r w:rsidRPr="00165C7B">
        <w:rPr>
          <w:rFonts w:eastAsia="Calibri"/>
          <w:lang w:eastAsia="en-US"/>
        </w:rPr>
        <w:t>Kl</w:t>
      </w:r>
      <w:r w:rsidR="00BB7AC1">
        <w:rPr>
          <w:rFonts w:eastAsia="Calibri"/>
          <w:lang w:eastAsia="en-US"/>
        </w:rPr>
        <w:t>ockan</w:t>
      </w:r>
      <w:r w:rsidRPr="00165C7B">
        <w:rPr>
          <w:rFonts w:eastAsia="Calibri"/>
          <w:lang w:eastAsia="en-US"/>
        </w:rPr>
        <w:t xml:space="preserve"> 23:00 eller senare, rund</w:t>
      </w:r>
      <w:r w:rsidR="00F80E32">
        <w:rPr>
          <w:rFonts w:eastAsia="Calibri"/>
          <w:lang w:eastAsia="en-US"/>
        </w:rPr>
        <w:t>tur</w:t>
      </w:r>
      <w:r w:rsidRPr="00165C7B">
        <w:rPr>
          <w:rFonts w:eastAsia="Calibri"/>
          <w:lang w:eastAsia="en-US"/>
        </w:rPr>
        <w:t xml:space="preserve"> till</w:t>
      </w:r>
      <w:r w:rsidR="00F80E32">
        <w:rPr>
          <w:rFonts w:eastAsia="Calibri"/>
          <w:lang w:eastAsia="en-US"/>
        </w:rPr>
        <w:t xml:space="preserve"> </w:t>
      </w:r>
      <w:r w:rsidRPr="00165C7B">
        <w:rPr>
          <w:rFonts w:eastAsia="Calibri"/>
          <w:lang w:eastAsia="en-US"/>
        </w:rPr>
        <w:t>avdelningarna</w:t>
      </w:r>
      <w:r w:rsidR="00F80E32">
        <w:rPr>
          <w:rFonts w:eastAsia="Calibri"/>
          <w:lang w:eastAsia="en-US"/>
        </w:rPr>
        <w:t xml:space="preserve">, Neurorehab, </w:t>
      </w:r>
      <w:r w:rsidRPr="00165C7B">
        <w:rPr>
          <w:rFonts w:eastAsia="Calibri"/>
          <w:lang w:eastAsia="en-US"/>
        </w:rPr>
        <w:t>MÄVA 1 och</w:t>
      </w:r>
      <w:r w:rsidR="005E7582">
        <w:rPr>
          <w:rFonts w:eastAsia="Calibri"/>
          <w:lang w:eastAsia="en-US"/>
        </w:rPr>
        <w:t xml:space="preserve"> MÄVA</w:t>
      </w:r>
      <w:r w:rsidRPr="00165C7B">
        <w:rPr>
          <w:rFonts w:eastAsia="Calibri"/>
          <w:lang w:eastAsia="en-US"/>
        </w:rPr>
        <w:t xml:space="preserve"> 2.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65C7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8886" w14:textId="77777777" w:rsidR="0050273A" w:rsidRDefault="0050273A">
      <w:r>
        <w:separator/>
      </w:r>
    </w:p>
  </w:endnote>
  <w:endnote w:type="continuationSeparator" w:id="0">
    <w:p w14:paraId="3C3BCD40" w14:textId="77777777" w:rsidR="0050273A" w:rsidRDefault="0050273A">
      <w:r>
        <w:continuationSeparator/>
      </w:r>
    </w:p>
  </w:endnote>
  <w:endnote w:type="continuationNotice" w:id="1">
    <w:p w14:paraId="295BDC46" w14:textId="77777777" w:rsidR="0050273A" w:rsidRDefault="005027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5E70A" w14:textId="77777777" w:rsidR="0050273A" w:rsidRDefault="0050273A"/>
  </w:footnote>
  <w:footnote w:type="continuationSeparator" w:id="0">
    <w:p w14:paraId="70C9451D" w14:textId="77777777" w:rsidR="0050273A" w:rsidRDefault="0050273A">
      <w:r>
        <w:continuationSeparator/>
      </w:r>
    </w:p>
  </w:footnote>
  <w:footnote w:type="continuationNotice" w:id="1">
    <w:p w14:paraId="21876B8D" w14:textId="77777777" w:rsidR="0050273A" w:rsidRDefault="005027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F14C47"/>
    <w:multiLevelType w:val="hybridMultilevel"/>
    <w:tmpl w:val="D430ED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8057231">
    <w:abstractNumId w:val="18"/>
  </w:num>
  <w:num w:numId="2" w16cid:durableId="2138988836">
    <w:abstractNumId w:val="15"/>
  </w:num>
  <w:num w:numId="3" w16cid:durableId="972448591">
    <w:abstractNumId w:val="0"/>
  </w:num>
  <w:num w:numId="4" w16cid:durableId="1627815270">
    <w:abstractNumId w:val="6"/>
  </w:num>
  <w:num w:numId="5" w16cid:durableId="432751900">
    <w:abstractNumId w:val="16"/>
  </w:num>
  <w:num w:numId="6" w16cid:durableId="912350338">
    <w:abstractNumId w:val="2"/>
  </w:num>
  <w:num w:numId="7" w16cid:durableId="1404571628">
    <w:abstractNumId w:val="12"/>
  </w:num>
  <w:num w:numId="8" w16cid:durableId="1369451388">
    <w:abstractNumId w:val="9"/>
  </w:num>
  <w:num w:numId="9" w16cid:durableId="1023703618">
    <w:abstractNumId w:val="1"/>
  </w:num>
  <w:num w:numId="10" w16cid:durableId="1245065155">
    <w:abstractNumId w:val="1"/>
  </w:num>
  <w:num w:numId="11" w16cid:durableId="421417651">
    <w:abstractNumId w:val="3"/>
  </w:num>
  <w:num w:numId="12" w16cid:durableId="823862942">
    <w:abstractNumId w:val="4"/>
  </w:num>
  <w:num w:numId="13" w16cid:durableId="1997493850">
    <w:abstractNumId w:val="14"/>
  </w:num>
  <w:num w:numId="14" w16cid:durableId="1715887912">
    <w:abstractNumId w:val="10"/>
  </w:num>
  <w:num w:numId="15" w16cid:durableId="481385637">
    <w:abstractNumId w:val="7"/>
  </w:num>
  <w:num w:numId="16" w16cid:durableId="1685592583">
    <w:abstractNumId w:val="13"/>
  </w:num>
  <w:num w:numId="17" w16cid:durableId="49160771">
    <w:abstractNumId w:val="5"/>
  </w:num>
  <w:num w:numId="18" w16cid:durableId="1063911524">
    <w:abstractNumId w:val="11"/>
  </w:num>
  <w:num w:numId="19" w16cid:durableId="71238393">
    <w:abstractNumId w:val="17"/>
  </w:num>
  <w:num w:numId="20" w16cid:durableId="446968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F1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B67"/>
    <w:rsid w:val="000F43A3"/>
    <w:rsid w:val="000F7681"/>
    <w:rsid w:val="00103031"/>
    <w:rsid w:val="001044FE"/>
    <w:rsid w:val="001139D4"/>
    <w:rsid w:val="00131B08"/>
    <w:rsid w:val="001327CD"/>
    <w:rsid w:val="00132A59"/>
    <w:rsid w:val="00133337"/>
    <w:rsid w:val="00133A0F"/>
    <w:rsid w:val="0013580F"/>
    <w:rsid w:val="00137B6D"/>
    <w:rsid w:val="0014070B"/>
    <w:rsid w:val="001422C1"/>
    <w:rsid w:val="001522AE"/>
    <w:rsid w:val="00152A6B"/>
    <w:rsid w:val="00157D5B"/>
    <w:rsid w:val="00161FE6"/>
    <w:rsid w:val="001647EA"/>
    <w:rsid w:val="00164C3D"/>
    <w:rsid w:val="00165C7B"/>
    <w:rsid w:val="00166D3A"/>
    <w:rsid w:val="00181FDC"/>
    <w:rsid w:val="001860B9"/>
    <w:rsid w:val="00186F2B"/>
    <w:rsid w:val="001874D6"/>
    <w:rsid w:val="00192EB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C7D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F3C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273A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1AD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58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5E4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75C"/>
    <w:rsid w:val="00880E83"/>
    <w:rsid w:val="00892F28"/>
    <w:rsid w:val="008A0C5F"/>
    <w:rsid w:val="008A3145"/>
    <w:rsid w:val="008A3DEA"/>
    <w:rsid w:val="008A4EB9"/>
    <w:rsid w:val="008A74C0"/>
    <w:rsid w:val="008B1694"/>
    <w:rsid w:val="008C4B27"/>
    <w:rsid w:val="008C5632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5879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51A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56A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AC1"/>
    <w:rsid w:val="00BC322E"/>
    <w:rsid w:val="00BC44CD"/>
    <w:rsid w:val="00BC48A6"/>
    <w:rsid w:val="00BD701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46F"/>
    <w:rsid w:val="00D37E7F"/>
    <w:rsid w:val="00D47AD7"/>
    <w:rsid w:val="00D51529"/>
    <w:rsid w:val="00D85218"/>
    <w:rsid w:val="00D915B1"/>
    <w:rsid w:val="00DA299D"/>
    <w:rsid w:val="00DA65C4"/>
    <w:rsid w:val="00DC7BBF"/>
    <w:rsid w:val="00DD0B6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4F03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AD7"/>
    <w:rsid w:val="00F22264"/>
    <w:rsid w:val="00F24232"/>
    <w:rsid w:val="00F2564D"/>
    <w:rsid w:val="00F35B05"/>
    <w:rsid w:val="00F413D9"/>
    <w:rsid w:val="00F5135F"/>
    <w:rsid w:val="00F51F78"/>
    <w:rsid w:val="00F80E3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4A8FD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D52C5733-A195-45B0-AEEC-7780FF14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108</Words>
  <Characters>619</Characters>
  <Application>Microsoft Office Word</Application>
  <DocSecurity>4</DocSecurity>
  <Lines>5</Lines>
  <Paragraphs>1</Paragraphs>
  <ScaleCrop>false</ScaleCrop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Primärjour och bärare av larmtelefon, Uddevalla</dc:title>
  <dc:subject/>
  <dc:creator>patrik.jens.johansson@vgregion.se</dc:creator>
  <keywords/>
  <lastModifiedBy>Annika Johansson</lastModifiedBy>
  <revision>12</revision>
  <lastPrinted>2016-03-31T19:56:00.0000000Z</lastPrinted>
  <dcterms:created xsi:type="dcterms:W3CDTF">2022-05-09T15:35:00.0000000Z</dcterms:created>
  <dcterms:modified xsi:type="dcterms:W3CDTF">2025-05-02T12:11:00.0000000Z</dcterms:modified>
</coreProperties>
</file>