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="00AD77E1" w:rsidP="00F35B05" w:rsidRDefault="00AD77E1" w14:paraId="5920E3C8" w14:textId="77777777">
      <w:pPr>
        <w:pStyle w:val="Rubrik2"/>
        <w:sectPr w:rsidR="00AD77E1" w:rsidSect="00AD77E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D77E1" w:rsidR="00AD77E1" w:rsidP="00AD77E1" w:rsidRDefault="00AD77E1" w14:paraId="29FBCE9C" w14:textId="77777777">
      <w:pPr>
        <w:spacing w:after="0" w:line="240" w:lineRule="auto"/>
        <w:ind w:left="0" w:right="0"/>
        <w:rPr>
          <w:szCs w:val="20"/>
        </w:rPr>
      </w:pPr>
    </w:p>
    <w:p w:rsidRPr="00AD77E1" w:rsidR="00AD77E1" w:rsidP="00AD77E1" w:rsidRDefault="00AD77E1" w14:paraId="3C31ED72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D77E1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255DC" w:rsidR="00AD77E1" w:rsidTr="00D255DC" w14:paraId="5757A5E6" w14:textId="77777777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:rsidRPr="00D255DC" w:rsidR="00AD77E1" w:rsidP="00D255DC" w:rsidRDefault="00AD77E1" w14:paraId="626EFFC9" w14:textId="754B7937">
            <w:pPr>
              <w:pStyle w:val="Rubrik1"/>
            </w:pPr>
            <w:r w:rsidRPr="00D255D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011645" wp14:editId="15FF116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AD77E1" w:rsidP="00AD77E1" w:rsidRDefault="00AD77E1" w14:paraId="45C0515F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42423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>
                    <v:shapetype id="_x0000_t202" coordsize="21600,21600" o:spt="202" path="m,l,21600r21600,l21600,xe" w14:anchorId="75011645">
                      <v:stroke joinstyle="miter"/>
                      <v:path gradientshapeok="t" o:connecttype="rect"/>
                    </v:shapetype>
                    <v:shape id="Text Box 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AD77E1" w:rsidP="00AD77E1" w:rsidRDefault="00AD77E1" w14:paraId="45C0515F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42423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D255DC">
              <w:t>Dagbakjour medicin NÄL</w:t>
            </w:r>
          </w:p>
        </w:tc>
      </w:tr>
    </w:tbl>
    <w:p w:rsidRPr="005C7093" w:rsidR="00FC6421" w:rsidP="005C7093" w:rsidRDefault="00FC6421" w14:paraId="24FF29FD" w14:textId="45CA8FCA">
      <w:pPr>
        <w:pStyle w:val="Rubrik2"/>
      </w:pPr>
      <w:bookmarkStart w:name="_Toc501440350" w:id="3"/>
      <w:r w:rsidR="00FC6421">
        <w:rPr/>
        <w:t>Förändringar sedan föregående version</w:t>
      </w:r>
    </w:p>
    <w:p w:rsidR="128EC224" w:rsidP="0E8728A6" w:rsidRDefault="128EC224" w14:paraId="43BCFA1F" w14:textId="73A09D4C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128EC224">
        <w:rPr/>
        <w:t xml:space="preserve">Inga justeringar i denna revision. </w:t>
      </w:r>
    </w:p>
    <w:p w:rsidRPr="00FC6421" w:rsidR="00D255DC" w:rsidP="00FC6421" w:rsidRDefault="00D255DC" w14:paraId="2A5CA412" w14:textId="77777777"/>
    <w:p w:rsidRPr="005C7093" w:rsidR="00AD77E1" w:rsidP="005C7093" w:rsidRDefault="00257093" w14:paraId="58844743" w14:textId="5127E842">
      <w:pPr>
        <w:pStyle w:val="Rubrik2"/>
      </w:pPr>
      <w:r w:rsidRPr="005C7093">
        <w:t xml:space="preserve">Bakgrund och </w:t>
      </w:r>
      <w:r w:rsidRPr="005C7093" w:rsidR="00AD77E1">
        <w:t xml:space="preserve">syfte </w:t>
      </w:r>
      <w:bookmarkEnd w:id="3"/>
    </w:p>
    <w:p w:rsidRPr="00AD77E1" w:rsidR="002779A3" w:rsidP="004F1845" w:rsidRDefault="00AD77E1" w14:paraId="607D7327" w14:textId="540BCE44">
      <w:pPr>
        <w:rPr>
          <w:szCs w:val="20"/>
        </w:rPr>
      </w:pPr>
      <w:r w:rsidRPr="00AD77E1">
        <w:rPr>
          <w:szCs w:val="20"/>
        </w:rPr>
        <w:t xml:space="preserve">En gemensam rutin för funktionen dagbakjour medicin NÄL, som bemannas med bemanningsläkare och egna läkare. </w:t>
      </w:r>
    </w:p>
    <w:p w:rsidR="00AD77E1" w:rsidP="00AD77E1" w:rsidRDefault="00AD77E1" w14:paraId="7CED2210" w14:textId="77777777">
      <w:pPr>
        <w:spacing w:after="0" w:line="240" w:lineRule="auto"/>
        <w:ind w:left="0" w:right="0"/>
        <w:rPr>
          <w:szCs w:val="20"/>
        </w:rPr>
      </w:pPr>
    </w:p>
    <w:p w:rsidRPr="005C7093" w:rsidR="00D255DC" w:rsidP="005C7093" w:rsidRDefault="00D255DC" w14:paraId="5D84440F" w14:textId="4C1B4909">
      <w:pPr>
        <w:pStyle w:val="Rubrik2"/>
      </w:pPr>
      <w:r w:rsidRPr="005C7093">
        <w:t>Genomförande</w:t>
      </w:r>
    </w:p>
    <w:p w:rsidR="00AD77E1" w:rsidP="005C1C39" w:rsidRDefault="005C1C39" w14:paraId="3040CCC1" w14:textId="202C69F9">
      <w:pPr>
        <w:rPr>
          <w:szCs w:val="20"/>
        </w:rPr>
      </w:pPr>
      <w:r>
        <w:t>F</w:t>
      </w:r>
      <w:r w:rsidRPr="00AD77E1" w:rsidR="00AD77E1">
        <w:t xml:space="preserve">unktionen </w:t>
      </w:r>
      <w:r w:rsidRPr="00AD77E1">
        <w:rPr>
          <w:szCs w:val="20"/>
        </w:rPr>
        <w:t xml:space="preserve">bemannas av </w:t>
      </w:r>
      <w:r w:rsidRPr="00AD77E1" w:rsidR="00AD77E1">
        <w:rPr>
          <w:szCs w:val="20"/>
        </w:rPr>
        <w:t xml:space="preserve">bemanningsläkare internmedicin, grön grupp </w:t>
      </w:r>
      <w:r w:rsidR="00D255DC">
        <w:rPr>
          <w:szCs w:val="20"/>
        </w:rPr>
        <w:t>A</w:t>
      </w:r>
      <w:r w:rsidRPr="00AD77E1" w:rsidR="00AD77E1">
        <w:rPr>
          <w:szCs w:val="20"/>
        </w:rPr>
        <w:t>vd</w:t>
      </w:r>
      <w:r w:rsidR="00D255DC">
        <w:rPr>
          <w:szCs w:val="20"/>
        </w:rPr>
        <w:t>elning</w:t>
      </w:r>
      <w:r w:rsidRPr="00AD77E1" w:rsidR="00AD77E1">
        <w:rPr>
          <w:szCs w:val="20"/>
        </w:rPr>
        <w:t xml:space="preserve"> 51, måndag-fredag kl</w:t>
      </w:r>
      <w:r w:rsidR="00FC6447">
        <w:rPr>
          <w:szCs w:val="20"/>
        </w:rPr>
        <w:t>ockan</w:t>
      </w:r>
      <w:r w:rsidRPr="00AD77E1" w:rsidR="00AD77E1">
        <w:rPr>
          <w:szCs w:val="20"/>
        </w:rPr>
        <w:t xml:space="preserve"> 8</w:t>
      </w:r>
      <w:r w:rsidR="00FC6447">
        <w:rPr>
          <w:szCs w:val="20"/>
        </w:rPr>
        <w:t>:00</w:t>
      </w:r>
      <w:r w:rsidRPr="00AD77E1" w:rsidR="00AD77E1">
        <w:rPr>
          <w:szCs w:val="20"/>
        </w:rPr>
        <w:t>-16</w:t>
      </w:r>
      <w:r w:rsidR="00FC6447">
        <w:rPr>
          <w:szCs w:val="20"/>
        </w:rPr>
        <w:t>:00</w:t>
      </w:r>
      <w:r w:rsidRPr="00AD77E1" w:rsidR="00AD77E1">
        <w:rPr>
          <w:szCs w:val="20"/>
        </w:rPr>
        <w:t>.</w:t>
      </w:r>
    </w:p>
    <w:p w:rsidRPr="00AD77E1" w:rsidR="005C7093" w:rsidP="005C1C39" w:rsidRDefault="005C7093" w14:paraId="4B0539C8" w14:textId="77777777">
      <w:pPr>
        <w:rPr>
          <w:szCs w:val="20"/>
        </w:rPr>
      </w:pPr>
    </w:p>
    <w:p w:rsidR="00AD77E1" w:rsidP="005C1C39" w:rsidRDefault="00AD77E1" w14:paraId="40FBD537" w14:textId="28163758">
      <w:pPr>
        <w:rPr>
          <w:szCs w:val="20"/>
        </w:rPr>
      </w:pPr>
      <w:r w:rsidRPr="00AD77E1">
        <w:rPr>
          <w:szCs w:val="20"/>
        </w:rPr>
        <w:t>Ordinarie/egna läkare ansvarar för IVA-rond kl</w:t>
      </w:r>
      <w:r w:rsidR="00FC6447">
        <w:rPr>
          <w:szCs w:val="20"/>
        </w:rPr>
        <w:t>ockan</w:t>
      </w:r>
      <w:r w:rsidRPr="00AD77E1">
        <w:rPr>
          <w:szCs w:val="20"/>
        </w:rPr>
        <w:t xml:space="preserve"> 9</w:t>
      </w:r>
      <w:r w:rsidR="00FC6447">
        <w:rPr>
          <w:szCs w:val="20"/>
        </w:rPr>
        <w:t>:00</w:t>
      </w:r>
      <w:r w:rsidRPr="00AD77E1">
        <w:rPr>
          <w:szCs w:val="20"/>
        </w:rPr>
        <w:t xml:space="preserve"> och funktionen vid katastrofberedskap.</w:t>
      </w:r>
    </w:p>
    <w:p w:rsidRPr="00AD77E1" w:rsidR="005C7093" w:rsidP="005C1C39" w:rsidRDefault="005C7093" w14:paraId="1DEF05FA" w14:textId="77777777">
      <w:pPr>
        <w:rPr>
          <w:szCs w:val="20"/>
        </w:rPr>
      </w:pPr>
    </w:p>
    <w:p w:rsidRPr="00AD77E1" w:rsidR="00AD77E1" w:rsidP="005C1C39" w:rsidRDefault="00AD77E1" w14:paraId="182F754D" w14:textId="77777777">
      <w:pPr>
        <w:rPr>
          <w:szCs w:val="20"/>
        </w:rPr>
      </w:pPr>
      <w:r w:rsidRPr="00AD77E1">
        <w:rPr>
          <w:szCs w:val="20"/>
        </w:rPr>
        <w:t xml:space="preserve">Bemanning finns inlagd i Medinet, </w:t>
      </w:r>
      <w:proofErr w:type="spellStart"/>
      <w:r w:rsidRPr="00AD77E1">
        <w:rPr>
          <w:szCs w:val="20"/>
        </w:rPr>
        <w:t>dubbelrad</w:t>
      </w:r>
      <w:proofErr w:type="spellEnd"/>
      <w:r w:rsidRPr="00AD77E1">
        <w:rPr>
          <w:szCs w:val="20"/>
        </w:rPr>
        <w:t xml:space="preserve">, för egna läkare och bemanningsläkare. </w:t>
      </w:r>
    </w:p>
    <w:p w:rsidRPr="00AD77E1" w:rsidR="00AD77E1" w:rsidP="00AD77E1" w:rsidRDefault="00AD77E1" w14:paraId="6FB3C809" w14:textId="77777777">
      <w:pPr>
        <w:spacing w:after="0" w:line="240" w:lineRule="auto"/>
        <w:ind w:left="0" w:right="0"/>
        <w:rPr>
          <w:szCs w:val="20"/>
        </w:rPr>
      </w:pPr>
    </w:p>
    <w:p w:rsidRPr="00AD77E1" w:rsidR="00AD77E1" w:rsidP="005C1C39" w:rsidRDefault="00AD77E1" w14:paraId="5F0E02E5" w14:textId="77777777">
      <w:pPr>
        <w:rPr>
          <w:szCs w:val="20"/>
        </w:rPr>
      </w:pPr>
      <w:r w:rsidRPr="00AD77E1">
        <w:rPr>
          <w:szCs w:val="20"/>
        </w:rPr>
        <w:t>Märket - Information - anger uppdraget för egna läkare.</w:t>
      </w:r>
    </w:p>
    <w:p w:rsidR="00AD77E1" w:rsidP="005C1C39" w:rsidRDefault="00AD77E1" w14:paraId="3791EE53" w14:textId="474E9C4E">
      <w:pPr>
        <w:rPr>
          <w:szCs w:val="20"/>
        </w:rPr>
      </w:pPr>
      <w:r w:rsidRPr="00AD77E1">
        <w:rPr>
          <w:noProof/>
          <w:szCs w:val="20"/>
        </w:rPr>
        <w:drawing>
          <wp:inline distT="0" distB="0" distL="0" distR="0" wp14:anchorId="774C0D87" wp14:editId="08CD4EA4">
            <wp:extent cx="1181100" cy="581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AE1" w:rsidP="005C1C39" w:rsidRDefault="004B4AE1" w14:paraId="7E13CAEF" w14:textId="77777777">
      <w:pPr>
        <w:rPr>
          <w:szCs w:val="20"/>
        </w:rPr>
      </w:pPr>
    </w:p>
    <w:p w:rsidRPr="00AD77E1" w:rsidR="00AD77E1" w:rsidP="005C7093" w:rsidRDefault="00AD77E1" w14:paraId="7470A58A" w14:textId="77777777">
      <w:pPr>
        <w:pStyle w:val="Rubrik2"/>
      </w:pPr>
      <w:r w:rsidRPr="00AD77E1">
        <w:lastRenderedPageBreak/>
        <w:t>Arbetsuppgifter för egna schemalagda läkare, dagbakjour medicin NÄL:</w:t>
      </w:r>
    </w:p>
    <w:p w:rsidR="00636A57" w:rsidP="00366F35" w:rsidRDefault="00AD77E1" w14:paraId="28DDCCF7" w14:textId="21F15C51">
      <w:pPr>
        <w:pStyle w:val="Punktlista"/>
        <w:rPr>
          <w:szCs w:val="20"/>
        </w:rPr>
      </w:pPr>
      <w:r w:rsidRPr="00AD77E1">
        <w:rPr>
          <w:szCs w:val="20"/>
        </w:rPr>
        <w:t>IVA-rond medicinpatienter kl</w:t>
      </w:r>
      <w:r w:rsidR="004058F1">
        <w:rPr>
          <w:szCs w:val="20"/>
        </w:rPr>
        <w:t>ockan</w:t>
      </w:r>
      <w:r w:rsidRPr="00AD77E1">
        <w:rPr>
          <w:szCs w:val="20"/>
        </w:rPr>
        <w:t xml:space="preserve"> 9</w:t>
      </w:r>
      <w:r w:rsidR="004058F1">
        <w:rPr>
          <w:szCs w:val="20"/>
        </w:rPr>
        <w:t>:00</w:t>
      </w:r>
      <w:r w:rsidR="00636A57">
        <w:rPr>
          <w:szCs w:val="20"/>
        </w:rPr>
        <w:t>.</w:t>
      </w:r>
    </w:p>
    <w:p w:rsidRPr="00AD77E1" w:rsidR="00AD77E1" w:rsidP="004058F1" w:rsidRDefault="00636A57" w14:paraId="208B9299" w14:textId="55DCFE55">
      <w:pPr>
        <w:pStyle w:val="Punktlista"/>
        <w:numPr>
          <w:ilvl w:val="0"/>
          <w:numId w:val="22"/>
        </w:numPr>
      </w:pPr>
      <w:r>
        <w:t>D</w:t>
      </w:r>
      <w:r w:rsidR="004F1845">
        <w:t xml:space="preserve">okumentera </w:t>
      </w:r>
      <w:r w:rsidR="00F86833">
        <w:t xml:space="preserve">övertag och </w:t>
      </w:r>
      <w:r w:rsidR="00CC445D">
        <w:t>fortsatt vård</w:t>
      </w:r>
      <w:r w:rsidR="0070400A">
        <w:t xml:space="preserve">plan för patienten för att </w:t>
      </w:r>
      <w:r w:rsidR="174DCA51">
        <w:t xml:space="preserve">säkerställa </w:t>
      </w:r>
      <w:r w:rsidR="5197DD98">
        <w:t>över</w:t>
      </w:r>
      <w:r w:rsidR="0070400A">
        <w:t xml:space="preserve">flytt från IVA till </w:t>
      </w:r>
      <w:r>
        <w:t>medicinavdelning.</w:t>
      </w:r>
    </w:p>
    <w:p w:rsidR="00CC445D" w:rsidP="00366F35" w:rsidRDefault="007301C2" w14:paraId="533A3698" w14:textId="7C51FC03">
      <w:pPr>
        <w:pStyle w:val="Punktlista"/>
        <w:rPr>
          <w:szCs w:val="20"/>
        </w:rPr>
      </w:pPr>
      <w:r>
        <w:rPr>
          <w:szCs w:val="20"/>
        </w:rPr>
        <w:t>Är b</w:t>
      </w:r>
      <w:r w:rsidRPr="00AD77E1" w:rsidR="00AD77E1">
        <w:rPr>
          <w:szCs w:val="20"/>
        </w:rPr>
        <w:t xml:space="preserve">ackup för ST-läkare vid AIM-mottagning och </w:t>
      </w:r>
    </w:p>
    <w:p w:rsidR="00AD77E1" w:rsidP="00CC445D" w:rsidRDefault="00AD77E1" w14:paraId="2583CDFA" w14:textId="703DFA58">
      <w:pPr>
        <w:pStyle w:val="Punktlista"/>
        <w:numPr>
          <w:ilvl w:val="0"/>
          <w:numId w:val="0"/>
        </w:numPr>
        <w:ind w:left="1712"/>
        <w:rPr>
          <w:szCs w:val="20"/>
        </w:rPr>
      </w:pPr>
      <w:r w:rsidRPr="00AD77E1">
        <w:rPr>
          <w:szCs w:val="20"/>
        </w:rPr>
        <w:t>ST-remissbedömning</w:t>
      </w:r>
      <w:r w:rsidR="007301C2">
        <w:rPr>
          <w:szCs w:val="20"/>
        </w:rPr>
        <w:t>.</w:t>
      </w:r>
      <w:r w:rsidRPr="00AD77E1">
        <w:rPr>
          <w:szCs w:val="20"/>
        </w:rPr>
        <w:t xml:space="preserve"> Åtgärdskort i säkerhet- och beredskapsplanen: Bakjour medicin</w:t>
      </w:r>
    </w:p>
    <w:p w:rsidRPr="00AD77E1" w:rsidR="00BD6A83" w:rsidP="00CC445D" w:rsidRDefault="00BD6A83" w14:paraId="59E77CF4" w14:textId="77777777">
      <w:pPr>
        <w:pStyle w:val="Punktlista"/>
        <w:numPr>
          <w:ilvl w:val="0"/>
          <w:numId w:val="0"/>
        </w:numPr>
        <w:ind w:left="1712"/>
        <w:rPr>
          <w:szCs w:val="20"/>
        </w:rPr>
      </w:pPr>
    </w:p>
    <w:p w:rsidRPr="00AD77E1" w:rsidR="00AD77E1" w:rsidP="005C7093" w:rsidRDefault="00AD77E1" w14:paraId="26DDAFB4" w14:textId="77777777">
      <w:pPr>
        <w:pStyle w:val="Rubrik2"/>
      </w:pPr>
      <w:r w:rsidRPr="00AD77E1">
        <w:t>Arbetsuppgifter för bemanningsläkare, dagbakjour medicin NÄL:</w:t>
      </w:r>
    </w:p>
    <w:p w:rsidRPr="00AD77E1" w:rsidR="00AD77E1" w:rsidP="004B4AE1" w:rsidRDefault="00AD77E1" w14:paraId="21AA4962" w14:textId="77777777">
      <w:pPr>
        <w:pStyle w:val="Punktlista"/>
        <w:rPr>
          <w:szCs w:val="20"/>
        </w:rPr>
      </w:pPr>
      <w:r w:rsidRPr="00AD77E1">
        <w:rPr>
          <w:szCs w:val="20"/>
        </w:rPr>
        <w:t xml:space="preserve">Handlägga interna konsulter inkommande via fax eller telefon </w:t>
      </w:r>
    </w:p>
    <w:p w:rsidRPr="00AD77E1" w:rsidR="00AD77E1" w:rsidP="004B4AE1" w:rsidRDefault="00AD77E1" w14:paraId="1CCE08E6" w14:textId="77777777">
      <w:pPr>
        <w:pStyle w:val="Punktlista"/>
        <w:rPr>
          <w:szCs w:val="20"/>
        </w:rPr>
      </w:pPr>
      <w:r w:rsidRPr="00AD77E1">
        <w:rPr>
          <w:szCs w:val="20"/>
        </w:rPr>
        <w:t xml:space="preserve">Handlägga inkommande externa telefonkonsulter </w:t>
      </w:r>
    </w:p>
    <w:p w:rsidR="00AD77E1" w:rsidP="6A7F117D" w:rsidRDefault="00AD77E1" w14:paraId="2738204B" w14:textId="1B89C539">
      <w:pPr>
        <w:pStyle w:val="Punktlista"/>
      </w:pPr>
      <w:r>
        <w:t xml:space="preserve">Hänvisa till specifika konsultfunktioner vid frågor som berör kardiologi, neurologi, gastro, njur </w:t>
      </w:r>
      <w:r w:rsidR="00932B60">
        <w:t xml:space="preserve">med </w:t>
      </w:r>
      <w:r w:rsidR="30C2D197">
        <w:t>flera</w:t>
      </w:r>
      <w:r w:rsidR="00932B60">
        <w:t xml:space="preserve">. </w:t>
      </w:r>
    </w:p>
    <w:p w:rsidRPr="00AD77E1" w:rsidR="00BD6A83" w:rsidP="00BD6A83" w:rsidRDefault="00BD6A83" w14:paraId="7294D9FF" w14:textId="77777777">
      <w:pPr>
        <w:pStyle w:val="Punktlista"/>
        <w:numPr>
          <w:ilvl w:val="0"/>
          <w:numId w:val="0"/>
        </w:numPr>
        <w:ind w:left="1712"/>
        <w:rPr>
          <w:szCs w:val="20"/>
        </w:rPr>
      </w:pPr>
    </w:p>
    <w:p w:rsidRPr="00AD77E1" w:rsidR="00AD77E1" w:rsidP="00932B60" w:rsidRDefault="00AD77E1" w14:paraId="2F3BB4B0" w14:textId="1DC31879">
      <w:pPr>
        <w:pStyle w:val="Rubrik2"/>
      </w:pPr>
      <w:r w:rsidRPr="00AD77E1">
        <w:t>Praktiskt</w:t>
      </w:r>
    </w:p>
    <w:p w:rsidR="00AD77E1" w:rsidP="6A7F117D" w:rsidRDefault="00AD77E1" w14:paraId="208F9CCE" w14:textId="089FD711">
      <w:r>
        <w:t xml:space="preserve">Bemanningsläkare </w:t>
      </w:r>
      <w:r w:rsidR="73D64585">
        <w:t>kontaktar</w:t>
      </w:r>
      <w:r>
        <w:t xml:space="preserve"> växeln </w:t>
      </w:r>
      <w:r w:rsidR="5AB57548">
        <w:t xml:space="preserve">måndag morgon klockan </w:t>
      </w:r>
      <w:r>
        <w:t>8</w:t>
      </w:r>
      <w:r w:rsidR="00932B60">
        <w:t>:00</w:t>
      </w:r>
      <w:r>
        <w:t xml:space="preserve">, </w:t>
      </w:r>
      <w:r w:rsidR="0CE3F682">
        <w:t>för</w:t>
      </w:r>
      <w:r>
        <w:t xml:space="preserve"> att samtal</w:t>
      </w:r>
      <w:r w:rsidR="3B213D9C">
        <w:t xml:space="preserve"> ska</w:t>
      </w:r>
      <w:r>
        <w:t xml:space="preserve"> kopplas till rätt telefon.</w:t>
      </w:r>
    </w:p>
    <w:p w:rsidRPr="00AD77E1" w:rsidR="001F26AF" w:rsidP="004B4AE1" w:rsidRDefault="001F26AF" w14:paraId="79A0D3E6" w14:textId="77777777">
      <w:pPr>
        <w:rPr>
          <w:szCs w:val="20"/>
        </w:rPr>
      </w:pPr>
    </w:p>
    <w:p w:rsidRPr="00AD77E1" w:rsidR="00AD77E1" w:rsidP="004B4AE1" w:rsidRDefault="00AD77E1" w14:paraId="60BB6431" w14:textId="222B6DB8">
      <w:r>
        <w:t>Skriftliga konsultremisser li</w:t>
      </w:r>
      <w:r w:rsidR="003C78B9">
        <w:t>gger</w:t>
      </w:r>
      <w:r>
        <w:t xml:space="preserve"> i låda </w:t>
      </w:r>
      <w:r w:rsidR="00564D54">
        <w:t xml:space="preserve">i </w:t>
      </w:r>
      <w:proofErr w:type="spellStart"/>
      <w:r w:rsidR="00564D54">
        <w:t>postrum</w:t>
      </w:r>
      <w:proofErr w:type="spellEnd"/>
      <w:r w:rsidR="526FDEC3">
        <w:t xml:space="preserve"> 2</w:t>
      </w:r>
      <w:r w:rsidR="00564D54">
        <w:t xml:space="preserve"> </w:t>
      </w:r>
      <w:r w:rsidR="001F26AF">
        <w:t xml:space="preserve">på </w:t>
      </w:r>
      <w:r>
        <w:t>medicinmottagning</w:t>
      </w:r>
      <w:r w:rsidR="001F26AF">
        <w:t>en</w:t>
      </w:r>
      <w:r>
        <w:t xml:space="preserve">, plan 3. </w:t>
      </w:r>
      <w:r w:rsidR="003C78B9">
        <w:t>Ansvarig</w:t>
      </w:r>
      <w:r w:rsidR="003C39D3">
        <w:t xml:space="preserve"> </w:t>
      </w:r>
      <w:r w:rsidR="00EA3316">
        <w:t>sekreterare för postutdelning</w:t>
      </w:r>
      <w:r>
        <w:t xml:space="preserve"> ringer när </w:t>
      </w:r>
      <w:r w:rsidR="00EA3316">
        <w:t xml:space="preserve">det </w:t>
      </w:r>
      <w:r w:rsidR="003C78B9">
        <w:t xml:space="preserve">finns </w:t>
      </w:r>
      <w:r>
        <w:t>remiss att hämta.</w:t>
      </w:r>
      <w:r w:rsidR="69904EF6">
        <w:t xml:space="preserve"> </w:t>
      </w:r>
    </w:p>
    <w:p w:rsidRPr="00AD77E1" w:rsidR="00AD77E1" w:rsidP="004B4AE1" w:rsidRDefault="00AD77E1" w14:paraId="3FE62B0B" w14:textId="33B27EFC"/>
    <w:p w:rsidRPr="00AD77E1" w:rsidR="00AD77E1" w:rsidP="004B4AE1" w:rsidRDefault="00AD77E1" w14:paraId="6EF8F88A" w14:textId="147C0994">
      <w:r>
        <w:t>Konsultremisser hämtas för åtgärd minst en gång på f</w:t>
      </w:r>
      <w:r w:rsidR="001F26AF">
        <w:t>örmiddagen</w:t>
      </w:r>
      <w:r>
        <w:t xml:space="preserve"> och </w:t>
      </w:r>
      <w:r w:rsidR="001F26AF">
        <w:t>minst en gång på eftermiddagen</w:t>
      </w:r>
      <w:r w:rsidR="58B645C0">
        <w:t>. Samtliga konsultremisser ska vara åtgärdade senast klockan 1</w:t>
      </w:r>
      <w:r>
        <w:t>6</w:t>
      </w:r>
      <w:r w:rsidR="001F26AF">
        <w:t>:00</w:t>
      </w:r>
      <w:r w:rsidR="3AF31811">
        <w:t xml:space="preserve"> samma dag</w:t>
      </w:r>
      <w:r>
        <w:t>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D77E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7B77" w:rsidRDefault="00BF7B77" w14:paraId="42328053" w14:textId="77777777">
      <w:r>
        <w:separator/>
      </w:r>
    </w:p>
  </w:endnote>
  <w:endnote w:type="continuationSeparator" w:id="0">
    <w:p w:rsidR="00BF7B77" w:rsidRDefault="00BF7B77" w14:paraId="74F1D75E" w14:textId="77777777">
      <w:r>
        <w:continuationSeparator/>
      </w:r>
    </w:p>
  </w:endnote>
  <w:endnote w:type="continuationNotice" w:id="1">
    <w:p w:rsidR="00BF7B77" w:rsidRDefault="00BF7B77" w14:paraId="3DB2D3F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7B77" w:rsidRDefault="00BF7B77" w14:paraId="6904E672" w14:textId="77777777"/>
  </w:footnote>
  <w:footnote w:type="continuationSeparator" w:id="0">
    <w:p w:rsidR="00BF7B77" w:rsidRDefault="00BF7B77" w14:paraId="154A5EF1" w14:textId="77777777">
      <w:r>
        <w:continuationSeparator/>
      </w:r>
    </w:p>
  </w:footnote>
  <w:footnote w:type="continuationNotice" w:id="1">
    <w:p w:rsidR="00BF7B77" w:rsidRDefault="00BF7B77" w14:paraId="7B3D9D5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 Box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 Box 6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580907D1"/>
    <w:multiLevelType w:val="hybridMultilevel"/>
    <w:tmpl w:val="92C2B7C0"/>
    <w:lvl w:ilvl="0" w:tplc="8AC66650">
      <w:numFmt w:val="bullet"/>
      <w:lvlText w:val="-"/>
      <w:lvlJc w:val="left"/>
      <w:pPr>
        <w:ind w:left="2072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hint="default" w:ascii="Wingdings" w:hAnsi="Wingdings"/>
      </w:rPr>
    </w:lvl>
  </w:abstractNum>
  <w:abstractNum w:abstractNumId="16" w15:restartNumberingAfterBreak="0">
    <w:nsid w:val="5B7B4AE4"/>
    <w:multiLevelType w:val="hybridMultilevel"/>
    <w:tmpl w:val="B1C2D8F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A93233B"/>
    <w:multiLevelType w:val="hybridMultilevel"/>
    <w:tmpl w:val="AB24F0A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542596368">
    <w:abstractNumId w:val="20"/>
  </w:num>
  <w:num w:numId="2" w16cid:durableId="1074204901">
    <w:abstractNumId w:val="14"/>
  </w:num>
  <w:num w:numId="3" w16cid:durableId="557470521">
    <w:abstractNumId w:val="0"/>
  </w:num>
  <w:num w:numId="4" w16cid:durableId="191193894">
    <w:abstractNumId w:val="6"/>
  </w:num>
  <w:num w:numId="5" w16cid:durableId="896479789">
    <w:abstractNumId w:val="17"/>
  </w:num>
  <w:num w:numId="6" w16cid:durableId="1891069762">
    <w:abstractNumId w:val="2"/>
  </w:num>
  <w:num w:numId="7" w16cid:durableId="1934044887">
    <w:abstractNumId w:val="11"/>
  </w:num>
  <w:num w:numId="8" w16cid:durableId="1787580699">
    <w:abstractNumId w:val="8"/>
  </w:num>
  <w:num w:numId="9" w16cid:durableId="1980766314">
    <w:abstractNumId w:val="1"/>
  </w:num>
  <w:num w:numId="10" w16cid:durableId="847716935">
    <w:abstractNumId w:val="1"/>
  </w:num>
  <w:num w:numId="11" w16cid:durableId="1570115549">
    <w:abstractNumId w:val="3"/>
  </w:num>
  <w:num w:numId="12" w16cid:durableId="1918127981">
    <w:abstractNumId w:val="4"/>
  </w:num>
  <w:num w:numId="13" w16cid:durableId="2065520857">
    <w:abstractNumId w:val="13"/>
  </w:num>
  <w:num w:numId="14" w16cid:durableId="424884039">
    <w:abstractNumId w:val="9"/>
  </w:num>
  <w:num w:numId="15" w16cid:durableId="4551454">
    <w:abstractNumId w:val="7"/>
  </w:num>
  <w:num w:numId="16" w16cid:durableId="275333005">
    <w:abstractNumId w:val="12"/>
  </w:num>
  <w:num w:numId="17" w16cid:durableId="349722756">
    <w:abstractNumId w:val="5"/>
  </w:num>
  <w:num w:numId="18" w16cid:durableId="1732651730">
    <w:abstractNumId w:val="10"/>
  </w:num>
  <w:num w:numId="19" w16cid:durableId="855774874">
    <w:abstractNumId w:val="19"/>
  </w:num>
  <w:num w:numId="20" w16cid:durableId="1368605662">
    <w:abstractNumId w:val="18"/>
  </w:num>
  <w:num w:numId="21" w16cid:durableId="1499419594">
    <w:abstractNumId w:val="16"/>
  </w:num>
  <w:num w:numId="22" w16cid:durableId="78450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EDA"/>
    <w:rsid w:val="001A1F6F"/>
    <w:rsid w:val="001A4E7C"/>
    <w:rsid w:val="001B762C"/>
    <w:rsid w:val="001C4D0A"/>
    <w:rsid w:val="001C5FEF"/>
    <w:rsid w:val="001F26AF"/>
    <w:rsid w:val="00201C3C"/>
    <w:rsid w:val="00211487"/>
    <w:rsid w:val="00211D91"/>
    <w:rsid w:val="00217DEC"/>
    <w:rsid w:val="00235B57"/>
    <w:rsid w:val="00250F24"/>
    <w:rsid w:val="002523C5"/>
    <w:rsid w:val="0025380B"/>
    <w:rsid w:val="0025703A"/>
    <w:rsid w:val="00257093"/>
    <w:rsid w:val="00262F3D"/>
    <w:rsid w:val="00263281"/>
    <w:rsid w:val="002651D6"/>
    <w:rsid w:val="0026551F"/>
    <w:rsid w:val="002779A3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995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6F35"/>
    <w:rsid w:val="00367D19"/>
    <w:rsid w:val="00371BED"/>
    <w:rsid w:val="00384019"/>
    <w:rsid w:val="003854F1"/>
    <w:rsid w:val="0039118E"/>
    <w:rsid w:val="00397F54"/>
    <w:rsid w:val="003A0D43"/>
    <w:rsid w:val="003B2A4B"/>
    <w:rsid w:val="003C39D3"/>
    <w:rsid w:val="003C78B9"/>
    <w:rsid w:val="003D099E"/>
    <w:rsid w:val="003D21A2"/>
    <w:rsid w:val="003D29D2"/>
    <w:rsid w:val="003E0705"/>
    <w:rsid w:val="003E2FF7"/>
    <w:rsid w:val="003F1013"/>
    <w:rsid w:val="003F1ACF"/>
    <w:rsid w:val="00404948"/>
    <w:rsid w:val="004058F1"/>
    <w:rsid w:val="00406BEA"/>
    <w:rsid w:val="00413A60"/>
    <w:rsid w:val="0041767A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AE1"/>
    <w:rsid w:val="004C2559"/>
    <w:rsid w:val="004D7667"/>
    <w:rsid w:val="004D7BA3"/>
    <w:rsid w:val="004F1845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4D54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C39"/>
    <w:rsid w:val="005C4606"/>
    <w:rsid w:val="005C7093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A57"/>
    <w:rsid w:val="0065595B"/>
    <w:rsid w:val="00660269"/>
    <w:rsid w:val="00665F89"/>
    <w:rsid w:val="00673C92"/>
    <w:rsid w:val="006753EC"/>
    <w:rsid w:val="0069703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00A"/>
    <w:rsid w:val="00710B77"/>
    <w:rsid w:val="0072075B"/>
    <w:rsid w:val="007221C2"/>
    <w:rsid w:val="00725816"/>
    <w:rsid w:val="007301C2"/>
    <w:rsid w:val="00730955"/>
    <w:rsid w:val="0073298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47D3"/>
    <w:rsid w:val="007D4241"/>
    <w:rsid w:val="007D4317"/>
    <w:rsid w:val="007D4EA3"/>
    <w:rsid w:val="007F1CFF"/>
    <w:rsid w:val="007F5DD5"/>
    <w:rsid w:val="00817E6C"/>
    <w:rsid w:val="00821A1B"/>
    <w:rsid w:val="00823B97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76E0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2B60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54AC"/>
    <w:rsid w:val="00AA0B3A"/>
    <w:rsid w:val="00AA6EB4"/>
    <w:rsid w:val="00AA767D"/>
    <w:rsid w:val="00AB0CC9"/>
    <w:rsid w:val="00AC3FF6"/>
    <w:rsid w:val="00AD73EC"/>
    <w:rsid w:val="00AD77E1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0D9"/>
    <w:rsid w:val="00BD6A83"/>
    <w:rsid w:val="00BE7978"/>
    <w:rsid w:val="00BF7B77"/>
    <w:rsid w:val="00C07AE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45D"/>
    <w:rsid w:val="00CC52D9"/>
    <w:rsid w:val="00CD6647"/>
    <w:rsid w:val="00CE4B73"/>
    <w:rsid w:val="00CF5ED8"/>
    <w:rsid w:val="00CF70BB"/>
    <w:rsid w:val="00D074DB"/>
    <w:rsid w:val="00D139CF"/>
    <w:rsid w:val="00D255DC"/>
    <w:rsid w:val="00D37E7F"/>
    <w:rsid w:val="00D43652"/>
    <w:rsid w:val="00D47AD7"/>
    <w:rsid w:val="00D51529"/>
    <w:rsid w:val="00D5326C"/>
    <w:rsid w:val="00D85218"/>
    <w:rsid w:val="00D915B1"/>
    <w:rsid w:val="00D9774A"/>
    <w:rsid w:val="00DA299D"/>
    <w:rsid w:val="00DA65C4"/>
    <w:rsid w:val="00DD2BE0"/>
    <w:rsid w:val="00DE4447"/>
    <w:rsid w:val="00DE5DA2"/>
    <w:rsid w:val="00DF0033"/>
    <w:rsid w:val="00E026BF"/>
    <w:rsid w:val="00E07B1B"/>
    <w:rsid w:val="00E11661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316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833"/>
    <w:rsid w:val="00F86F47"/>
    <w:rsid w:val="00F90B64"/>
    <w:rsid w:val="00FB2F0F"/>
    <w:rsid w:val="00FB5086"/>
    <w:rsid w:val="00FB5411"/>
    <w:rsid w:val="00FB6392"/>
    <w:rsid w:val="00FC6421"/>
    <w:rsid w:val="00FC6447"/>
    <w:rsid w:val="00FD3C70"/>
    <w:rsid w:val="00FD6820"/>
    <w:rsid w:val="00FE12D8"/>
    <w:rsid w:val="00FF7C02"/>
    <w:rsid w:val="024801E3"/>
    <w:rsid w:val="038CF45E"/>
    <w:rsid w:val="0CE3F682"/>
    <w:rsid w:val="0E8728A6"/>
    <w:rsid w:val="128EC224"/>
    <w:rsid w:val="174DCA51"/>
    <w:rsid w:val="1E742CE7"/>
    <w:rsid w:val="24F5D482"/>
    <w:rsid w:val="2E9FAB04"/>
    <w:rsid w:val="30C2D197"/>
    <w:rsid w:val="3AF31811"/>
    <w:rsid w:val="3B213D9C"/>
    <w:rsid w:val="5197DD98"/>
    <w:rsid w:val="526FDEC3"/>
    <w:rsid w:val="575ADE8E"/>
    <w:rsid w:val="58B645C0"/>
    <w:rsid w:val="5A517515"/>
    <w:rsid w:val="5AB57548"/>
    <w:rsid w:val="647B2B65"/>
    <w:rsid w:val="69904EF6"/>
    <w:rsid w:val="6A7F117D"/>
    <w:rsid w:val="6B2CF8ED"/>
    <w:rsid w:val="715FE87F"/>
    <w:rsid w:val="73D64585"/>
    <w:rsid w:val="75D5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17FFF72-7561-49EA-89CF-91EF7508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Dagbakjour medicin NÄL</dc:title>
  <dc:subject/>
  <dc:creator>patrik.jens.johansson@vgregion.se</dc:creator>
  <keywords/>
  <lastModifiedBy>Annika Johansson</lastModifiedBy>
  <revision>3</revision>
  <lastPrinted>2016-03-31T19:56:00.0000000Z</lastPrinted>
  <dcterms:created xsi:type="dcterms:W3CDTF">2026-06-16T09:48:00.0000000Z</dcterms:created>
  <dcterms:modified xsi:type="dcterms:W3CDTF">2026-06-16T09:49:39.0000000Z</dcterms:modified>
</coreProperties>
</file>