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D86DF" w14:textId="77777777" w:rsidR="00F420F8" w:rsidRDefault="00F420F8" w:rsidP="00F420F8">
      <w:pPr>
        <w:pStyle w:val="Rubrik1"/>
      </w:pPr>
      <w:r w:rsidRPr="00514238">
        <w:t>Husjour medicin NÄL</w:t>
      </w:r>
      <w:bookmarkStart w:id="0" w:name="_Toc321146591"/>
    </w:p>
    <w:p w14:paraId="4317E0C3" w14:textId="77777777" w:rsidR="00BC6C24" w:rsidRPr="00D97F1E" w:rsidRDefault="00BC6C24" w:rsidP="00BC6C24">
      <w:pPr>
        <w:rPr>
          <w:sz w:val="10"/>
          <w:szCs w:val="10"/>
        </w:rPr>
      </w:pPr>
    </w:p>
    <w:p w14:paraId="72FE8AD9" w14:textId="77777777" w:rsidR="00BC6C24" w:rsidRDefault="00BC6C24" w:rsidP="00BC6C24">
      <w:pPr>
        <w:pStyle w:val="Rubrik2"/>
      </w:pPr>
      <w:r>
        <w:t>Förändringar sedan föregående version</w:t>
      </w:r>
    </w:p>
    <w:p w14:paraId="77BED866" w14:textId="4E55A8C9" w:rsidR="00BC6C24" w:rsidRPr="002E475A" w:rsidRDefault="00085854" w:rsidP="002E475A">
      <w:pPr>
        <w:rPr>
          <w:rStyle w:val="Rubrik2Char"/>
        </w:rPr>
      </w:pPr>
      <w:r>
        <w:t xml:space="preserve">Vissa klockslag justerade. </w:t>
      </w:r>
      <w:r w:rsidR="002E475A">
        <w:br/>
      </w:r>
      <w:r w:rsidR="002E475A">
        <w:br/>
      </w:r>
      <w:r w:rsidR="00BC6C24" w:rsidRPr="002E475A">
        <w:rPr>
          <w:rStyle w:val="Rubrik2Char"/>
        </w:rPr>
        <w:t>Bakgrund och syfte</w:t>
      </w:r>
    </w:p>
    <w:p w14:paraId="42D3C39F" w14:textId="7F34C05C" w:rsidR="00BC6C24" w:rsidRPr="00E535FB" w:rsidRDefault="00BC6C24" w:rsidP="004F59B9">
      <w:pPr>
        <w:pStyle w:val="MellanrubrikVGR"/>
      </w:pPr>
      <w:r w:rsidRPr="004F59B9">
        <w:rPr>
          <w:rFonts w:ascii="Times New Roman" w:hAnsi="Times New Roman"/>
          <w:b w:val="0"/>
          <w:bCs/>
          <w:sz w:val="24"/>
          <w:szCs w:val="24"/>
        </w:rPr>
        <w:t xml:space="preserve">Dokumentet syftar till att tydliggöra husjoursfunktionen medicin vardagar, helger och nätter. </w:t>
      </w:r>
      <w:r w:rsidR="00085854" w:rsidRPr="004F59B9">
        <w:rPr>
          <w:rFonts w:ascii="Times New Roman" w:hAnsi="Times New Roman"/>
          <w:b w:val="0"/>
          <w:bCs/>
          <w:sz w:val="24"/>
          <w:szCs w:val="24"/>
        </w:rPr>
        <w:br/>
      </w:r>
      <w:r w:rsidR="00085854" w:rsidRPr="004F59B9">
        <w:rPr>
          <w:rFonts w:ascii="Times New Roman" w:hAnsi="Times New Roman"/>
          <w:b w:val="0"/>
          <w:bCs/>
          <w:sz w:val="24"/>
          <w:szCs w:val="24"/>
        </w:rPr>
        <w:br/>
      </w:r>
      <w:r w:rsidRPr="004F59B9">
        <w:rPr>
          <w:rFonts w:ascii="Times New Roman" w:hAnsi="Times New Roman"/>
          <w:b w:val="0"/>
          <w:bCs/>
          <w:sz w:val="24"/>
          <w:szCs w:val="24"/>
        </w:rPr>
        <w:t>Husjour medicin dagtid nås på tel</w:t>
      </w:r>
      <w:r w:rsidR="00085854" w:rsidRPr="004F59B9">
        <w:rPr>
          <w:rFonts w:ascii="Times New Roman" w:hAnsi="Times New Roman"/>
          <w:b w:val="0"/>
          <w:bCs/>
          <w:sz w:val="24"/>
          <w:szCs w:val="24"/>
        </w:rPr>
        <w:t>efon</w:t>
      </w:r>
      <w:r w:rsidRPr="004F59B9">
        <w:rPr>
          <w:rFonts w:ascii="Times New Roman" w:hAnsi="Times New Roman"/>
          <w:b w:val="0"/>
          <w:bCs/>
          <w:sz w:val="24"/>
          <w:szCs w:val="24"/>
        </w:rPr>
        <w:t xml:space="preserve"> 546 56 eller via växeln. </w:t>
      </w:r>
      <w:r w:rsidR="00085854" w:rsidRPr="004F59B9">
        <w:rPr>
          <w:rFonts w:ascii="Times New Roman" w:hAnsi="Times New Roman"/>
          <w:b w:val="0"/>
          <w:bCs/>
          <w:sz w:val="24"/>
          <w:szCs w:val="24"/>
        </w:rPr>
        <w:br/>
      </w:r>
      <w:r w:rsidR="00085854" w:rsidRPr="004F59B9">
        <w:rPr>
          <w:rFonts w:ascii="Times New Roman" w:hAnsi="Times New Roman"/>
          <w:b w:val="0"/>
          <w:bCs/>
          <w:sz w:val="24"/>
          <w:szCs w:val="24"/>
        </w:rPr>
        <w:br/>
        <w:t>O</w:t>
      </w:r>
      <w:r w:rsidRPr="004F59B9">
        <w:rPr>
          <w:rFonts w:ascii="Times New Roman" w:hAnsi="Times New Roman"/>
          <w:b w:val="0"/>
          <w:bCs/>
          <w:sz w:val="24"/>
          <w:szCs w:val="24"/>
        </w:rPr>
        <w:t>BS! Om inte husjourstelefonen används ska husjouren själv ringa växeln när passet påbörjas och meddela vilket tel</w:t>
      </w:r>
      <w:r w:rsidR="00085854" w:rsidRPr="004F59B9">
        <w:rPr>
          <w:rFonts w:ascii="Times New Roman" w:hAnsi="Times New Roman"/>
          <w:b w:val="0"/>
          <w:bCs/>
          <w:sz w:val="24"/>
          <w:szCs w:val="24"/>
        </w:rPr>
        <w:t>efonnummer</w:t>
      </w:r>
      <w:r w:rsidRPr="004F59B9">
        <w:rPr>
          <w:rFonts w:ascii="Times New Roman" w:hAnsi="Times New Roman"/>
          <w:b w:val="0"/>
          <w:bCs/>
          <w:sz w:val="24"/>
          <w:szCs w:val="24"/>
        </w:rPr>
        <w:t xml:space="preserve"> som växeln ska vidarekoppla tel</w:t>
      </w:r>
      <w:r w:rsidR="00085854" w:rsidRPr="004F59B9">
        <w:rPr>
          <w:rFonts w:ascii="Times New Roman" w:hAnsi="Times New Roman"/>
          <w:b w:val="0"/>
          <w:bCs/>
          <w:sz w:val="24"/>
          <w:szCs w:val="24"/>
        </w:rPr>
        <w:t>efonnummer</w:t>
      </w:r>
      <w:r w:rsidRPr="004F59B9">
        <w:rPr>
          <w:rFonts w:ascii="Times New Roman" w:hAnsi="Times New Roman"/>
          <w:b w:val="0"/>
          <w:bCs/>
          <w:sz w:val="24"/>
          <w:szCs w:val="24"/>
        </w:rPr>
        <w:t xml:space="preserve"> 546 56 till.</w:t>
      </w:r>
      <w:r w:rsidR="004F59B9">
        <w:br/>
      </w:r>
      <w:r w:rsidR="004F59B9">
        <w:br/>
      </w:r>
      <w:r w:rsidRPr="00E535FB">
        <w:t>Vardagar</w:t>
      </w:r>
    </w:p>
    <w:p w14:paraId="51048A12" w14:textId="08E3B7D7" w:rsidR="00BC6C24" w:rsidRDefault="00BC6C24" w:rsidP="00BC6C24">
      <w:pPr>
        <w:pStyle w:val="Punktlista"/>
      </w:pPr>
      <w:r>
        <w:t>Husjour/aftonpass kl</w:t>
      </w:r>
      <w:r w:rsidR="00085854">
        <w:t>ockan</w:t>
      </w:r>
      <w:r>
        <w:t xml:space="preserve"> 16</w:t>
      </w:r>
      <w:r w:rsidR="00085854">
        <w:t>:00</w:t>
      </w:r>
      <w:r>
        <w:t>-20</w:t>
      </w:r>
      <w:r w:rsidR="00085854">
        <w:t>:00</w:t>
      </w:r>
    </w:p>
    <w:p w14:paraId="2B408DCF" w14:textId="77777777" w:rsidR="00BC6C24" w:rsidRDefault="00BC6C24" w:rsidP="004F59B9">
      <w:pPr>
        <w:pStyle w:val="MellanrubrikVGR"/>
      </w:pPr>
      <w:r>
        <w:t>Helgdagar</w:t>
      </w:r>
    </w:p>
    <w:p w14:paraId="668D0168" w14:textId="24D28A30" w:rsidR="00BC6C24" w:rsidRPr="00422D44" w:rsidRDefault="00BC6C24" w:rsidP="00BC6C24">
      <w:pPr>
        <w:pStyle w:val="Punktlista"/>
      </w:pPr>
      <w:r w:rsidRPr="00422D44">
        <w:t>Husjour/helgrondare medicin kl</w:t>
      </w:r>
      <w:r w:rsidR="00772FF1" w:rsidRPr="00422D44">
        <w:t>ockan</w:t>
      </w:r>
      <w:r w:rsidRPr="00422D44">
        <w:t xml:space="preserve"> 8</w:t>
      </w:r>
      <w:r w:rsidR="00772FF1" w:rsidRPr="00422D44">
        <w:t>:00</w:t>
      </w:r>
      <w:r w:rsidRPr="00422D44">
        <w:t>-</w:t>
      </w:r>
      <w:r w:rsidR="00772FF1" w:rsidRPr="00422D44">
        <w:t>16:00</w:t>
      </w:r>
    </w:p>
    <w:p w14:paraId="4A7BF05C" w14:textId="7CA42E91" w:rsidR="00BC6C24" w:rsidRPr="00422D44" w:rsidRDefault="00BC6C24" w:rsidP="00BC6C24">
      <w:pPr>
        <w:pStyle w:val="Punktlista"/>
        <w:numPr>
          <w:ilvl w:val="2"/>
          <w:numId w:val="14"/>
        </w:numPr>
      </w:pPr>
      <w:r w:rsidRPr="00422D44">
        <w:t>Husjour/helgrondare</w:t>
      </w:r>
      <w:r w:rsidR="00772FF1" w:rsidRPr="00422D44">
        <w:t xml:space="preserve"> </w:t>
      </w:r>
      <w:r w:rsidRPr="00422D44">
        <w:t>medicin helg f</w:t>
      </w:r>
      <w:r w:rsidR="00772FF1" w:rsidRPr="00422D44">
        <w:t>örmiddag</w:t>
      </w:r>
      <w:r w:rsidRPr="00422D44">
        <w:t xml:space="preserve"> har också rondansvar för en grupp </w:t>
      </w:r>
      <w:r w:rsidR="00772FF1" w:rsidRPr="00422D44">
        <w:t xml:space="preserve">på </w:t>
      </w:r>
      <w:r w:rsidRPr="00422D44">
        <w:t>MAVA</w:t>
      </w:r>
      <w:r w:rsidR="00772FF1" w:rsidRPr="00422D44">
        <w:t>,</w:t>
      </w:r>
      <w:r w:rsidRPr="00422D44">
        <w:t xml:space="preserve"> avd</w:t>
      </w:r>
      <w:r w:rsidR="00772FF1" w:rsidRPr="00422D44">
        <w:t>elning</w:t>
      </w:r>
      <w:r w:rsidRPr="00422D44">
        <w:t xml:space="preserve"> 51/42 samt utlokaliserade</w:t>
      </w:r>
    </w:p>
    <w:p w14:paraId="0FC0E3C0" w14:textId="4878668E" w:rsidR="00BC6C24" w:rsidRPr="00422D44" w:rsidRDefault="00BC6C24" w:rsidP="00BC6C24">
      <w:pPr>
        <w:pStyle w:val="Punktlista"/>
        <w:numPr>
          <w:ilvl w:val="2"/>
          <w:numId w:val="14"/>
        </w:numPr>
      </w:pPr>
      <w:r w:rsidRPr="00422D44">
        <w:t>Hjälprondare (u</w:t>
      </w:r>
      <w:r w:rsidR="00575337" w:rsidRPr="00422D44">
        <w:t>nderläkare</w:t>
      </w:r>
      <w:r w:rsidRPr="00422D44">
        <w:t>) som stöd</w:t>
      </w:r>
    </w:p>
    <w:p w14:paraId="75EDE68F" w14:textId="62D25DFE" w:rsidR="00BC6C24" w:rsidRPr="00422D44" w:rsidRDefault="00BC6C24" w:rsidP="00BC6C24">
      <w:pPr>
        <w:pStyle w:val="Punktlista"/>
      </w:pPr>
      <w:r w:rsidRPr="00422D44">
        <w:t>Husjour medicin kl</w:t>
      </w:r>
      <w:r w:rsidR="00575337" w:rsidRPr="00422D44">
        <w:t>ockan</w:t>
      </w:r>
      <w:r w:rsidRPr="00422D44">
        <w:t xml:space="preserve"> 13:30-20:</w:t>
      </w:r>
      <w:r w:rsidR="00575337" w:rsidRPr="00422D44">
        <w:t>00</w:t>
      </w:r>
    </w:p>
    <w:p w14:paraId="63CBA097" w14:textId="3C91627F" w:rsidR="00BC6C24" w:rsidRPr="00422D44" w:rsidRDefault="00BC6C24" w:rsidP="004F59B9">
      <w:pPr>
        <w:pStyle w:val="MellanrubrikVGR"/>
      </w:pPr>
      <w:r w:rsidRPr="00422D44">
        <w:t>N</w:t>
      </w:r>
      <w:r w:rsidR="00575337" w:rsidRPr="00422D44">
        <w:t>att</w:t>
      </w:r>
    </w:p>
    <w:p w14:paraId="15DCB273" w14:textId="6EE6F88E" w:rsidR="00BC6C24" w:rsidRPr="00422D44" w:rsidRDefault="00BC6C24" w:rsidP="00BC6C24">
      <w:pPr>
        <w:pStyle w:val="Punktlista"/>
      </w:pPr>
      <w:r w:rsidRPr="00422D44">
        <w:t>Nattmellanjour från kl</w:t>
      </w:r>
      <w:r w:rsidR="00575337" w:rsidRPr="00422D44">
        <w:t>ockan</w:t>
      </w:r>
      <w:r w:rsidRPr="00422D44">
        <w:t xml:space="preserve"> </w:t>
      </w:r>
      <w:r w:rsidR="00575337" w:rsidRPr="00422D44">
        <w:t>19:30</w:t>
      </w:r>
      <w:r w:rsidRPr="00422D44">
        <w:t xml:space="preserve">-08:30 </w:t>
      </w:r>
    </w:p>
    <w:p w14:paraId="26DB47A4" w14:textId="1BC3580B" w:rsidR="00BC6C24" w:rsidRPr="00BC6C24" w:rsidRDefault="00BC6C24" w:rsidP="00A02DB2">
      <w:pPr>
        <w:pStyle w:val="Punktlista"/>
      </w:pPr>
      <w:r w:rsidRPr="00422D44">
        <w:t>Nås på tel</w:t>
      </w:r>
      <w:r w:rsidR="00422D44" w:rsidRPr="00422D44">
        <w:t>efonnummer</w:t>
      </w:r>
      <w:r w:rsidRPr="00422D44">
        <w:t xml:space="preserve"> 507 81</w:t>
      </w:r>
      <w:bookmarkEnd w:id="0"/>
    </w:p>
    <w:sectPr w:rsidR="00BC6C24" w:rsidRPr="00BC6C24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BDC50" w14:textId="77777777" w:rsidR="007914EE" w:rsidRDefault="007914EE">
      <w:r>
        <w:separator/>
      </w:r>
    </w:p>
  </w:endnote>
  <w:endnote w:type="continuationSeparator" w:id="0">
    <w:p w14:paraId="27530EC8" w14:textId="77777777" w:rsidR="007914EE" w:rsidRDefault="007914EE">
      <w:r>
        <w:continuationSeparator/>
      </w:r>
    </w:p>
  </w:endnote>
  <w:endnote w:type="continuationNotice" w:id="1">
    <w:p w14:paraId="754CC580" w14:textId="77777777" w:rsidR="007914EE" w:rsidRDefault="007914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7E1F0" w14:textId="77777777" w:rsidR="007914EE" w:rsidRDefault="007914EE"/>
  </w:footnote>
  <w:footnote w:type="continuationSeparator" w:id="0">
    <w:p w14:paraId="7A62A1AE" w14:textId="77777777" w:rsidR="007914EE" w:rsidRDefault="007914EE">
      <w:r>
        <w:continuationSeparator/>
      </w:r>
    </w:p>
  </w:footnote>
  <w:footnote w:type="continuationNotice" w:id="1">
    <w:p w14:paraId="4899D06E" w14:textId="77777777" w:rsidR="007914EE" w:rsidRDefault="007914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47951622">
    <w:abstractNumId w:val="17"/>
  </w:num>
  <w:num w:numId="2" w16cid:durableId="1002466991">
    <w:abstractNumId w:val="14"/>
  </w:num>
  <w:num w:numId="3" w16cid:durableId="1231117707">
    <w:abstractNumId w:val="0"/>
  </w:num>
  <w:num w:numId="4" w16cid:durableId="1730761067">
    <w:abstractNumId w:val="6"/>
  </w:num>
  <w:num w:numId="5" w16cid:durableId="1124347197">
    <w:abstractNumId w:val="15"/>
  </w:num>
  <w:num w:numId="6" w16cid:durableId="2041781110">
    <w:abstractNumId w:val="2"/>
  </w:num>
  <w:num w:numId="7" w16cid:durableId="26757095">
    <w:abstractNumId w:val="11"/>
  </w:num>
  <w:num w:numId="8" w16cid:durableId="1247568326">
    <w:abstractNumId w:val="8"/>
  </w:num>
  <w:num w:numId="9" w16cid:durableId="567307218">
    <w:abstractNumId w:val="1"/>
  </w:num>
  <w:num w:numId="10" w16cid:durableId="701907275">
    <w:abstractNumId w:val="1"/>
  </w:num>
  <w:num w:numId="11" w16cid:durableId="926840397">
    <w:abstractNumId w:val="3"/>
  </w:num>
  <w:num w:numId="12" w16cid:durableId="829562290">
    <w:abstractNumId w:val="4"/>
  </w:num>
  <w:num w:numId="13" w16cid:durableId="468859554">
    <w:abstractNumId w:val="13"/>
  </w:num>
  <w:num w:numId="14" w16cid:durableId="1994945895">
    <w:abstractNumId w:val="9"/>
  </w:num>
  <w:num w:numId="15" w16cid:durableId="596324898">
    <w:abstractNumId w:val="7"/>
  </w:num>
  <w:num w:numId="16" w16cid:durableId="1540820876">
    <w:abstractNumId w:val="12"/>
  </w:num>
  <w:num w:numId="17" w16cid:durableId="293104912">
    <w:abstractNumId w:val="5"/>
  </w:num>
  <w:num w:numId="18" w16cid:durableId="188836116">
    <w:abstractNumId w:val="10"/>
  </w:num>
  <w:num w:numId="19" w16cid:durableId="5369376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585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475A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2D44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4F59B9"/>
    <w:rsid w:val="004F66D6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5337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0A0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E4A6C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2FF1"/>
    <w:rsid w:val="007759DD"/>
    <w:rsid w:val="0078609F"/>
    <w:rsid w:val="007914EE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6C24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7F1E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48C7"/>
    <w:rsid w:val="00F22264"/>
    <w:rsid w:val="00F2564D"/>
    <w:rsid w:val="00F35B05"/>
    <w:rsid w:val="00F413D9"/>
    <w:rsid w:val="00F420F8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1</Pages>
  <Words>130</Words>
  <Characters>691</Characters>
  <Application>Microsoft Office Word</Application>
  <DocSecurity>0</DocSecurity>
  <Lines>5</Lines>
  <Paragraphs>1</Paragraphs>
  <ScaleCrop>false</ScaleCrop>
  <Manager/>
  <Company/>
  <LinksUpToDate>false</LinksUpToDate>
  <CharactersWithSpaces>820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Husjour medicin NÄL</dc:title>
  <dc:subject/>
  <dc:creator/>
  <keywords/>
  <lastModifiedBy>Annika Johansson</lastModifiedBy>
  <revision>30</revision>
  <lastPrinted>2016-03-31T10:56:00.0000000Z</lastPrinted>
  <dcterms:created xsi:type="dcterms:W3CDTF">2021-05-27T09:25:00.0000000Z</dcterms:created>
  <dcterms:modified xsi:type="dcterms:W3CDTF">2025-05-02T10:11:00.0000000Z</dcterms:modified>
</coreProperties>
</file>