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F09C" w14:textId="77777777" w:rsidR="001F14D3" w:rsidRPr="004C3105" w:rsidRDefault="001F14D3" w:rsidP="001F14D3">
      <w:pPr>
        <w:pStyle w:val="Rubrik1"/>
        <w:ind w:left="0"/>
      </w:pPr>
    </w:p>
    <w:p w14:paraId="784C4199" w14:textId="77777777" w:rsidR="001F14D3" w:rsidRPr="001766D8" w:rsidRDefault="001F14D3" w:rsidP="001766D8">
      <w:pPr>
        <w:pStyle w:val="Rubrik1"/>
      </w:pPr>
      <w:r w:rsidRPr="001766D8">
        <w:t>Remissbekräftelse från Primärvården</w:t>
      </w:r>
    </w:p>
    <w:p w14:paraId="207D7BE0" w14:textId="77777777" w:rsidR="001F14D3" w:rsidRDefault="001F14D3" w:rsidP="001F14D3">
      <w:pPr>
        <w:pBdr>
          <w:top w:val="single" w:sz="4" w:space="1" w:color="auto"/>
        </w:pBdr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9060C6E" w14:textId="77777777" w:rsidR="001F14D3" w:rsidRPr="004C3105" w:rsidRDefault="001F14D3" w:rsidP="001F14D3">
      <w:pPr>
        <w:rPr>
          <w:rFonts w:ascii="Calibri" w:hAnsi="Calibri" w:cs="Calibri"/>
          <w:kern w:val="32"/>
          <w:szCs w:val="28"/>
        </w:rPr>
      </w:pPr>
    </w:p>
    <w:p w14:paraId="48179973" w14:textId="77777777" w:rsidR="001F14D3" w:rsidRPr="004C3105" w:rsidRDefault="001F14D3" w:rsidP="001F14D3">
      <w:pPr>
        <w:pStyle w:val="Rubrik2"/>
      </w:pPr>
      <w:r w:rsidRPr="004C3105">
        <w:t>Syfte</w:t>
      </w:r>
    </w:p>
    <w:p w14:paraId="72248723" w14:textId="19631D76" w:rsidR="001F14D3" w:rsidRPr="004C3105" w:rsidRDefault="001F14D3" w:rsidP="3A4B6416">
      <w:r>
        <w:t xml:space="preserve">Ett enhetligt arbetssätt inom Vårdadministration och en snabbare process för att säkerställa att remissen är mottagen. </w:t>
      </w:r>
    </w:p>
    <w:p w14:paraId="7E612B31" w14:textId="77777777" w:rsidR="001F14D3" w:rsidRPr="001F14D3" w:rsidRDefault="001F14D3" w:rsidP="001F14D3">
      <w:pPr>
        <w:pStyle w:val="Rubrik3"/>
      </w:pPr>
      <w:r w:rsidRPr="001F14D3">
        <w:t>Arbetsbeskrivning</w:t>
      </w:r>
    </w:p>
    <w:p w14:paraId="70C30324" w14:textId="78BF0B14" w:rsidR="001F14D3" w:rsidRPr="002F01FF" w:rsidRDefault="002E4FDA" w:rsidP="001F14D3">
      <w:r>
        <w:t>Kontroll sker var</w:t>
      </w:r>
      <w:r w:rsidR="001F14D3">
        <w:t xml:space="preserve"> 14:e dag </w:t>
      </w:r>
      <w:r>
        <w:t xml:space="preserve">via </w:t>
      </w:r>
      <w:r w:rsidR="4983F92A">
        <w:t>Power-BI rapport</w:t>
      </w:r>
      <w:r>
        <w:t xml:space="preserve"> </w:t>
      </w:r>
      <w:r w:rsidRPr="002E4FDA">
        <w:rPr>
          <w:b/>
          <w:bCs/>
          <w:i/>
          <w:iCs/>
        </w:rPr>
        <w:t>Remissbekräftelse saknas</w:t>
      </w:r>
      <w:r w:rsidR="001F14D3">
        <w:t>;</w:t>
      </w:r>
    </w:p>
    <w:p w14:paraId="66951BE4" w14:textId="52000AB7" w:rsidR="001F14D3" w:rsidRPr="002F01FF" w:rsidRDefault="367E6FC7" w:rsidP="3A4B6416">
      <w:r>
        <w:rPr>
          <w:noProof/>
        </w:rPr>
        <w:drawing>
          <wp:inline distT="0" distB="0" distL="0" distR="0" wp14:anchorId="3E4E6208" wp14:editId="63B901FA">
            <wp:extent cx="5676900" cy="866775"/>
            <wp:effectExtent l="0" t="0" r="0" b="0"/>
            <wp:docPr id="17499236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23612" name="Picture 17499236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E13C" w14:textId="52BDEDDF" w:rsidR="001F14D3" w:rsidRPr="002F01FF" w:rsidRDefault="001F14D3" w:rsidP="001F14D3">
      <w:r w:rsidRPr="002F01FF">
        <w:t xml:space="preserve">Denna rapport visar antalet utgående remisser som inte erhållit någon bekräftelse från mottagaren. </w:t>
      </w:r>
      <w:r w:rsidR="000D68F0">
        <w:t>Samtliga sekreterare inom Vårdadministration har behörighet till rapporten.</w:t>
      </w:r>
    </w:p>
    <w:p w14:paraId="3CDC6163" w14:textId="4E6B9EFE" w:rsidR="001F14D3" w:rsidRPr="002F01FF" w:rsidRDefault="001F14D3" w:rsidP="001F14D3">
      <w:r>
        <w:t xml:space="preserve">Endast remisser som väntat mer än 14 dagar från beslutsdatum till dagens datum är med. Rapporten uppdateras </w:t>
      </w:r>
      <w:r w:rsidR="624D977E">
        <w:t>dagligen</w:t>
      </w:r>
      <w:r>
        <w:t>.</w:t>
      </w:r>
    </w:p>
    <w:p w14:paraId="6D90DB58" w14:textId="77777777" w:rsidR="001F14D3" w:rsidRPr="002F01FF" w:rsidRDefault="001F14D3" w:rsidP="001F14D3"/>
    <w:p w14:paraId="693BB61A" w14:textId="584370A2" w:rsidR="001F14D3" w:rsidRPr="002F01FF" w:rsidRDefault="001F14D3" w:rsidP="001F14D3">
      <w:r>
        <w:t xml:space="preserve">Gå in i Melior och kontrollera att det inte nyligen </w:t>
      </w:r>
      <w:r w:rsidR="00D93F3A">
        <w:t>på något annat sätt är</w:t>
      </w:r>
      <w:r>
        <w:t xml:space="preserve"> </w:t>
      </w:r>
      <w:r w:rsidR="00D93F3A">
        <w:t xml:space="preserve">journalfört </w:t>
      </w:r>
      <w:r>
        <w:t xml:space="preserve">att bekräftelse kommit på aktuell patient och/eller säkerställ att det inte finns en </w:t>
      </w:r>
      <w:r w:rsidR="43E1CAB9">
        <w:t>inskannad</w:t>
      </w:r>
      <w:r>
        <w:t xml:space="preserve"> bekräftelse i E-arkiv.</w:t>
      </w:r>
    </w:p>
    <w:p w14:paraId="32C5FC75" w14:textId="77777777" w:rsidR="001F14D3" w:rsidRPr="002F01FF" w:rsidRDefault="001F14D3" w:rsidP="001F14D3"/>
    <w:p w14:paraId="7072D564" w14:textId="77777777" w:rsidR="001F14D3" w:rsidRPr="002F01FF" w:rsidRDefault="001F14D3" w:rsidP="001F14D3">
      <w:r>
        <w:t xml:space="preserve">Om bekräftelse går att hitta öppna aktuell remiss i Melior och fyll i sökordet ”Remissbekräftelse” med korrekta uppgifter. </w:t>
      </w:r>
    </w:p>
    <w:p w14:paraId="12E6A844" w14:textId="590C3EDF" w:rsidR="03802E48" w:rsidRDefault="03802E48" w:rsidP="3A4B6416">
      <w:r>
        <w:rPr>
          <w:noProof/>
        </w:rPr>
        <w:lastRenderedPageBreak/>
        <w:drawing>
          <wp:inline distT="0" distB="0" distL="0" distR="0" wp14:anchorId="6425360E" wp14:editId="1B83B926">
            <wp:extent cx="4286848" cy="876422"/>
            <wp:effectExtent l="0" t="0" r="0" b="0"/>
            <wp:docPr id="20374879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03246" name="Picture 205780324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142B6" w14:textId="77777777" w:rsidR="001F14D3" w:rsidRPr="002F01FF" w:rsidRDefault="001F14D3" w:rsidP="001F14D3"/>
    <w:p w14:paraId="1418EA74" w14:textId="1EB89651" w:rsidR="001F14D3" w:rsidRPr="002F01FF" w:rsidRDefault="001F14D3" w:rsidP="001F14D3">
      <w:pPr>
        <w:numPr>
          <w:ilvl w:val="0"/>
          <w:numId w:val="20"/>
        </w:numPr>
      </w:pPr>
      <w:r w:rsidRPr="002F01FF">
        <w:t xml:space="preserve">Om ingen remissbekräftelse finns, skicka påminnelsebrev till aktuell vårdcentral. Använd standardbrev </w:t>
      </w:r>
      <w:r w:rsidRPr="002F01FF">
        <w:rPr>
          <w:b/>
          <w:bCs/>
          <w:i/>
          <w:iCs/>
        </w:rPr>
        <w:t xml:space="preserve">Brev då </w:t>
      </w:r>
      <w:proofErr w:type="spellStart"/>
      <w:r w:rsidRPr="002F01FF">
        <w:rPr>
          <w:b/>
          <w:bCs/>
          <w:i/>
          <w:iCs/>
        </w:rPr>
        <w:t>rem.bekräftelse</w:t>
      </w:r>
      <w:proofErr w:type="spellEnd"/>
      <w:r w:rsidRPr="002F01FF">
        <w:t xml:space="preserve"> saknas </w:t>
      </w:r>
      <w:r w:rsidR="00F47799">
        <w:t>i</w:t>
      </w:r>
      <w:r w:rsidRPr="002F01FF">
        <w:t xml:space="preserve"> Korr/Intyg.</w:t>
      </w:r>
    </w:p>
    <w:p w14:paraId="1AE72FAC" w14:textId="77777777" w:rsidR="001F14D3" w:rsidRPr="002F01FF" w:rsidRDefault="001F14D3" w:rsidP="001F14D3">
      <w:pPr>
        <w:ind w:left="720"/>
      </w:pPr>
    </w:p>
    <w:p w14:paraId="321C9C0F" w14:textId="579D5481" w:rsidR="001F14D3" w:rsidRPr="002F01FF" w:rsidRDefault="001F14D3" w:rsidP="001F14D3">
      <w:pPr>
        <w:numPr>
          <w:ilvl w:val="0"/>
          <w:numId w:val="20"/>
        </w:numPr>
      </w:pPr>
      <w:r>
        <w:t xml:space="preserve">Om det vid nästa kontroll fortfarande inte inkommit en remissbekräftelse trots </w:t>
      </w:r>
      <w:r w:rsidR="003B76FB">
        <w:t xml:space="preserve">ett </w:t>
      </w:r>
      <w:r>
        <w:t xml:space="preserve">påminnelsebrev, ring upp vårdcentralen och </w:t>
      </w:r>
      <w:r w:rsidR="00F03BB4">
        <w:t>säkerställ att remiss inkommit</w:t>
      </w:r>
      <w:r>
        <w:t>.</w:t>
      </w:r>
      <w:r w:rsidR="00F57C4D">
        <w:t xml:space="preserve"> </w:t>
      </w:r>
      <w:r w:rsidR="008F6675">
        <w:t xml:space="preserve">Fyll i </w:t>
      </w:r>
      <w:r w:rsidR="002C16E7">
        <w:t xml:space="preserve">sökordet ”Remissbekräftelse” </w:t>
      </w:r>
      <w:r w:rsidR="002C16E7">
        <w:t xml:space="preserve">med </w:t>
      </w:r>
      <w:r w:rsidR="008F6675">
        <w:t>dagens datum</w:t>
      </w:r>
      <w:r w:rsidR="00116B09">
        <w:t>.</w:t>
      </w:r>
    </w:p>
    <w:p w14:paraId="74B4EEE4" w14:textId="75319330" w:rsidR="3A4B6416" w:rsidRDefault="3A4B6416" w:rsidP="3A4B6416">
      <w:pPr>
        <w:ind w:left="720"/>
      </w:pPr>
    </w:p>
    <w:p w14:paraId="65136238" w14:textId="1A50E7CE" w:rsidR="00D3189E" w:rsidRDefault="00D3189E" w:rsidP="00D3189E">
      <w:pPr>
        <w:ind w:left="720"/>
      </w:pPr>
    </w:p>
    <w:p w14:paraId="35426838" w14:textId="618600CA" w:rsidR="3A4B6416" w:rsidRDefault="3A4B6416" w:rsidP="3A4B6416">
      <w:pPr>
        <w:ind w:left="720"/>
      </w:pPr>
    </w:p>
    <w:p w14:paraId="0DCC5D83" w14:textId="42394D38" w:rsidR="3A4B6416" w:rsidRDefault="3A4B6416" w:rsidP="3A4B6416">
      <w:pPr>
        <w:ind w:left="720"/>
      </w:pPr>
    </w:p>
    <w:p w14:paraId="0E9BC0FC" w14:textId="77777777" w:rsidR="001F14D3" w:rsidRDefault="001F14D3" w:rsidP="001F14D3"/>
    <w:p w14:paraId="11010C13" w14:textId="1EC5F282" w:rsidR="00747066" w:rsidRPr="00EA06BA" w:rsidRDefault="00747066" w:rsidP="00EA06BA"/>
    <w:sectPr w:rsidR="00747066" w:rsidRPr="00EA06BA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5A7C" w14:textId="77777777" w:rsidR="00911191" w:rsidRDefault="00911191">
      <w:r>
        <w:separator/>
      </w:r>
    </w:p>
  </w:endnote>
  <w:endnote w:type="continuationSeparator" w:id="0">
    <w:p w14:paraId="1D55F582" w14:textId="77777777" w:rsidR="00911191" w:rsidRDefault="00911191">
      <w:r>
        <w:continuationSeparator/>
      </w:r>
    </w:p>
  </w:endnote>
  <w:endnote w:type="continuationNotice" w:id="1">
    <w:p w14:paraId="09A2B4AF" w14:textId="77777777" w:rsidR="00911191" w:rsidRDefault="009111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BF12" w14:textId="77777777" w:rsidR="00911191" w:rsidRDefault="00911191"/>
  </w:footnote>
  <w:footnote w:type="continuationSeparator" w:id="0">
    <w:p w14:paraId="5899609B" w14:textId="77777777" w:rsidR="00911191" w:rsidRDefault="00911191">
      <w:r>
        <w:continuationSeparator/>
      </w:r>
    </w:p>
  </w:footnote>
  <w:footnote w:type="continuationNotice" w:id="1">
    <w:p w14:paraId="3F01E103" w14:textId="77777777" w:rsidR="00911191" w:rsidRDefault="009111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4A4E86"/>
    <w:multiLevelType w:val="hybridMultilevel"/>
    <w:tmpl w:val="A82046C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0941982">
    <w:abstractNumId w:val="18"/>
  </w:num>
  <w:num w:numId="2" w16cid:durableId="1171483713">
    <w:abstractNumId w:val="15"/>
  </w:num>
  <w:num w:numId="3" w16cid:durableId="618606161">
    <w:abstractNumId w:val="0"/>
  </w:num>
  <w:num w:numId="4" w16cid:durableId="2021542430">
    <w:abstractNumId w:val="6"/>
  </w:num>
  <w:num w:numId="5" w16cid:durableId="1239247245">
    <w:abstractNumId w:val="16"/>
  </w:num>
  <w:num w:numId="6" w16cid:durableId="444858621">
    <w:abstractNumId w:val="2"/>
  </w:num>
  <w:num w:numId="7" w16cid:durableId="1603026714">
    <w:abstractNumId w:val="12"/>
  </w:num>
  <w:num w:numId="8" w16cid:durableId="1338578306">
    <w:abstractNumId w:val="9"/>
  </w:num>
  <w:num w:numId="9" w16cid:durableId="1898126050">
    <w:abstractNumId w:val="1"/>
  </w:num>
  <w:num w:numId="10" w16cid:durableId="859853139">
    <w:abstractNumId w:val="1"/>
  </w:num>
  <w:num w:numId="11" w16cid:durableId="1082262224">
    <w:abstractNumId w:val="3"/>
  </w:num>
  <w:num w:numId="12" w16cid:durableId="152917421">
    <w:abstractNumId w:val="4"/>
  </w:num>
  <w:num w:numId="13" w16cid:durableId="721632610">
    <w:abstractNumId w:val="14"/>
  </w:num>
  <w:num w:numId="14" w16cid:durableId="739639751">
    <w:abstractNumId w:val="10"/>
  </w:num>
  <w:num w:numId="15" w16cid:durableId="1014303364">
    <w:abstractNumId w:val="7"/>
  </w:num>
  <w:num w:numId="16" w16cid:durableId="1893156734">
    <w:abstractNumId w:val="13"/>
  </w:num>
  <w:num w:numId="17" w16cid:durableId="729766078">
    <w:abstractNumId w:val="5"/>
  </w:num>
  <w:num w:numId="18" w16cid:durableId="1108769350">
    <w:abstractNumId w:val="11"/>
  </w:num>
  <w:num w:numId="19" w16cid:durableId="1775899740">
    <w:abstractNumId w:val="17"/>
  </w:num>
  <w:num w:numId="20" w16cid:durableId="20075891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278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68F0"/>
    <w:rsid w:val="000E463B"/>
    <w:rsid w:val="000E5A7E"/>
    <w:rsid w:val="000F43A3"/>
    <w:rsid w:val="000F7681"/>
    <w:rsid w:val="00103031"/>
    <w:rsid w:val="001044FE"/>
    <w:rsid w:val="001139D4"/>
    <w:rsid w:val="00116B0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66D8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F14D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16E7"/>
    <w:rsid w:val="002C60AD"/>
    <w:rsid w:val="002D0E0E"/>
    <w:rsid w:val="002D6023"/>
    <w:rsid w:val="002E263F"/>
    <w:rsid w:val="002E4FDA"/>
    <w:rsid w:val="002E6F81"/>
    <w:rsid w:val="002F08BA"/>
    <w:rsid w:val="002F2CFF"/>
    <w:rsid w:val="002F4CE0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3D58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34C"/>
    <w:rsid w:val="003B2A4B"/>
    <w:rsid w:val="003B76F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C8B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675"/>
    <w:rsid w:val="00906238"/>
    <w:rsid w:val="00907EF9"/>
    <w:rsid w:val="00911191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1D9A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812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06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AE8"/>
    <w:rsid w:val="00CF70BB"/>
    <w:rsid w:val="00D074DB"/>
    <w:rsid w:val="00D139CF"/>
    <w:rsid w:val="00D3189E"/>
    <w:rsid w:val="00D37E7F"/>
    <w:rsid w:val="00D47AD7"/>
    <w:rsid w:val="00D51529"/>
    <w:rsid w:val="00D85218"/>
    <w:rsid w:val="00D915B1"/>
    <w:rsid w:val="00D93F3A"/>
    <w:rsid w:val="00DA299D"/>
    <w:rsid w:val="00DA65C4"/>
    <w:rsid w:val="00DC52A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6BA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3BB4"/>
    <w:rsid w:val="00F22264"/>
    <w:rsid w:val="00F2564D"/>
    <w:rsid w:val="00F35B05"/>
    <w:rsid w:val="00F413D9"/>
    <w:rsid w:val="00F47799"/>
    <w:rsid w:val="00F5135F"/>
    <w:rsid w:val="00F51F78"/>
    <w:rsid w:val="00F57C4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ECDD06"/>
    <w:rsid w:val="024801E3"/>
    <w:rsid w:val="03802E48"/>
    <w:rsid w:val="1492EC97"/>
    <w:rsid w:val="162449B4"/>
    <w:rsid w:val="2D2ECD80"/>
    <w:rsid w:val="2DBE0065"/>
    <w:rsid w:val="2FCB228E"/>
    <w:rsid w:val="30C1255D"/>
    <w:rsid w:val="367E6FC7"/>
    <w:rsid w:val="3A4B6416"/>
    <w:rsid w:val="43E1CAB9"/>
    <w:rsid w:val="4983F92A"/>
    <w:rsid w:val="4C38E8F2"/>
    <w:rsid w:val="5BAB973D"/>
    <w:rsid w:val="624D977E"/>
    <w:rsid w:val="647B2B65"/>
    <w:rsid w:val="6B2CF8ED"/>
    <w:rsid w:val="6F089C12"/>
    <w:rsid w:val="768DF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80</TotalTime>
  <Pages>2</Pages>
  <Words>198</Words>
  <Characters>1054</Characters>
  <Application>Microsoft Office Word</Application>
  <DocSecurity>0</DocSecurity>
  <Lines>8</Lines>
  <Paragraphs>2</Paragraphs>
  <ScaleCrop>false</ScaleCrop>
  <Manager/>
  <Company/>
  <LinksUpToDate>false</LinksUpToDate>
  <CharactersWithSpaces>1250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Remissbekräftelse från primärvården gemensam rutin Vårdadministration</dc:title>
  <dc:subject/>
  <dc:creator/>
  <keywords/>
  <lastModifiedBy>Jenny Carlsson Hjorth</lastModifiedBy>
  <revision>42</revision>
  <lastPrinted>2016-03-31T10:56:00.0000000Z</lastPrinted>
  <dcterms:created xsi:type="dcterms:W3CDTF">2021-05-27T09:25:00.0000000Z</dcterms:created>
  <dcterms:modified xsi:type="dcterms:W3CDTF">2026-02-17T08:27:00.0000000Z</dcterms:modified>
</coreProperties>
</file>