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1ADD" w14:textId="1175A791" w:rsidR="00DB3B7B" w:rsidRDefault="00957484" w:rsidP="00957484">
      <w:pPr>
        <w:pStyle w:val="Heading1"/>
      </w:pPr>
      <w:bookmarkStart w:id="0" w:name="_Toc72840807"/>
      <w:r w:rsidRPr="00957484">
        <w:t>Propofolsedering på Endoskopimottagningen NU-sjukvården</w:t>
      </w:r>
    </w:p>
    <w:p w14:paraId="1781F350" w14:textId="77777777" w:rsidR="00957484" w:rsidRPr="00957484" w:rsidRDefault="00957484" w:rsidP="00957484"/>
    <w:bookmarkEnd w:id="0"/>
    <w:p w14:paraId="08743273" w14:textId="77777777" w:rsidR="003D33BB" w:rsidRDefault="003D33BB" w:rsidP="003D33BB">
      <w:pPr>
        <w:pStyle w:val="Heading2"/>
      </w:pPr>
      <w:r>
        <w:t>Förändringar sedan föregående version</w:t>
      </w:r>
    </w:p>
    <w:p w14:paraId="6CC00E29" w14:textId="77777777" w:rsidR="003D33BB" w:rsidRDefault="003D33BB" w:rsidP="003D33BB">
      <w:r>
        <w:t xml:space="preserve">Infusion </w:t>
      </w:r>
      <w:proofErr w:type="spellStart"/>
      <w:r>
        <w:t>Ringeracetat</w:t>
      </w:r>
      <w:proofErr w:type="spellEnd"/>
      <w:r>
        <w:t xml:space="preserve"> är utbytt mot Natriumklorid (NaCl) 9 mg/ml, under rubriken förberedelser.</w:t>
      </w:r>
    </w:p>
    <w:p w14:paraId="1EEC376D" w14:textId="77777777" w:rsidR="003D33BB" w:rsidRPr="007A334E" w:rsidRDefault="003D33BB" w:rsidP="003D33BB"/>
    <w:p w14:paraId="6717263D" w14:textId="77777777" w:rsidR="003D33BB" w:rsidRDefault="003D33BB" w:rsidP="003D33BB">
      <w:pPr>
        <w:pStyle w:val="Heading2"/>
      </w:pPr>
      <w:r>
        <w:t>Bakgrund / Syfte</w:t>
      </w:r>
    </w:p>
    <w:p w14:paraId="7E22E399" w14:textId="77777777" w:rsidR="003D33BB" w:rsidRDefault="003D33BB" w:rsidP="003D33BB">
      <w:r>
        <w:t xml:space="preserve">En del patienter som behöver genomgå endoskopi kan inte göra detta i vaket tillstånd. Sedering med propofol kan vara ett alternativ för dessa patienter. Syftet med rutinen är att personalen på endoskopiavdelningen själv, utan anestesipersonal, ska kunna utföra </w:t>
      </w:r>
      <w:proofErr w:type="spellStart"/>
      <w:r w:rsidRPr="0021401E">
        <w:rPr>
          <w:i/>
          <w:iCs/>
        </w:rPr>
        <w:t>nurse</w:t>
      </w:r>
      <w:proofErr w:type="spellEnd"/>
      <w:r w:rsidRPr="0021401E">
        <w:rPr>
          <w:i/>
          <w:iCs/>
        </w:rPr>
        <w:t xml:space="preserve"> </w:t>
      </w:r>
      <w:proofErr w:type="spellStart"/>
      <w:r w:rsidRPr="0021401E">
        <w:rPr>
          <w:i/>
          <w:iCs/>
        </w:rPr>
        <w:t>administered</w:t>
      </w:r>
      <w:proofErr w:type="spellEnd"/>
      <w:r w:rsidRPr="0021401E">
        <w:rPr>
          <w:i/>
          <w:iCs/>
        </w:rPr>
        <w:t xml:space="preserve"> propofol </w:t>
      </w:r>
      <w:proofErr w:type="spellStart"/>
      <w:r w:rsidRPr="0021401E">
        <w:rPr>
          <w:i/>
          <w:iCs/>
        </w:rPr>
        <w:t>sedation</w:t>
      </w:r>
      <w:proofErr w:type="spellEnd"/>
      <w:r>
        <w:t xml:space="preserve"> (NAPS) på ett säkert sätt. </w:t>
      </w:r>
    </w:p>
    <w:p w14:paraId="1B8264F0" w14:textId="77777777" w:rsidR="003D33BB" w:rsidRPr="009A07DC" w:rsidRDefault="003D33BB" w:rsidP="003D33BB"/>
    <w:p w14:paraId="74670481" w14:textId="77777777" w:rsidR="003D33BB" w:rsidRDefault="003D33BB" w:rsidP="003D33BB">
      <w:pPr>
        <w:pStyle w:val="Heading2"/>
      </w:pPr>
      <w:proofErr w:type="spellStart"/>
      <w:r>
        <w:t>Ansvarsfördelningning</w:t>
      </w:r>
      <w:proofErr w:type="spellEnd"/>
    </w:p>
    <w:p w14:paraId="2F24C758" w14:textId="77777777" w:rsidR="003D33BB" w:rsidRPr="0021401E" w:rsidRDefault="003D33BB" w:rsidP="003D33BB">
      <w:pPr>
        <w:pStyle w:val="Heading3"/>
        <w:rPr>
          <w:rFonts w:ascii="Times New Roman" w:eastAsia="Times New Roman" w:hAnsi="Times New Roman" w:cs="Times New Roman"/>
          <w:bCs w:val="0"/>
          <w:color w:val="auto"/>
          <w:sz w:val="24"/>
        </w:rPr>
      </w:pPr>
      <w:r w:rsidRPr="0021401E">
        <w:rPr>
          <w:rFonts w:ascii="Times New Roman" w:eastAsia="Times New Roman" w:hAnsi="Times New Roman" w:cs="Times New Roman"/>
          <w:bCs w:val="0"/>
          <w:color w:val="auto"/>
          <w:sz w:val="24"/>
        </w:rPr>
        <w:t>All personal som medverkar i procedurrelaterad propofolsedering arbetar på eget yrkesansvar</w:t>
      </w:r>
      <w:r>
        <w:rPr>
          <w:rFonts w:ascii="Times New Roman" w:eastAsia="Times New Roman" w:hAnsi="Times New Roman" w:cs="Times New Roman"/>
          <w:bCs w:val="0"/>
          <w:color w:val="auto"/>
          <w:sz w:val="24"/>
        </w:rPr>
        <w:t>.</w:t>
      </w:r>
    </w:p>
    <w:p w14:paraId="310045D3" w14:textId="77777777" w:rsidR="003D33BB" w:rsidRPr="0021401E" w:rsidRDefault="003D33BB" w:rsidP="003D33BB">
      <w:proofErr w:type="spellStart"/>
      <w:r w:rsidRPr="00AD5B91">
        <w:rPr>
          <w:b/>
          <w:bCs/>
        </w:rPr>
        <w:t>Skoperande</w:t>
      </w:r>
      <w:proofErr w:type="spellEnd"/>
      <w:r w:rsidRPr="00AD5B91">
        <w:rPr>
          <w:b/>
          <w:bCs/>
        </w:rPr>
        <w:t xml:space="preserve"> läkare (specialist i gastroenterologi)</w:t>
      </w:r>
      <w:r>
        <w:t xml:space="preserve"> ansvarar för NAPS, vilket innebär </w:t>
      </w:r>
      <w:r w:rsidRPr="0021401E">
        <w:t xml:space="preserve">ansvar för patient och läkemedelstillförsel. </w:t>
      </w:r>
      <w:proofErr w:type="spellStart"/>
      <w:r w:rsidRPr="0021401E">
        <w:t>Skoperande</w:t>
      </w:r>
      <w:proofErr w:type="spellEnd"/>
      <w:r w:rsidRPr="0021401E">
        <w:t xml:space="preserve"> läkare skall ha reell klinisk kompetens att inför sedering adekvat värdera patientens hälsotillstånd och luftvägsproblematik samt adekvat tolka och snabbt åtgärda avvikande övervakningsvärden under och efter sedering.</w:t>
      </w:r>
    </w:p>
    <w:p w14:paraId="728374BC" w14:textId="77777777" w:rsidR="003D33BB" w:rsidRDefault="003D33BB" w:rsidP="003D33BB">
      <w:r w:rsidRPr="00427702">
        <w:rPr>
          <w:b/>
          <w:bCs/>
        </w:rPr>
        <w:t>Leg. sjuksköterskor</w:t>
      </w:r>
      <w:r w:rsidRPr="0021401E">
        <w:t xml:space="preserve"> som administrerar </w:t>
      </w:r>
      <w:r>
        <w:t>p</w:t>
      </w:r>
      <w:r w:rsidRPr="0021401E">
        <w:t xml:space="preserve">ropofol </w:t>
      </w:r>
      <w:proofErr w:type="spellStart"/>
      <w:r w:rsidRPr="0021401E">
        <w:t>enl</w:t>
      </w:r>
      <w:proofErr w:type="spellEnd"/>
      <w:r w:rsidRPr="0021401E">
        <w:t xml:space="preserve"> NAPS arbetar på delegation av </w:t>
      </w:r>
      <w:proofErr w:type="spellStart"/>
      <w:r w:rsidRPr="0021401E">
        <w:t>s</w:t>
      </w:r>
      <w:r>
        <w:t>k</w:t>
      </w:r>
      <w:r w:rsidRPr="0021401E">
        <w:t>operande</w:t>
      </w:r>
      <w:proofErr w:type="spellEnd"/>
      <w:r w:rsidRPr="0021401E">
        <w:t xml:space="preserve"> läkare. </w:t>
      </w:r>
      <w:r>
        <w:t>Förutsättningen för delegationen är att l</w:t>
      </w:r>
      <w:r w:rsidRPr="0021401E">
        <w:t xml:space="preserve">eg. sjuksköterska </w:t>
      </w:r>
      <w:r>
        <w:t>skall ha</w:t>
      </w:r>
      <w:r w:rsidRPr="0021401E">
        <w:t xml:space="preserve"> reell klinisk kompetens att adekvat tolka och snabbt åtgärda avvikande övervakningsvärden under såväl </w:t>
      </w:r>
      <w:proofErr w:type="spellStart"/>
      <w:r w:rsidRPr="0021401E">
        <w:t>sederings</w:t>
      </w:r>
      <w:proofErr w:type="spellEnd"/>
      <w:r w:rsidRPr="0021401E">
        <w:t>- som uppvakningsförloppet.</w:t>
      </w:r>
    </w:p>
    <w:p w14:paraId="38223C45" w14:textId="77777777" w:rsidR="003D33BB" w:rsidRPr="0021401E" w:rsidRDefault="003D33BB" w:rsidP="003D33BB"/>
    <w:p w14:paraId="146EF32B" w14:textId="77777777" w:rsidR="003D33BB" w:rsidRDefault="003D33BB" w:rsidP="003D33BB">
      <w:pPr>
        <w:pStyle w:val="Heading2"/>
      </w:pPr>
      <w:r>
        <w:t>Utbildning</w:t>
      </w:r>
    </w:p>
    <w:p w14:paraId="7F7372C3" w14:textId="77777777" w:rsidR="003D33BB" w:rsidRDefault="003D33BB" w:rsidP="003D33BB">
      <w:r>
        <w:t xml:space="preserve">För att leg. sjuksköterska ska kunna uppnå reell kompetens enl. ovan, behövs utbildning på </w:t>
      </w:r>
      <w:proofErr w:type="spellStart"/>
      <w:r>
        <w:t>AnOpIVA</w:t>
      </w:r>
      <w:proofErr w:type="spellEnd"/>
      <w:r>
        <w:t xml:space="preserve">-kliniken. För utbildningen ansvarar specialistsjuksköterska i anestesi och / eller anestesiolog. Utbildningen innehåller övervakning av vitalparametrar och </w:t>
      </w:r>
      <w:proofErr w:type="spellStart"/>
      <w:r>
        <w:t>sederingsgrad</w:t>
      </w:r>
      <w:proofErr w:type="spellEnd"/>
      <w:r>
        <w:t>, hålla fri luftväg med enkla hjälpmedel samt ventilation med mask och andningsballong, kunskaper om läkemedel (propofol, atropin, efedrin). Utbildningen behöver uppdateras årligen, ansvaret ligger på VEC för endoskopiavdelningen.</w:t>
      </w:r>
    </w:p>
    <w:p w14:paraId="0B06A13F" w14:textId="77777777" w:rsidR="003D33BB" w:rsidRDefault="003D33BB" w:rsidP="003D33BB"/>
    <w:p w14:paraId="1864B1D9" w14:textId="77777777" w:rsidR="003D33BB" w:rsidRDefault="003D33BB" w:rsidP="003D33BB">
      <w:pPr>
        <w:pStyle w:val="Heading2"/>
      </w:pPr>
      <w:r>
        <w:t>Patienturval</w:t>
      </w:r>
    </w:p>
    <w:p w14:paraId="6A07A201" w14:textId="77777777" w:rsidR="003D33BB" w:rsidRDefault="003D33BB" w:rsidP="003D33BB">
      <w:proofErr w:type="spellStart"/>
      <w:r>
        <w:t>Skoperande</w:t>
      </w:r>
      <w:proofErr w:type="spellEnd"/>
      <w:r>
        <w:t xml:space="preserve"> läkare ansvarar för att välja ut lämpade patienter utifrån journaluppgifter, </w:t>
      </w:r>
      <w:hyperlink r:id="rId12" w:history="1">
        <w:r w:rsidRPr="00B003D4">
          <w:rPr>
            <w:rStyle w:val="Hyperlink"/>
          </w:rPr>
          <w:t>hälsodeklaration</w:t>
        </w:r>
      </w:hyperlink>
      <w:r>
        <w:t xml:space="preserve"> och patientmöte. Patienterna skall uppfylla följande kriterier:</w:t>
      </w:r>
    </w:p>
    <w:p w14:paraId="41DEE7D7" w14:textId="77777777" w:rsidR="003D33BB" w:rsidRDefault="003D33BB" w:rsidP="003D33BB">
      <w:pPr>
        <w:pStyle w:val="ListParagraph"/>
        <w:numPr>
          <w:ilvl w:val="0"/>
          <w:numId w:val="21"/>
        </w:numPr>
      </w:pPr>
      <w:r>
        <w:t>elektiva patienter äldre än 18 år,</w:t>
      </w:r>
    </w:p>
    <w:p w14:paraId="1F70F707" w14:textId="77777777" w:rsidR="003D33BB" w:rsidRDefault="003D33BB" w:rsidP="003D33BB">
      <w:pPr>
        <w:pStyle w:val="ListParagraph"/>
        <w:numPr>
          <w:ilvl w:val="0"/>
          <w:numId w:val="21"/>
        </w:numPr>
      </w:pPr>
      <w:hyperlink r:id="rId13" w:history="1">
        <w:r w:rsidRPr="002B1542">
          <w:rPr>
            <w:rStyle w:val="Hyperlink"/>
          </w:rPr>
          <w:t>ASA-klass</w:t>
        </w:r>
      </w:hyperlink>
      <w:r>
        <w:t xml:space="preserve"> 1 eller 2, dvs frisk patient eller måttlig systemsjukdom utan funktionell begränsning,</w:t>
      </w:r>
    </w:p>
    <w:p w14:paraId="4BC18BCD" w14:textId="77777777" w:rsidR="003D33BB" w:rsidRDefault="003D33BB" w:rsidP="003D33BB">
      <w:pPr>
        <w:pStyle w:val="ListParagraph"/>
        <w:numPr>
          <w:ilvl w:val="0"/>
          <w:numId w:val="21"/>
        </w:numPr>
      </w:pPr>
      <w:r>
        <w:t>planerad undersökningstid som högst 45 min.</w:t>
      </w:r>
    </w:p>
    <w:p w14:paraId="5B1D2385" w14:textId="77777777" w:rsidR="003D33BB" w:rsidRDefault="003D33BB" w:rsidP="003D33BB">
      <w:pPr>
        <w:rPr>
          <w:b/>
          <w:bCs/>
        </w:rPr>
      </w:pPr>
    </w:p>
    <w:p w14:paraId="07E87C50" w14:textId="77777777" w:rsidR="003D33BB" w:rsidRDefault="003D33BB" w:rsidP="003D33BB">
      <w:r w:rsidRPr="00975BFF">
        <w:rPr>
          <w:b/>
          <w:bCs/>
        </w:rPr>
        <w:t>Uteslutningskriterier</w:t>
      </w:r>
      <w:r>
        <w:t xml:space="preserve"> är:</w:t>
      </w:r>
    </w:p>
    <w:p w14:paraId="7CF5B81D" w14:textId="77777777" w:rsidR="003D33BB" w:rsidRDefault="003D33BB" w:rsidP="003D33BB">
      <w:pPr>
        <w:pStyle w:val="ListParagraph"/>
        <w:numPr>
          <w:ilvl w:val="0"/>
          <w:numId w:val="22"/>
        </w:numPr>
      </w:pPr>
      <w:r>
        <w:t>akut endoskopi,</w:t>
      </w:r>
    </w:p>
    <w:p w14:paraId="79A5336F" w14:textId="77777777" w:rsidR="003D33BB" w:rsidRDefault="003D33BB" w:rsidP="003D33BB">
      <w:pPr>
        <w:pStyle w:val="ListParagraph"/>
        <w:numPr>
          <w:ilvl w:val="0"/>
          <w:numId w:val="22"/>
        </w:numPr>
      </w:pPr>
      <w:hyperlink r:id="rId14" w:history="1">
        <w:r w:rsidRPr="002B1542">
          <w:rPr>
            <w:rStyle w:val="Hyperlink"/>
          </w:rPr>
          <w:t>ASA-klass</w:t>
        </w:r>
      </w:hyperlink>
      <w:r>
        <w:t xml:space="preserve"> </w:t>
      </w:r>
      <w:r w:rsidRPr="00975BFF">
        <w:t>≥</w:t>
      </w:r>
      <w:r>
        <w:t xml:space="preserve"> 3, dvs allvarlig systemsjukdom med funktionell begränsning,</w:t>
      </w:r>
    </w:p>
    <w:p w14:paraId="51B30FC0" w14:textId="77777777" w:rsidR="003D33BB" w:rsidRDefault="003D33BB" w:rsidP="003D33BB">
      <w:pPr>
        <w:pStyle w:val="ListParagraph"/>
        <w:numPr>
          <w:ilvl w:val="0"/>
          <w:numId w:val="22"/>
        </w:numPr>
      </w:pPr>
      <w:r>
        <w:t>graviditet,</w:t>
      </w:r>
    </w:p>
    <w:p w14:paraId="5D701E47" w14:textId="77777777" w:rsidR="003D33BB" w:rsidRDefault="003D33BB" w:rsidP="003D33BB">
      <w:pPr>
        <w:pStyle w:val="ListParagraph"/>
        <w:numPr>
          <w:ilvl w:val="0"/>
          <w:numId w:val="22"/>
        </w:numPr>
      </w:pPr>
      <w:r>
        <w:t>anestesiproblem i anamnesen,</w:t>
      </w:r>
    </w:p>
    <w:p w14:paraId="3146685B" w14:textId="77777777" w:rsidR="003D33BB" w:rsidRDefault="003D33BB" w:rsidP="003D33BB">
      <w:pPr>
        <w:pStyle w:val="ListParagraph"/>
        <w:numPr>
          <w:ilvl w:val="0"/>
          <w:numId w:val="22"/>
        </w:numPr>
      </w:pPr>
      <w:proofErr w:type="spellStart"/>
      <w:r>
        <w:t>stridor</w:t>
      </w:r>
      <w:proofErr w:type="spellEnd"/>
      <w:r>
        <w:t>,</w:t>
      </w:r>
    </w:p>
    <w:p w14:paraId="751E275F" w14:textId="77777777" w:rsidR="003D33BB" w:rsidRDefault="003D33BB" w:rsidP="003D33BB">
      <w:pPr>
        <w:pStyle w:val="ListParagraph"/>
        <w:numPr>
          <w:ilvl w:val="0"/>
          <w:numId w:val="22"/>
        </w:numPr>
      </w:pPr>
      <w:r>
        <w:t>sömnapné,</w:t>
      </w:r>
    </w:p>
    <w:p w14:paraId="20D9702F" w14:textId="77777777" w:rsidR="003D33BB" w:rsidRDefault="003D33BB" w:rsidP="003D33BB">
      <w:pPr>
        <w:pStyle w:val="ListParagraph"/>
        <w:numPr>
          <w:ilvl w:val="0"/>
          <w:numId w:val="22"/>
        </w:numPr>
      </w:pPr>
      <w:r>
        <w:t>utpräglad RA,</w:t>
      </w:r>
    </w:p>
    <w:p w14:paraId="50B17A8A" w14:textId="77777777" w:rsidR="003D33BB" w:rsidRDefault="003D33BB" w:rsidP="003D33BB">
      <w:pPr>
        <w:pStyle w:val="ListParagraph"/>
        <w:numPr>
          <w:ilvl w:val="0"/>
          <w:numId w:val="22"/>
        </w:numPr>
      </w:pPr>
      <w:r>
        <w:t>mental utvecklingsstörning,</w:t>
      </w:r>
    </w:p>
    <w:p w14:paraId="43B6D434" w14:textId="77777777" w:rsidR="003D33BB" w:rsidRDefault="003D33BB" w:rsidP="003D33BB">
      <w:pPr>
        <w:pStyle w:val="ListParagraph"/>
        <w:numPr>
          <w:ilvl w:val="0"/>
          <w:numId w:val="22"/>
        </w:numPr>
      </w:pPr>
      <w:r>
        <w:t>desorientering,</w:t>
      </w:r>
    </w:p>
    <w:p w14:paraId="57F7A116" w14:textId="77777777" w:rsidR="003D33BB" w:rsidRDefault="003D33BB" w:rsidP="003D33BB">
      <w:pPr>
        <w:pStyle w:val="ListParagraph"/>
        <w:numPr>
          <w:ilvl w:val="0"/>
          <w:numId w:val="22"/>
        </w:numPr>
      </w:pPr>
      <w:proofErr w:type="spellStart"/>
      <w:r>
        <w:t>okooperativ</w:t>
      </w:r>
      <w:proofErr w:type="spellEnd"/>
      <w:r>
        <w:t xml:space="preserve"> patient,</w:t>
      </w:r>
    </w:p>
    <w:p w14:paraId="51EBACCC" w14:textId="77777777" w:rsidR="003D33BB" w:rsidRDefault="003D33BB" w:rsidP="003D33BB">
      <w:pPr>
        <w:pStyle w:val="ListParagraph"/>
        <w:numPr>
          <w:ilvl w:val="0"/>
          <w:numId w:val="22"/>
        </w:numPr>
      </w:pPr>
      <w:r>
        <w:t>allergi mot propofol eller hjälpämnen,</w:t>
      </w:r>
    </w:p>
    <w:p w14:paraId="5950E5D9" w14:textId="77777777" w:rsidR="003D33BB" w:rsidRDefault="003D33BB" w:rsidP="003D33BB">
      <w:pPr>
        <w:pStyle w:val="ListParagraph"/>
        <w:numPr>
          <w:ilvl w:val="0"/>
          <w:numId w:val="22"/>
        </w:numPr>
      </w:pPr>
      <w:proofErr w:type="spellStart"/>
      <w:r>
        <w:t>adipositas</w:t>
      </w:r>
      <w:proofErr w:type="spellEnd"/>
      <w:r>
        <w:t xml:space="preserve"> med </w:t>
      </w:r>
      <w:proofErr w:type="gramStart"/>
      <w:r>
        <w:t>BMI &gt;</w:t>
      </w:r>
      <w:proofErr w:type="gramEnd"/>
      <w:r>
        <w:t xml:space="preserve"> 35,</w:t>
      </w:r>
    </w:p>
    <w:p w14:paraId="0F8EAA93" w14:textId="77777777" w:rsidR="003D33BB" w:rsidRDefault="003D33BB" w:rsidP="003D33BB">
      <w:pPr>
        <w:pStyle w:val="ListParagraph"/>
        <w:numPr>
          <w:ilvl w:val="0"/>
          <w:numId w:val="22"/>
        </w:numPr>
      </w:pPr>
      <w:r>
        <w:t>missbruksanamnes,</w:t>
      </w:r>
    </w:p>
    <w:p w14:paraId="6F327CBA" w14:textId="77777777" w:rsidR="003D33BB" w:rsidRDefault="003D33BB" w:rsidP="003D33BB">
      <w:pPr>
        <w:pStyle w:val="ListParagraph"/>
        <w:numPr>
          <w:ilvl w:val="0"/>
          <w:numId w:val="22"/>
        </w:numPr>
      </w:pPr>
      <w:r>
        <w:t>tecken för svår intubation, t. ex. kort hals, inskränkt nack</w:t>
      </w:r>
      <w:r>
        <w:softHyphen/>
        <w:t>rör</w:t>
      </w:r>
      <w:r>
        <w:softHyphen/>
        <w:t>lighet, svårt att se bakre svalgväggen när patient gapar stort.</w:t>
      </w:r>
    </w:p>
    <w:p w14:paraId="7EE7D5AA" w14:textId="77777777" w:rsidR="003D33BB" w:rsidRDefault="003D33BB" w:rsidP="003D33BB">
      <w:pPr>
        <w:pStyle w:val="ListParagraph"/>
        <w:numPr>
          <w:ilvl w:val="0"/>
          <w:numId w:val="0"/>
        </w:numPr>
        <w:ind w:left="1712"/>
      </w:pPr>
    </w:p>
    <w:p w14:paraId="1EFCE2C1" w14:textId="77777777" w:rsidR="003D33BB" w:rsidRDefault="003D33BB" w:rsidP="003D33BB">
      <w:pPr>
        <w:pStyle w:val="Heading2"/>
        <w:ind w:left="0" w:firstLine="992"/>
      </w:pPr>
      <w:r>
        <w:t>Utrustning</w:t>
      </w:r>
    </w:p>
    <w:p w14:paraId="6693D3A9" w14:textId="77777777" w:rsidR="003D33BB" w:rsidRDefault="003D33BB" w:rsidP="003D33BB">
      <w:r>
        <w:t>På salen på endoskopiavdelningen (eller i nära anslutning om så angivet) skall det finnas:</w:t>
      </w:r>
    </w:p>
    <w:p w14:paraId="502BFA85" w14:textId="77777777" w:rsidR="003D33BB" w:rsidRDefault="003D33BB" w:rsidP="003D33BB">
      <w:pPr>
        <w:pStyle w:val="ListParagraph"/>
        <w:numPr>
          <w:ilvl w:val="0"/>
          <w:numId w:val="23"/>
        </w:numPr>
      </w:pPr>
      <w:r>
        <w:t>tippbar undersökningsbrits,</w:t>
      </w:r>
    </w:p>
    <w:p w14:paraId="4236B162" w14:textId="77777777" w:rsidR="003D33BB" w:rsidRDefault="003D33BB" w:rsidP="003D33BB">
      <w:pPr>
        <w:pStyle w:val="ListParagraph"/>
        <w:numPr>
          <w:ilvl w:val="0"/>
          <w:numId w:val="23"/>
        </w:numPr>
      </w:pPr>
      <w:r>
        <w:t>bra allmän belysning,</w:t>
      </w:r>
    </w:p>
    <w:p w14:paraId="473FDA1D" w14:textId="77777777" w:rsidR="003D33BB" w:rsidRDefault="003D33BB" w:rsidP="003D33BB">
      <w:pPr>
        <w:pStyle w:val="ListParagraph"/>
        <w:numPr>
          <w:ilvl w:val="0"/>
          <w:numId w:val="23"/>
        </w:numPr>
      </w:pPr>
      <w:r>
        <w:t>knapp för akutlarm,</w:t>
      </w:r>
    </w:p>
    <w:p w14:paraId="779F5862" w14:textId="77777777" w:rsidR="003D33BB" w:rsidRDefault="003D33BB" w:rsidP="003D33BB">
      <w:pPr>
        <w:pStyle w:val="ListParagraph"/>
        <w:numPr>
          <w:ilvl w:val="0"/>
          <w:numId w:val="23"/>
        </w:numPr>
      </w:pPr>
      <w:r>
        <w:t>vägguttag för syrgas samt tub med syrgas</w:t>
      </w:r>
    </w:p>
    <w:p w14:paraId="370E9D3D" w14:textId="77777777" w:rsidR="003D33BB" w:rsidRDefault="003D33BB" w:rsidP="003D33BB">
      <w:pPr>
        <w:pStyle w:val="ListParagraph"/>
        <w:numPr>
          <w:ilvl w:val="0"/>
          <w:numId w:val="23"/>
        </w:numPr>
      </w:pPr>
      <w:r>
        <w:t>sugutrustning,</w:t>
      </w:r>
    </w:p>
    <w:p w14:paraId="46B30DE4" w14:textId="77777777" w:rsidR="003D33BB" w:rsidRDefault="003D33BB" w:rsidP="003D33BB">
      <w:pPr>
        <w:pStyle w:val="ListParagraph"/>
        <w:numPr>
          <w:ilvl w:val="0"/>
          <w:numId w:val="23"/>
        </w:numPr>
      </w:pPr>
      <w:r>
        <w:t>självexpanderande andningsballong,</w:t>
      </w:r>
    </w:p>
    <w:p w14:paraId="5E28D0C6" w14:textId="77777777" w:rsidR="003D33BB" w:rsidRDefault="003D33BB" w:rsidP="003D33BB">
      <w:pPr>
        <w:pStyle w:val="ListParagraph"/>
        <w:numPr>
          <w:ilvl w:val="0"/>
          <w:numId w:val="23"/>
        </w:numPr>
      </w:pPr>
      <w:r>
        <w:t>ansiktsmasker i olika storlekar,</w:t>
      </w:r>
    </w:p>
    <w:p w14:paraId="5EDE19D0" w14:textId="77777777" w:rsidR="003D33BB" w:rsidRDefault="003D33BB" w:rsidP="003D33BB">
      <w:pPr>
        <w:pStyle w:val="ListParagraph"/>
        <w:numPr>
          <w:ilvl w:val="0"/>
          <w:numId w:val="23"/>
        </w:numPr>
      </w:pPr>
      <w:r>
        <w:t>svalgtuber i olika storlekar,</w:t>
      </w:r>
    </w:p>
    <w:p w14:paraId="09913142" w14:textId="77777777" w:rsidR="003D33BB" w:rsidRDefault="003D33BB" w:rsidP="003D33BB">
      <w:pPr>
        <w:pStyle w:val="ListParagraph"/>
        <w:numPr>
          <w:ilvl w:val="0"/>
          <w:numId w:val="23"/>
        </w:numPr>
      </w:pPr>
      <w:proofErr w:type="spellStart"/>
      <w:r>
        <w:t>larynxmasker</w:t>
      </w:r>
      <w:proofErr w:type="spellEnd"/>
      <w:r>
        <w:t xml:space="preserve"> i olika storlekar,</w:t>
      </w:r>
    </w:p>
    <w:p w14:paraId="221B6BA6" w14:textId="77777777" w:rsidR="003D33BB" w:rsidRDefault="003D33BB" w:rsidP="003D33BB">
      <w:pPr>
        <w:pStyle w:val="ListParagraph"/>
        <w:numPr>
          <w:ilvl w:val="0"/>
          <w:numId w:val="23"/>
        </w:numPr>
      </w:pPr>
      <w:r>
        <w:t>Philips monitor för EKG, NIBP, POX,</w:t>
      </w:r>
    </w:p>
    <w:p w14:paraId="10FD7B66" w14:textId="77777777" w:rsidR="003D33BB" w:rsidRDefault="003D33BB" w:rsidP="003D33BB">
      <w:pPr>
        <w:pStyle w:val="ListParagraph"/>
        <w:numPr>
          <w:ilvl w:val="0"/>
          <w:numId w:val="23"/>
        </w:numPr>
      </w:pPr>
      <w:proofErr w:type="spellStart"/>
      <w:r>
        <w:t>pulsoxymeter</w:t>
      </w:r>
      <w:proofErr w:type="spellEnd"/>
      <w:r>
        <w:t xml:space="preserve"> (vid uppvakningsplatsen),</w:t>
      </w:r>
    </w:p>
    <w:p w14:paraId="6773C574" w14:textId="77777777" w:rsidR="003D33BB" w:rsidRDefault="003D33BB" w:rsidP="003D33BB">
      <w:pPr>
        <w:pStyle w:val="ListParagraph"/>
        <w:numPr>
          <w:ilvl w:val="0"/>
          <w:numId w:val="23"/>
        </w:numPr>
      </w:pPr>
      <w:r>
        <w:t>stetoskop,</w:t>
      </w:r>
    </w:p>
    <w:p w14:paraId="5F6AE554" w14:textId="77777777" w:rsidR="003D33BB" w:rsidRDefault="003D33BB" w:rsidP="003D33BB">
      <w:pPr>
        <w:pStyle w:val="ListParagraph"/>
        <w:numPr>
          <w:ilvl w:val="0"/>
          <w:numId w:val="23"/>
        </w:numPr>
      </w:pPr>
      <w:hyperlink r:id="rId15" w:history="1">
        <w:r w:rsidRPr="006B6015">
          <w:rPr>
            <w:rStyle w:val="Hyperlink"/>
          </w:rPr>
          <w:t>akutvagn</w:t>
        </w:r>
      </w:hyperlink>
      <w:r>
        <w:t xml:space="preserve"> med halvautomatisk defibrillator (på korridoren utanför salen),</w:t>
      </w:r>
    </w:p>
    <w:p w14:paraId="22ECC0D4" w14:textId="77777777" w:rsidR="003D33BB" w:rsidRDefault="003D33BB" w:rsidP="003D33BB">
      <w:pPr>
        <w:pStyle w:val="ListParagraph"/>
        <w:numPr>
          <w:ilvl w:val="0"/>
          <w:numId w:val="23"/>
        </w:numPr>
      </w:pPr>
      <w:r>
        <w:t>akutläkemedel (efedrin, atropin).</w:t>
      </w:r>
    </w:p>
    <w:p w14:paraId="6FAE3B69" w14:textId="77777777" w:rsidR="003D33BB" w:rsidRPr="002B1542" w:rsidRDefault="003D33BB" w:rsidP="003D33BB">
      <w:pPr>
        <w:pStyle w:val="ListParagraph"/>
        <w:numPr>
          <w:ilvl w:val="0"/>
          <w:numId w:val="0"/>
        </w:numPr>
        <w:ind w:left="1712"/>
      </w:pPr>
    </w:p>
    <w:p w14:paraId="0A2A2668" w14:textId="77777777" w:rsidR="003D33BB" w:rsidRDefault="003D33BB" w:rsidP="003D33BB">
      <w:pPr>
        <w:pStyle w:val="Heading2"/>
      </w:pPr>
      <w:r>
        <w:t>Förberedelser</w:t>
      </w:r>
    </w:p>
    <w:p w14:paraId="0E100F9E" w14:textId="77777777" w:rsidR="003D33BB" w:rsidRDefault="003D33BB" w:rsidP="003D33BB">
      <w:r>
        <w:t xml:space="preserve">Patienten skall vara </w:t>
      </w:r>
      <w:hyperlink r:id="rId16" w:history="1">
        <w:r w:rsidRPr="008A605A">
          <w:rPr>
            <w:rStyle w:val="Hyperlink"/>
          </w:rPr>
          <w:t>fastande</w:t>
        </w:r>
      </w:hyperlink>
      <w:r>
        <w:t xml:space="preserve"> inför endoskopi i sedering. Patienten skall ha en välfungerande PVK med långsamt pågående infusion Natriumklorid 9 mg/ml. Patienten skall vara övervakad med EKG, NIBP, och POX. Patienten skall få 2</w:t>
      </w:r>
      <w:r w:rsidRPr="0005544A">
        <w:t xml:space="preserve"> L/min</w:t>
      </w:r>
      <w:r>
        <w:t xml:space="preserve"> O2 via</w:t>
      </w:r>
      <w:r w:rsidRPr="0005544A">
        <w:t xml:space="preserve"> </w:t>
      </w:r>
      <w:r>
        <w:t xml:space="preserve">en </w:t>
      </w:r>
      <w:proofErr w:type="spellStart"/>
      <w:r>
        <w:t>näsgrimma</w:t>
      </w:r>
      <w:proofErr w:type="spellEnd"/>
      <w:r>
        <w:t xml:space="preserve"> (får ökas till max 5 L/min).</w:t>
      </w:r>
    </w:p>
    <w:p w14:paraId="1933DDD8" w14:textId="77777777" w:rsidR="003D33BB" w:rsidRDefault="003D33BB" w:rsidP="003D33BB"/>
    <w:p w14:paraId="75D258D8" w14:textId="77777777" w:rsidR="003D33BB" w:rsidRDefault="003D33BB" w:rsidP="003D33BB">
      <w:pPr>
        <w:pStyle w:val="Heading2"/>
      </w:pPr>
      <w:r>
        <w:t>Sedering med propofol</w:t>
      </w:r>
    </w:p>
    <w:p w14:paraId="21A74B36" w14:textId="77777777" w:rsidR="003D33BB" w:rsidRDefault="003D33BB" w:rsidP="003D33BB">
      <w:r>
        <w:t xml:space="preserve">Vid NAPS ges bara propofol, och inga andra sederande läkemedel, </w:t>
      </w:r>
      <w:proofErr w:type="spellStart"/>
      <w:r>
        <w:t>ffa</w:t>
      </w:r>
      <w:proofErr w:type="spellEnd"/>
      <w:r>
        <w:t xml:space="preserve"> inga </w:t>
      </w:r>
      <w:proofErr w:type="spellStart"/>
      <w:r>
        <w:t>opioider</w:t>
      </w:r>
      <w:proofErr w:type="spellEnd"/>
      <w:r>
        <w:t xml:space="preserve">. Propofol är ett kortverkande anestesimedel, som i mindre doser kan användas för sedering. Propofol har en smal terapeutisk bredd och kan leda till ofri luftväg, apné och cirkulationssvikt. Dessa risker är större vid snabb injektion, samt hos äldre och sjukare patienter. Efter avslutad tillförsel ses en snabb återhämtning, till skillnad från </w:t>
      </w:r>
      <w:proofErr w:type="spellStart"/>
      <w:r>
        <w:t>midazolam</w:t>
      </w:r>
      <w:proofErr w:type="spellEnd"/>
      <w:r>
        <w:t xml:space="preserve"> finns det dock ingen antagonist.</w:t>
      </w:r>
    </w:p>
    <w:p w14:paraId="29FD0A18" w14:textId="77777777" w:rsidR="003D33BB" w:rsidRDefault="003D33BB" w:rsidP="003D33BB"/>
    <w:p w14:paraId="6B790C63" w14:textId="77777777" w:rsidR="003D33BB" w:rsidRDefault="003D33BB" w:rsidP="003D33BB">
      <w:r w:rsidRPr="00CC7492">
        <w:rPr>
          <w:b/>
          <w:bCs/>
        </w:rPr>
        <w:t>Dosering av Propofol</w:t>
      </w:r>
      <w:r>
        <w:t xml:space="preserve"> vid NAPS:</w:t>
      </w:r>
      <w:r>
        <w:br/>
        <w:t xml:space="preserve">Initialdos 0,5 mg / kg kroppsvikt </w:t>
      </w:r>
      <w:r w:rsidRPr="00CC7492">
        <w:rPr>
          <w:b/>
          <w:bCs/>
        </w:rPr>
        <w:t>långsamt</w:t>
      </w:r>
      <w:r>
        <w:t xml:space="preserve"> iv.</w:t>
      </w:r>
      <w:r>
        <w:br/>
        <w:t>Underhållsdos 10 – 20 mg i intervaller av minst 1 min.</w:t>
      </w:r>
      <w:r>
        <w:br/>
        <w:t xml:space="preserve">Dosering sker utifrån effekt där målet är nivå 2 – 3 </w:t>
      </w:r>
      <w:proofErr w:type="spellStart"/>
      <w:r>
        <w:t>enl</w:t>
      </w:r>
      <w:proofErr w:type="spellEnd"/>
      <w:r>
        <w:t xml:space="preserve"> Ramsay.</w:t>
      </w:r>
      <w:r>
        <w:br/>
        <w:t>Maxdos är 400 mg, rådgör med narkosläkare ifall det behövs mer.</w:t>
      </w:r>
    </w:p>
    <w:p w14:paraId="1DDD31B8" w14:textId="77777777" w:rsidR="003D33BB" w:rsidRPr="00CC7492" w:rsidRDefault="003D33BB" w:rsidP="003D33BB">
      <w:proofErr w:type="spellStart"/>
      <w:r w:rsidRPr="00CC7492">
        <w:rPr>
          <w:b/>
          <w:bCs/>
        </w:rPr>
        <w:t>Sederingsskala</w:t>
      </w:r>
      <w:proofErr w:type="spellEnd"/>
      <w:r w:rsidRPr="00CC7492">
        <w:rPr>
          <w:b/>
          <w:bCs/>
        </w:rPr>
        <w:t xml:space="preserve"> </w:t>
      </w:r>
      <w:proofErr w:type="spellStart"/>
      <w:r w:rsidRPr="00CC7492">
        <w:rPr>
          <w:b/>
          <w:bCs/>
        </w:rPr>
        <w:t>enl</w:t>
      </w:r>
      <w:proofErr w:type="spellEnd"/>
      <w:r w:rsidRPr="00CC7492">
        <w:rPr>
          <w:b/>
          <w:bCs/>
        </w:rPr>
        <w:t xml:space="preserve"> Ramsay</w:t>
      </w:r>
      <w:r>
        <w:t xml:space="preserve"> för läkemedelsinducerad medvetandesänkning:</w:t>
      </w:r>
      <w:r>
        <w:br/>
        <w:t>Nivå 1: klarvaken</w:t>
      </w:r>
      <w:r>
        <w:br/>
        <w:t>Nivå 2: dåsig</w:t>
      </w:r>
      <w:r>
        <w:br/>
        <w:t>Nivå 3: väckbar genom normal samtalston</w:t>
      </w:r>
      <w:r>
        <w:br/>
        <w:t>Nivå 4: väckbar genom höjd samtalston eller kraftig omruskning</w:t>
      </w:r>
      <w:r>
        <w:br/>
        <w:t>Nivå 5: medvetslös, svarar ej på fysisk stimulering</w:t>
      </w:r>
      <w:r>
        <w:br/>
      </w:r>
    </w:p>
    <w:p w14:paraId="49C92E25" w14:textId="77777777" w:rsidR="003D33BB" w:rsidRDefault="003D33BB" w:rsidP="003D33BB">
      <w:pPr>
        <w:pStyle w:val="Heading2"/>
      </w:pPr>
      <w:r>
        <w:t>Larmrutiner</w:t>
      </w:r>
    </w:p>
    <w:p w14:paraId="45FC142A" w14:textId="77777777" w:rsidR="003D33BB" w:rsidRDefault="003D33BB" w:rsidP="003D33BB">
      <w:r>
        <w:t>Ansvarig narkosläkare på c-</w:t>
      </w:r>
      <w:proofErr w:type="spellStart"/>
      <w:r>
        <w:t>op</w:t>
      </w:r>
      <w:proofErr w:type="spellEnd"/>
      <w:r>
        <w:t xml:space="preserve"> (SOL, </w:t>
      </w:r>
      <w:proofErr w:type="spellStart"/>
      <w:r>
        <w:t>tel</w:t>
      </w:r>
      <w:proofErr w:type="spellEnd"/>
      <w:r>
        <w:t xml:space="preserve"> </w:t>
      </w:r>
      <w:proofErr w:type="gramStart"/>
      <w:r>
        <w:t>51435</w:t>
      </w:r>
      <w:proofErr w:type="gramEnd"/>
      <w:r>
        <w:t>) skall informeras inför första propofolsedering på dagen. Narkossjuksköterska (</w:t>
      </w:r>
      <w:proofErr w:type="spellStart"/>
      <w:r>
        <w:t>tel</w:t>
      </w:r>
      <w:proofErr w:type="spellEnd"/>
      <w:r>
        <w:t xml:space="preserve"> </w:t>
      </w:r>
      <w:proofErr w:type="gramStart"/>
      <w:r>
        <w:t>50764</w:t>
      </w:r>
      <w:proofErr w:type="gramEnd"/>
      <w:r>
        <w:t>) och narkosläkare (</w:t>
      </w:r>
      <w:proofErr w:type="spellStart"/>
      <w:r>
        <w:t>tel</w:t>
      </w:r>
      <w:proofErr w:type="spellEnd"/>
      <w:r>
        <w:t xml:space="preserve"> </w:t>
      </w:r>
      <w:proofErr w:type="gramStart"/>
      <w:r>
        <w:t>51435</w:t>
      </w:r>
      <w:proofErr w:type="gramEnd"/>
      <w:r>
        <w:t xml:space="preserve">) kan ringas vid frågor. I fall av hjärtstopp, eller akut livshotande tillstånd, dra ett </w:t>
      </w:r>
      <w:hyperlink r:id="rId17" w:history="1">
        <w:r w:rsidRPr="00F53A71">
          <w:rPr>
            <w:rStyle w:val="Hyperlink"/>
          </w:rPr>
          <w:t>hjärtstoppslarm</w:t>
        </w:r>
      </w:hyperlink>
      <w:r>
        <w:t xml:space="preserve"> genom att ringa till växeln på </w:t>
      </w:r>
      <w:proofErr w:type="spellStart"/>
      <w:r>
        <w:t>tel</w:t>
      </w:r>
      <w:proofErr w:type="spellEnd"/>
      <w:r>
        <w:t xml:space="preserve"> 2222.</w:t>
      </w:r>
    </w:p>
    <w:p w14:paraId="729E571C" w14:textId="77777777" w:rsidR="003D33BB" w:rsidRDefault="003D33BB" w:rsidP="003D33BB"/>
    <w:p w14:paraId="3F80D4CB" w14:textId="77777777" w:rsidR="003D33BB" w:rsidRDefault="003D33BB" w:rsidP="003D33BB">
      <w:pPr>
        <w:pStyle w:val="Heading2"/>
      </w:pPr>
      <w:r>
        <w:t xml:space="preserve">Efter </w:t>
      </w:r>
      <w:proofErr w:type="spellStart"/>
      <w:r>
        <w:t>sederingen</w:t>
      </w:r>
      <w:proofErr w:type="spellEnd"/>
    </w:p>
    <w:p w14:paraId="0976602B" w14:textId="6EB3B32C" w:rsidR="003D33BB" w:rsidRDefault="003D33BB" w:rsidP="003D33BB">
      <w:r>
        <w:t xml:space="preserve">Patienten skall efter </w:t>
      </w:r>
      <w:proofErr w:type="spellStart"/>
      <w:r>
        <w:t>sederingen</w:t>
      </w:r>
      <w:proofErr w:type="spellEnd"/>
      <w:r>
        <w:t xml:space="preserve"> övervakas av leg. sjuksköterska med delegation </w:t>
      </w:r>
      <w:proofErr w:type="spellStart"/>
      <w:r>
        <w:t>enl</w:t>
      </w:r>
      <w:proofErr w:type="spellEnd"/>
      <w:r>
        <w:t xml:space="preserve"> ovan. Graden av övervakning skall anpassas till patientens tillstånd efter bedömning av </w:t>
      </w:r>
      <w:proofErr w:type="spellStart"/>
      <w:r>
        <w:t>skoperande</w:t>
      </w:r>
      <w:proofErr w:type="spellEnd"/>
      <w:r>
        <w:t xml:space="preserve"> läkare. När patienten är fullt vaken och alla vitala funktioner är stabila kan den skrivas ut utav </w:t>
      </w:r>
      <w:proofErr w:type="spellStart"/>
      <w:r>
        <w:t>skoperande</w:t>
      </w:r>
      <w:proofErr w:type="spellEnd"/>
      <w:r>
        <w:t xml:space="preserve"> läkare eller leg. sjuksköterska med delegation. Patienterna skall redan i god tid inför </w:t>
      </w:r>
      <w:proofErr w:type="spellStart"/>
      <w:r>
        <w:t>sederingen</w:t>
      </w:r>
      <w:proofErr w:type="spellEnd"/>
      <w:r>
        <w:t xml:space="preserve"> informeras om att under </w:t>
      </w:r>
      <w:proofErr w:type="spellStart"/>
      <w:r>
        <w:t>behandlingdygnet</w:t>
      </w:r>
      <w:proofErr w:type="spellEnd"/>
      <w:r>
        <w:t xml:space="preserve"> inte utföra handlingar som behöver koncentration såsom t. ex. köra bil, hantera motorredskap, ta hand om spädbarn, eller underteckna viktiga handlingar.</w:t>
      </w:r>
    </w:p>
    <w:p w14:paraId="7BAD9571" w14:textId="77777777" w:rsidR="003D33BB" w:rsidRDefault="003D33BB" w:rsidP="003D33BB"/>
    <w:p w14:paraId="1D541655" w14:textId="77777777" w:rsidR="003D33BB" w:rsidRDefault="003D33BB" w:rsidP="003D33BB">
      <w:pPr>
        <w:pStyle w:val="Heading2"/>
      </w:pPr>
      <w:r w:rsidRPr="008A605A">
        <w:t>Referenser</w:t>
      </w:r>
    </w:p>
    <w:p w14:paraId="3DE98402" w14:textId="77777777" w:rsidR="003D33BB" w:rsidRDefault="003D33BB" w:rsidP="003D33BB">
      <w:r>
        <w:t xml:space="preserve">Svensk Förening för Anestesi och Intensivvård (SFAI): </w:t>
      </w:r>
      <w:hyperlink r:id="rId18" w:history="1">
        <w:r w:rsidRPr="005F4D53">
          <w:rPr>
            <w:rStyle w:val="Hyperlink"/>
          </w:rPr>
          <w:t>Rekommendationer för procedurrelaterad propofolsedering</w:t>
        </w:r>
      </w:hyperlink>
      <w:r>
        <w:t xml:space="preserve"> (2013)</w:t>
      </w:r>
    </w:p>
    <w:p w14:paraId="40AA233F" w14:textId="13A74F84" w:rsidR="009C6C0C" w:rsidRDefault="009C6C0C" w:rsidP="003F64F9"/>
    <w:sectPr w:rsidR="009C6C0C"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260BE" w14:textId="77777777" w:rsidR="009E0679" w:rsidRDefault="009E0679">
      <w:r>
        <w:separator/>
      </w:r>
    </w:p>
  </w:endnote>
  <w:endnote w:type="continuationSeparator" w:id="0">
    <w:p w14:paraId="693331B2" w14:textId="77777777" w:rsidR="009E0679" w:rsidRDefault="009E0679">
      <w:r>
        <w:continuationSeparator/>
      </w:r>
    </w:p>
  </w:endnote>
  <w:endnote w:type="continuationNotice" w:id="1">
    <w:p w14:paraId="4B64DA86" w14:textId="77777777" w:rsidR="009E0679" w:rsidRDefault="009E06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9FCDA" w14:textId="77777777" w:rsidR="009E0679" w:rsidRDefault="009E0679"/>
  </w:footnote>
  <w:footnote w:type="continuationSeparator" w:id="0">
    <w:p w14:paraId="0F1B5719" w14:textId="77777777" w:rsidR="009E0679" w:rsidRDefault="009E0679">
      <w:r>
        <w:continuationSeparator/>
      </w:r>
    </w:p>
  </w:footnote>
  <w:footnote w:type="continuationNotice" w:id="1">
    <w:p w14:paraId="57214874" w14:textId="77777777" w:rsidR="009E0679" w:rsidRDefault="009E06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5D2296"/>
    <w:multiLevelType w:val="hybridMultilevel"/>
    <w:tmpl w:val="25C2F9E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21D7B76"/>
    <w:multiLevelType w:val="hybridMultilevel"/>
    <w:tmpl w:val="7CB4A6E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9623E7A"/>
    <w:multiLevelType w:val="hybridMultilevel"/>
    <w:tmpl w:val="21AE847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DE1147B"/>
    <w:multiLevelType w:val="hybridMultilevel"/>
    <w:tmpl w:val="C642723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182139"/>
    <w:multiLevelType w:val="hybridMultilevel"/>
    <w:tmpl w:val="64348D4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5DC5128"/>
    <w:multiLevelType w:val="hybridMultilevel"/>
    <w:tmpl w:val="446418E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67505383">
    <w:abstractNumId w:val="23"/>
  </w:num>
  <w:num w:numId="2" w16cid:durableId="1278561295">
    <w:abstractNumId w:val="20"/>
  </w:num>
  <w:num w:numId="3" w16cid:durableId="2001495704">
    <w:abstractNumId w:val="0"/>
  </w:num>
  <w:num w:numId="4" w16cid:durableId="623388707">
    <w:abstractNumId w:val="7"/>
  </w:num>
  <w:num w:numId="5" w16cid:durableId="183058334">
    <w:abstractNumId w:val="21"/>
  </w:num>
  <w:num w:numId="6" w16cid:durableId="351957526">
    <w:abstractNumId w:val="3"/>
  </w:num>
  <w:num w:numId="7" w16cid:durableId="1296329910">
    <w:abstractNumId w:val="15"/>
  </w:num>
  <w:num w:numId="8" w16cid:durableId="1609116068">
    <w:abstractNumId w:val="11"/>
  </w:num>
  <w:num w:numId="9" w16cid:durableId="451897163">
    <w:abstractNumId w:val="1"/>
  </w:num>
  <w:num w:numId="10" w16cid:durableId="1264266392">
    <w:abstractNumId w:val="1"/>
  </w:num>
  <w:num w:numId="11" w16cid:durableId="39861700">
    <w:abstractNumId w:val="4"/>
  </w:num>
  <w:num w:numId="12" w16cid:durableId="585261711">
    <w:abstractNumId w:val="5"/>
  </w:num>
  <w:num w:numId="13" w16cid:durableId="889069481">
    <w:abstractNumId w:val="19"/>
  </w:num>
  <w:num w:numId="14" w16cid:durableId="611664983">
    <w:abstractNumId w:val="12"/>
  </w:num>
  <w:num w:numId="15" w16cid:durableId="425620500">
    <w:abstractNumId w:val="8"/>
  </w:num>
  <w:num w:numId="16" w16cid:durableId="681932545">
    <w:abstractNumId w:val="18"/>
  </w:num>
  <w:num w:numId="17" w16cid:durableId="2083330884">
    <w:abstractNumId w:val="6"/>
  </w:num>
  <w:num w:numId="18" w16cid:durableId="1363675773">
    <w:abstractNumId w:val="14"/>
  </w:num>
  <w:num w:numId="19" w16cid:durableId="2046177863">
    <w:abstractNumId w:val="22"/>
  </w:num>
  <w:num w:numId="20" w16cid:durableId="1704481143">
    <w:abstractNumId w:val="2"/>
  </w:num>
  <w:num w:numId="21" w16cid:durableId="189294760">
    <w:abstractNumId w:val="13"/>
  </w:num>
  <w:num w:numId="22" w16cid:durableId="81612021">
    <w:abstractNumId w:val="10"/>
  </w:num>
  <w:num w:numId="23" w16cid:durableId="1754353113">
    <w:abstractNumId w:val="17"/>
  </w:num>
  <w:num w:numId="24" w16cid:durableId="549152802">
    <w:abstractNumId w:val="9"/>
  </w:num>
  <w:num w:numId="25" w16cid:durableId="3828719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B3B"/>
    <w:rsid w:val="000051D5"/>
    <w:rsid w:val="00006D2A"/>
    <w:rsid w:val="00010D47"/>
    <w:rsid w:val="00016CF0"/>
    <w:rsid w:val="00030DDD"/>
    <w:rsid w:val="000313BB"/>
    <w:rsid w:val="00033ED5"/>
    <w:rsid w:val="00050500"/>
    <w:rsid w:val="0005544A"/>
    <w:rsid w:val="0005691C"/>
    <w:rsid w:val="00056ECB"/>
    <w:rsid w:val="00056ED5"/>
    <w:rsid w:val="00061969"/>
    <w:rsid w:val="000655CC"/>
    <w:rsid w:val="000700AE"/>
    <w:rsid w:val="00084024"/>
    <w:rsid w:val="0008654C"/>
    <w:rsid w:val="0009062C"/>
    <w:rsid w:val="0009115A"/>
    <w:rsid w:val="00095368"/>
    <w:rsid w:val="000954C4"/>
    <w:rsid w:val="000A611A"/>
    <w:rsid w:val="000B12D9"/>
    <w:rsid w:val="000B4536"/>
    <w:rsid w:val="000B7715"/>
    <w:rsid w:val="000D4598"/>
    <w:rsid w:val="000E463B"/>
    <w:rsid w:val="000E5A7E"/>
    <w:rsid w:val="000F43A3"/>
    <w:rsid w:val="000F7681"/>
    <w:rsid w:val="00103031"/>
    <w:rsid w:val="001044FE"/>
    <w:rsid w:val="00106DED"/>
    <w:rsid w:val="001139D4"/>
    <w:rsid w:val="00126FDB"/>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965B4"/>
    <w:rsid w:val="001A4E7C"/>
    <w:rsid w:val="001A61A0"/>
    <w:rsid w:val="001B762C"/>
    <w:rsid w:val="001C4D0A"/>
    <w:rsid w:val="001C5FEF"/>
    <w:rsid w:val="001E3789"/>
    <w:rsid w:val="00211487"/>
    <w:rsid w:val="00211D91"/>
    <w:rsid w:val="0021401E"/>
    <w:rsid w:val="00217DEC"/>
    <w:rsid w:val="00233C6E"/>
    <w:rsid w:val="00235B57"/>
    <w:rsid w:val="00250F24"/>
    <w:rsid w:val="002523C5"/>
    <w:rsid w:val="0025380B"/>
    <w:rsid w:val="0025703A"/>
    <w:rsid w:val="002629F2"/>
    <w:rsid w:val="00262F3D"/>
    <w:rsid w:val="00263281"/>
    <w:rsid w:val="002651D6"/>
    <w:rsid w:val="0026551F"/>
    <w:rsid w:val="00270FA8"/>
    <w:rsid w:val="00280A85"/>
    <w:rsid w:val="00284119"/>
    <w:rsid w:val="00290B5C"/>
    <w:rsid w:val="00294791"/>
    <w:rsid w:val="002A1C4F"/>
    <w:rsid w:val="002A7450"/>
    <w:rsid w:val="002A7800"/>
    <w:rsid w:val="002B0B30"/>
    <w:rsid w:val="002B0C78"/>
    <w:rsid w:val="002B1542"/>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33BB"/>
    <w:rsid w:val="003D6DF1"/>
    <w:rsid w:val="003E0705"/>
    <w:rsid w:val="003E2FF7"/>
    <w:rsid w:val="003F1013"/>
    <w:rsid w:val="003F1ACF"/>
    <w:rsid w:val="003F599F"/>
    <w:rsid w:val="003F64F9"/>
    <w:rsid w:val="00404948"/>
    <w:rsid w:val="00406BEA"/>
    <w:rsid w:val="00413A60"/>
    <w:rsid w:val="004230F7"/>
    <w:rsid w:val="00427702"/>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1C2C"/>
    <w:rsid w:val="004C1FB1"/>
    <w:rsid w:val="004C3536"/>
    <w:rsid w:val="004D7BA3"/>
    <w:rsid w:val="004F4518"/>
    <w:rsid w:val="004F4C62"/>
    <w:rsid w:val="00501433"/>
    <w:rsid w:val="0050174F"/>
    <w:rsid w:val="00511CC4"/>
    <w:rsid w:val="00531E60"/>
    <w:rsid w:val="00541D07"/>
    <w:rsid w:val="00544BAB"/>
    <w:rsid w:val="00545F31"/>
    <w:rsid w:val="005578FA"/>
    <w:rsid w:val="00565129"/>
    <w:rsid w:val="005655A6"/>
    <w:rsid w:val="00565CD0"/>
    <w:rsid w:val="00567820"/>
    <w:rsid w:val="00573843"/>
    <w:rsid w:val="005770AD"/>
    <w:rsid w:val="00581414"/>
    <w:rsid w:val="00582490"/>
    <w:rsid w:val="00597E28"/>
    <w:rsid w:val="005A1768"/>
    <w:rsid w:val="005A54ED"/>
    <w:rsid w:val="005A5D5B"/>
    <w:rsid w:val="005A6081"/>
    <w:rsid w:val="005A627D"/>
    <w:rsid w:val="005C0045"/>
    <w:rsid w:val="005C084E"/>
    <w:rsid w:val="005C4606"/>
    <w:rsid w:val="005D0B0C"/>
    <w:rsid w:val="005D45A8"/>
    <w:rsid w:val="005E02B3"/>
    <w:rsid w:val="005E1E24"/>
    <w:rsid w:val="005E760F"/>
    <w:rsid w:val="005F0107"/>
    <w:rsid w:val="005F2E6D"/>
    <w:rsid w:val="005F4D53"/>
    <w:rsid w:val="0060596B"/>
    <w:rsid w:val="00606D97"/>
    <w:rsid w:val="00614E64"/>
    <w:rsid w:val="00617710"/>
    <w:rsid w:val="00617EE6"/>
    <w:rsid w:val="0062184C"/>
    <w:rsid w:val="00623724"/>
    <w:rsid w:val="00627BEA"/>
    <w:rsid w:val="006319DB"/>
    <w:rsid w:val="0064728C"/>
    <w:rsid w:val="0065595B"/>
    <w:rsid w:val="00656DCD"/>
    <w:rsid w:val="00660269"/>
    <w:rsid w:val="00665F89"/>
    <w:rsid w:val="00673C92"/>
    <w:rsid w:val="006753EC"/>
    <w:rsid w:val="00685193"/>
    <w:rsid w:val="006877E3"/>
    <w:rsid w:val="006A2789"/>
    <w:rsid w:val="006A4978"/>
    <w:rsid w:val="006A7261"/>
    <w:rsid w:val="006B0D29"/>
    <w:rsid w:val="006B1819"/>
    <w:rsid w:val="006B6015"/>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0229"/>
    <w:rsid w:val="00754905"/>
    <w:rsid w:val="00760038"/>
    <w:rsid w:val="00762EE0"/>
    <w:rsid w:val="00765C41"/>
    <w:rsid w:val="00771100"/>
    <w:rsid w:val="007759DD"/>
    <w:rsid w:val="0078609F"/>
    <w:rsid w:val="007917BA"/>
    <w:rsid w:val="00796283"/>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605A"/>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26018"/>
    <w:rsid w:val="0093085B"/>
    <w:rsid w:val="00931C57"/>
    <w:rsid w:val="00933B9C"/>
    <w:rsid w:val="009347A5"/>
    <w:rsid w:val="00942257"/>
    <w:rsid w:val="009471BF"/>
    <w:rsid w:val="00950E4E"/>
    <w:rsid w:val="009529BD"/>
    <w:rsid w:val="009533B4"/>
    <w:rsid w:val="00957484"/>
    <w:rsid w:val="00957D35"/>
    <w:rsid w:val="00971D93"/>
    <w:rsid w:val="00975BFF"/>
    <w:rsid w:val="009A07DC"/>
    <w:rsid w:val="009B1F6B"/>
    <w:rsid w:val="009B5609"/>
    <w:rsid w:val="009C0D12"/>
    <w:rsid w:val="009C192E"/>
    <w:rsid w:val="009C2E3E"/>
    <w:rsid w:val="009C6C0C"/>
    <w:rsid w:val="009D6819"/>
    <w:rsid w:val="009D6D1C"/>
    <w:rsid w:val="009E0679"/>
    <w:rsid w:val="009E0CF9"/>
    <w:rsid w:val="009E281B"/>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0560"/>
    <w:rsid w:val="00A65FD4"/>
    <w:rsid w:val="00A81198"/>
    <w:rsid w:val="00A81E48"/>
    <w:rsid w:val="00A82035"/>
    <w:rsid w:val="00A90D77"/>
    <w:rsid w:val="00A92E07"/>
    <w:rsid w:val="00AA0B3A"/>
    <w:rsid w:val="00AA6EB4"/>
    <w:rsid w:val="00AA767D"/>
    <w:rsid w:val="00AB0CC9"/>
    <w:rsid w:val="00AC3FF6"/>
    <w:rsid w:val="00AD5B91"/>
    <w:rsid w:val="00AD73EC"/>
    <w:rsid w:val="00AD7AD5"/>
    <w:rsid w:val="00AE3D16"/>
    <w:rsid w:val="00AE5BC7"/>
    <w:rsid w:val="00AF5AAF"/>
    <w:rsid w:val="00B003D4"/>
    <w:rsid w:val="00B01BA3"/>
    <w:rsid w:val="00B046D8"/>
    <w:rsid w:val="00B05EE6"/>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A2F66"/>
    <w:rsid w:val="00BB3249"/>
    <w:rsid w:val="00BB69DB"/>
    <w:rsid w:val="00BC322E"/>
    <w:rsid w:val="00BC44CD"/>
    <w:rsid w:val="00BC48A6"/>
    <w:rsid w:val="00BE7978"/>
    <w:rsid w:val="00C00ED4"/>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5A1E"/>
    <w:rsid w:val="00C97BD3"/>
    <w:rsid w:val="00CA39EF"/>
    <w:rsid w:val="00CA521F"/>
    <w:rsid w:val="00CB0493"/>
    <w:rsid w:val="00CB17FF"/>
    <w:rsid w:val="00CB1ED7"/>
    <w:rsid w:val="00CB79E7"/>
    <w:rsid w:val="00CC167C"/>
    <w:rsid w:val="00CC52D9"/>
    <w:rsid w:val="00CC7492"/>
    <w:rsid w:val="00CD6647"/>
    <w:rsid w:val="00CE4B73"/>
    <w:rsid w:val="00CF6D1C"/>
    <w:rsid w:val="00CF70BB"/>
    <w:rsid w:val="00D074DB"/>
    <w:rsid w:val="00D139CF"/>
    <w:rsid w:val="00D20779"/>
    <w:rsid w:val="00D37E7F"/>
    <w:rsid w:val="00D47AD7"/>
    <w:rsid w:val="00D51529"/>
    <w:rsid w:val="00D85218"/>
    <w:rsid w:val="00D915B1"/>
    <w:rsid w:val="00DA299D"/>
    <w:rsid w:val="00DA65C4"/>
    <w:rsid w:val="00DB3B7B"/>
    <w:rsid w:val="00DE4447"/>
    <w:rsid w:val="00DE5DA2"/>
    <w:rsid w:val="00DE63C6"/>
    <w:rsid w:val="00DF0033"/>
    <w:rsid w:val="00E026BF"/>
    <w:rsid w:val="00E07B1B"/>
    <w:rsid w:val="00E11853"/>
    <w:rsid w:val="00E52A86"/>
    <w:rsid w:val="00E54B47"/>
    <w:rsid w:val="00E553BF"/>
    <w:rsid w:val="00E55D93"/>
    <w:rsid w:val="00E61294"/>
    <w:rsid w:val="00E7237C"/>
    <w:rsid w:val="00E73563"/>
    <w:rsid w:val="00E77C46"/>
    <w:rsid w:val="00E86CE8"/>
    <w:rsid w:val="00E90E82"/>
    <w:rsid w:val="00EA00CB"/>
    <w:rsid w:val="00EA1BAA"/>
    <w:rsid w:val="00EA3FCD"/>
    <w:rsid w:val="00EA42A0"/>
    <w:rsid w:val="00EB6714"/>
    <w:rsid w:val="00EC0A68"/>
    <w:rsid w:val="00EC3C32"/>
    <w:rsid w:val="00EC5006"/>
    <w:rsid w:val="00EC5E5C"/>
    <w:rsid w:val="00ED49C3"/>
    <w:rsid w:val="00ED6CE8"/>
    <w:rsid w:val="00ED7AA6"/>
    <w:rsid w:val="00EE2A56"/>
    <w:rsid w:val="00EE3818"/>
    <w:rsid w:val="00EE533C"/>
    <w:rsid w:val="00F22264"/>
    <w:rsid w:val="00F2564D"/>
    <w:rsid w:val="00F35B05"/>
    <w:rsid w:val="00F413D9"/>
    <w:rsid w:val="00F5135F"/>
    <w:rsid w:val="00F51F78"/>
    <w:rsid w:val="00F53A71"/>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87D4FDB-6158-4143-B475-FE333CDB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styleId="UnresolvedMention">
    <w:name w:val="Unresolved Mention"/>
    <w:basedOn w:val="DefaultParagraphFont"/>
    <w:uiPriority w:val="99"/>
    <w:semiHidden/>
    <w:unhideWhenUsed/>
    <w:rsid w:val="002B1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fai.se/wp-content/uploads/2015/02/ASA-klassifikation-p%C3%A5-svenska-151101.pdf" TargetMode="External" Id="rId13" /><Relationship Type="http://schemas.openxmlformats.org/officeDocument/2006/relationships/hyperlink" Target="https://view.officeapps.live.com/op/view.aspx?src=https%3A%2F%2Fsfai.se%2Fwp-content%2Fuploads%2Ffiles%2F21-11_Rekommendationer_propofolsedering%2520_0.doc&amp;wdOrigin=BROWSELINK"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3254-254677362-292/surrogate/H%c3%a4lsodeklaration%20vuxen%20-%20ny.pdf" TargetMode="External" Id="rId12" /><Relationship Type="http://schemas.openxmlformats.org/officeDocument/2006/relationships/hyperlink" Target="https://mellanarkiv-offentlig.vgregion.se/alfresco/s/archive/stream/public/v1/source/available/sofia/nu10092-2087047004-80/surrogate/Hj%c3%a4rtstoppslarm.pdf"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nu10093-1252922689-126/surrogate/Fasta%20inf%c3%b6r%20planerad%20kirurgi%2c%20vuxna.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mellanarkiv-offentlig.vgregion.se/alfresco/s/archive/stream/public/v1/source/available/sofia/nu10445-1540327339-3/surrogate/Akutvagn%20%20inneh%c3%a5ll%20kontroll.pdf"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sfai.se/wp-content/uploads/2015/02/ASA-klassifikation-p%C3%A5-svenska-151101.pdf"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5</TotalTime>
  <Pages>1</Pages>
  <Words>1003</Words>
  <Characters>5722</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6712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Propofolsedering på Endoskopimottagningen NU-sjukvården</dc:title>
  <dc:subject/>
  <dc:creator>Lars Brühne</dc:creator>
  <keywords/>
  <lastModifiedBy>Annika Johansson</lastModifiedBy>
  <revision>10</revision>
  <lastPrinted>2024-01-11T16:02:00.0000000Z</lastPrinted>
  <dcterms:created xsi:type="dcterms:W3CDTF">2024-03-12T22:34:00.0000000Z</dcterms:created>
  <dcterms:modified xsi:type="dcterms:W3CDTF">2026-02-18T09:49:00.0000000Z</dcterms:modified>
</coreProperties>
</file>