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5F088" w14:textId="20FE2DAD" w:rsidR="00CF0317" w:rsidRPr="00CF0317" w:rsidRDefault="00DB7B54" w:rsidP="005010D7">
      <w:pPr>
        <w:pStyle w:val="Rubrik1"/>
      </w:pPr>
      <w:bookmarkStart w:id="0" w:name="_Toc321146591"/>
      <w:r>
        <w:t>Återbesöksplanering för vissa diagnosgrupper inom magtarm</w:t>
      </w:r>
      <w:r w:rsidR="005010D7">
        <w:t>sjukdomar</w:t>
      </w:r>
    </w:p>
    <w:p w14:paraId="491A0B6B" w14:textId="00381F38" w:rsidR="00CF0317" w:rsidRPr="00CF0317" w:rsidRDefault="00CF0317" w:rsidP="00CF0317">
      <w:pPr>
        <w:sectPr w:rsidR="00CF0317" w:rsidRPr="00CF0317" w:rsidSect="00AE42C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7A5618C2" w14:textId="77777777" w:rsidR="00115982" w:rsidRDefault="00115982" w:rsidP="00AE42C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7388085" w14:textId="5487D729" w:rsidR="00AE42C1" w:rsidRPr="00AE42C1" w:rsidRDefault="00AE42C1" w:rsidP="00AE42C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E42C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28C749" wp14:editId="7637B31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71FC68" w14:textId="77777777" w:rsidR="00AE42C1" w:rsidRDefault="00AE42C1" w:rsidP="00AE42C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10558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28C74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71FC68" w14:textId="77777777" w:rsidR="00AE42C1" w:rsidRDefault="00AE42C1" w:rsidP="00AE42C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10558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1AC13050" w14:textId="77777777" w:rsidR="003A01EA" w:rsidRDefault="003A01EA" w:rsidP="003A01EA">
      <w:pPr>
        <w:pStyle w:val="Rubrik2"/>
      </w:pPr>
      <w:bookmarkStart w:id="1" w:name="_1314629194"/>
      <w:bookmarkStart w:id="2" w:name="Rubrik"/>
      <w:bookmarkEnd w:id="0"/>
      <w:bookmarkEnd w:id="1"/>
      <w:bookmarkEnd w:id="2"/>
      <w:r>
        <w:t>Förändringar sedan föregående version</w:t>
      </w:r>
    </w:p>
    <w:p w14:paraId="010B50B3" w14:textId="77777777" w:rsidR="003A01EA" w:rsidRDefault="003A01EA" w:rsidP="003A01EA">
      <w:pPr>
        <w:rPr>
          <w:rFonts w:ascii="Arial" w:hAnsi="Arial" w:cs="Arial"/>
          <w:b/>
          <w:bCs/>
          <w:iCs/>
          <w:sz w:val="26"/>
          <w:szCs w:val="28"/>
        </w:rPr>
      </w:pPr>
      <w:r>
        <w:t xml:space="preserve">Avsnitt celiaki. </w:t>
      </w:r>
    </w:p>
    <w:p w14:paraId="5CD2085D" w14:textId="77777777" w:rsidR="003A01EA" w:rsidRDefault="003A01EA" w:rsidP="003A01EA">
      <w:pPr>
        <w:rPr>
          <w:rFonts w:ascii="Arial" w:hAnsi="Arial" w:cs="Arial"/>
          <w:b/>
          <w:bCs/>
          <w:iCs/>
          <w:sz w:val="26"/>
          <w:szCs w:val="28"/>
        </w:rPr>
      </w:pPr>
    </w:p>
    <w:p w14:paraId="70265D3C" w14:textId="56DCF2C4" w:rsidR="003A01EA" w:rsidRDefault="003A01EA" w:rsidP="003A01EA">
      <w:pPr>
        <w:rPr>
          <w:rFonts w:asciiTheme="majorHAnsi" w:hAnsiTheme="majorHAnsi" w:cstheme="majorBidi"/>
          <w:bCs/>
          <w:sz w:val="40"/>
          <w:szCs w:val="26"/>
        </w:rPr>
      </w:pPr>
      <w:r>
        <w:rPr>
          <w:rFonts w:asciiTheme="majorHAnsi" w:hAnsiTheme="majorHAnsi" w:cstheme="majorBidi"/>
          <w:bCs/>
          <w:sz w:val="40"/>
          <w:szCs w:val="26"/>
        </w:rPr>
        <w:t>Bakgrund och syfte</w:t>
      </w:r>
    </w:p>
    <w:p w14:paraId="1CD9FBDD" w14:textId="7ABA287D" w:rsidR="003A01EA" w:rsidRDefault="003A01EA" w:rsidP="003A01EA">
      <w:r>
        <w:t xml:space="preserve">Vägledning för fortsatt planering av återbesök och andra åtgärder utifrån vissa diagnosgrupper på </w:t>
      </w:r>
      <w:proofErr w:type="spellStart"/>
      <w:r>
        <w:t>magtarmottagningen</w:t>
      </w:r>
      <w:proofErr w:type="spellEnd"/>
      <w:r>
        <w:t xml:space="preserve"> i NU-sjukvården.</w:t>
      </w:r>
    </w:p>
    <w:p w14:paraId="5DE9152A" w14:textId="77777777" w:rsidR="003A01EA" w:rsidRPr="00322A5C" w:rsidRDefault="003A01EA" w:rsidP="003A01EA"/>
    <w:p w14:paraId="127F6290" w14:textId="0737BBF4" w:rsidR="003A01EA" w:rsidRPr="00115982" w:rsidRDefault="003A01EA" w:rsidP="003A01EA">
      <w:pPr>
        <w:pStyle w:val="MellanrubrikVGR"/>
      </w:pPr>
      <w:r w:rsidRPr="00AE42C1">
        <w:t xml:space="preserve">Ulcerös kolit – avser patienter i </w:t>
      </w:r>
      <w:proofErr w:type="spellStart"/>
      <w:r w:rsidRPr="00AE42C1">
        <w:t>remission</w:t>
      </w:r>
      <w:proofErr w:type="spellEnd"/>
    </w:p>
    <w:p w14:paraId="3BF4E8AF" w14:textId="5171753A" w:rsidR="003A01EA" w:rsidRPr="00AE42C1" w:rsidRDefault="003A01EA" w:rsidP="003A01EA">
      <w:pPr>
        <w:pStyle w:val="Punktlista"/>
      </w:pPr>
      <w:proofErr w:type="spellStart"/>
      <w:r w:rsidRPr="00AE42C1">
        <w:rPr>
          <w:b/>
        </w:rPr>
        <w:t>Immunsuppressiv</w:t>
      </w:r>
      <w:proofErr w:type="spellEnd"/>
      <w:r w:rsidRPr="00AE42C1">
        <w:t xml:space="preserve"> behandling</w:t>
      </w:r>
      <w:r>
        <w:t>:</w:t>
      </w:r>
      <w:r w:rsidRPr="00AE42C1">
        <w:t xml:space="preserve"> minst årliga besök</w:t>
      </w:r>
    </w:p>
    <w:p w14:paraId="3D8F4828" w14:textId="666AF90C" w:rsidR="003A01EA" w:rsidRPr="00AE42C1" w:rsidRDefault="003A01EA" w:rsidP="003A01EA">
      <w:pPr>
        <w:pStyle w:val="Punktlista"/>
      </w:pPr>
      <w:r w:rsidRPr="00AE42C1">
        <w:rPr>
          <w:b/>
          <w:iCs/>
        </w:rPr>
        <w:t>Extensiv kolit</w:t>
      </w:r>
      <w:r>
        <w:rPr>
          <w:b/>
          <w:iCs/>
        </w:rPr>
        <w:t xml:space="preserve">: </w:t>
      </w:r>
      <w:r w:rsidRPr="00AE42C1">
        <w:t>läkarbesök vartannat år eller enbart koloskopikontroller</w:t>
      </w:r>
    </w:p>
    <w:p w14:paraId="3CD0046B" w14:textId="0C4BDFC4" w:rsidR="003A01EA" w:rsidRPr="00AE42C1" w:rsidRDefault="003A01EA" w:rsidP="003A01EA">
      <w:pPr>
        <w:pStyle w:val="Punktlista"/>
      </w:pPr>
      <w:r w:rsidRPr="00AE42C1">
        <w:rPr>
          <w:b/>
          <w:iCs/>
        </w:rPr>
        <w:t>Extensiv kolit</w:t>
      </w:r>
      <w:r w:rsidRPr="00AE42C1">
        <w:rPr>
          <w:i/>
        </w:rPr>
        <w:t xml:space="preserve"> + </w:t>
      </w:r>
      <w:r w:rsidRPr="00AE42C1">
        <w:rPr>
          <w:b/>
          <w:iCs/>
        </w:rPr>
        <w:t>PSC</w:t>
      </w:r>
      <w:r>
        <w:t xml:space="preserve">: </w:t>
      </w:r>
      <w:r w:rsidRPr="00AE42C1">
        <w:t>läkarbesök varje år (ev</w:t>
      </w:r>
      <w:r w:rsidR="00E94C63">
        <w:t>entuellt</w:t>
      </w:r>
      <w:r w:rsidRPr="00AE42C1">
        <w:t xml:space="preserve"> endast i samband m</w:t>
      </w:r>
      <w:r w:rsidR="00E94C63">
        <w:t>ed</w:t>
      </w:r>
      <w:r w:rsidRPr="00AE42C1">
        <w:t xml:space="preserve"> koloskopi), därutöver ofta kontroll leverstatus halvårsvis</w:t>
      </w:r>
    </w:p>
    <w:p w14:paraId="13464734" w14:textId="27BB5B6A" w:rsidR="003A01EA" w:rsidRPr="00AE42C1" w:rsidRDefault="003A01EA" w:rsidP="003A01EA">
      <w:pPr>
        <w:pStyle w:val="Punktlista"/>
      </w:pPr>
      <w:r w:rsidRPr="00AE42C1">
        <w:rPr>
          <w:b/>
          <w:iCs/>
        </w:rPr>
        <w:t>Vänstersidig kolit</w:t>
      </w:r>
      <w:r>
        <w:rPr>
          <w:i/>
        </w:rPr>
        <w:t xml:space="preserve">: </w:t>
      </w:r>
      <w:r w:rsidRPr="00AE42C1">
        <w:t>Återbesök vanligen endast vid behov</w:t>
      </w:r>
    </w:p>
    <w:p w14:paraId="0A265090" w14:textId="1863918C" w:rsidR="003A01EA" w:rsidRPr="00AE42C1" w:rsidRDefault="003A01EA" w:rsidP="003A01EA">
      <w:pPr>
        <w:pStyle w:val="Punktlista"/>
      </w:pPr>
      <w:proofErr w:type="spellStart"/>
      <w:r w:rsidRPr="00AE42C1">
        <w:rPr>
          <w:b/>
          <w:iCs/>
        </w:rPr>
        <w:t>Proktit</w:t>
      </w:r>
      <w:proofErr w:type="spellEnd"/>
      <w:r>
        <w:rPr>
          <w:b/>
          <w:iCs/>
        </w:rPr>
        <w:t xml:space="preserve">: </w:t>
      </w:r>
      <w:r w:rsidRPr="00AE42C1">
        <w:t>Återbesök endast vid behov</w:t>
      </w:r>
    </w:p>
    <w:p w14:paraId="7AED6067" w14:textId="77777777" w:rsidR="003A01EA" w:rsidRPr="00AE42C1" w:rsidRDefault="003A01EA" w:rsidP="003A01EA">
      <w:pPr>
        <w:pStyle w:val="Punktlista"/>
      </w:pPr>
      <w:r w:rsidRPr="00AE42C1">
        <w:rPr>
          <w:b/>
        </w:rPr>
        <w:t xml:space="preserve">Kontrollkoloskopiprogram: </w:t>
      </w:r>
      <w:r w:rsidRPr="00964DF4">
        <w:rPr>
          <w:bCs/>
        </w:rPr>
        <w:t>enligt nationellt PM</w:t>
      </w:r>
    </w:p>
    <w:p w14:paraId="7F98432E" w14:textId="77777777" w:rsidR="003A01EA" w:rsidRDefault="003A01EA" w:rsidP="003A01EA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A1F2CFB" w14:textId="77777777" w:rsidR="003A01EA" w:rsidRDefault="003A01EA" w:rsidP="003A01EA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863611F" w14:textId="77777777" w:rsidR="003A01EA" w:rsidRPr="00AE42C1" w:rsidRDefault="003A01EA" w:rsidP="003A01EA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82EA9CE" w14:textId="12E366DD" w:rsidR="003A01EA" w:rsidRPr="00115982" w:rsidRDefault="003A01EA" w:rsidP="003A01EA">
      <w:pPr>
        <w:pStyle w:val="MellanrubrikVGR"/>
      </w:pPr>
      <w:r w:rsidRPr="00AE42C1">
        <w:lastRenderedPageBreak/>
        <w:t xml:space="preserve">Mb </w:t>
      </w:r>
      <w:proofErr w:type="spellStart"/>
      <w:r w:rsidRPr="00AE42C1">
        <w:t>Crohn</w:t>
      </w:r>
      <w:proofErr w:type="spellEnd"/>
      <w:r w:rsidRPr="00AE42C1">
        <w:t xml:space="preserve"> – avser patienter i </w:t>
      </w:r>
      <w:proofErr w:type="spellStart"/>
      <w:r w:rsidRPr="00AE42C1">
        <w:t>remission</w:t>
      </w:r>
      <w:proofErr w:type="spellEnd"/>
    </w:p>
    <w:p w14:paraId="313549CF" w14:textId="5F862E1A" w:rsidR="003A01EA" w:rsidRPr="00AE42C1" w:rsidRDefault="003A01EA" w:rsidP="003A01EA">
      <w:pPr>
        <w:pStyle w:val="Punktlista"/>
      </w:pPr>
      <w:proofErr w:type="spellStart"/>
      <w:r w:rsidRPr="00AE42C1">
        <w:rPr>
          <w:b/>
          <w:iCs/>
        </w:rPr>
        <w:t>Ileo-cekal</w:t>
      </w:r>
      <w:proofErr w:type="spellEnd"/>
      <w:r w:rsidRPr="00AE42C1">
        <w:rPr>
          <w:b/>
          <w:iCs/>
        </w:rPr>
        <w:t xml:space="preserve"> </w:t>
      </w:r>
      <w:proofErr w:type="spellStart"/>
      <w:r w:rsidRPr="00AE42C1">
        <w:rPr>
          <w:b/>
          <w:iCs/>
        </w:rPr>
        <w:t>Crohn</w:t>
      </w:r>
      <w:proofErr w:type="spellEnd"/>
      <w:r>
        <w:rPr>
          <w:b/>
        </w:rPr>
        <w:t xml:space="preserve">: </w:t>
      </w:r>
      <w:r w:rsidRPr="00AE42C1">
        <w:t>läkarbesök vartannat år. Ev</w:t>
      </w:r>
      <w:r w:rsidR="00E94C63">
        <w:t>entuellt</w:t>
      </w:r>
      <w:r w:rsidRPr="00AE42C1">
        <w:t xml:space="preserve"> </w:t>
      </w:r>
      <w:proofErr w:type="spellStart"/>
      <w:r w:rsidRPr="00AE42C1">
        <w:t>utremiss</w:t>
      </w:r>
      <w:proofErr w:type="spellEnd"/>
      <w:r w:rsidRPr="00AE42C1">
        <w:t xml:space="preserve"> efter långvarig </w:t>
      </w:r>
      <w:proofErr w:type="spellStart"/>
      <w:r w:rsidRPr="00AE42C1">
        <w:t>remission</w:t>
      </w:r>
      <w:proofErr w:type="spellEnd"/>
      <w:r w:rsidRPr="00AE42C1">
        <w:t>.</w:t>
      </w:r>
    </w:p>
    <w:p w14:paraId="645D5B58" w14:textId="33E2ACD2" w:rsidR="003A01EA" w:rsidRPr="00AE42C1" w:rsidRDefault="003A01EA" w:rsidP="003A01EA">
      <w:pPr>
        <w:pStyle w:val="Punktlista"/>
      </w:pPr>
      <w:proofErr w:type="spellStart"/>
      <w:r w:rsidRPr="00AE42C1">
        <w:rPr>
          <w:b/>
          <w:iCs/>
        </w:rPr>
        <w:t>Crohnkolit</w:t>
      </w:r>
      <w:proofErr w:type="spellEnd"/>
      <w:r>
        <w:rPr>
          <w:iCs/>
        </w:rPr>
        <w:t xml:space="preserve">: </w:t>
      </w:r>
      <w:r w:rsidRPr="00AE42C1">
        <w:t>läkarbesök vartannat år. Ev</w:t>
      </w:r>
      <w:r w:rsidR="000D64E4">
        <w:t>entuellt</w:t>
      </w:r>
      <w:r w:rsidRPr="00AE42C1">
        <w:t xml:space="preserve"> </w:t>
      </w:r>
      <w:proofErr w:type="spellStart"/>
      <w:r w:rsidRPr="00AE42C1">
        <w:t>kontrollskopier</w:t>
      </w:r>
      <w:proofErr w:type="spellEnd"/>
      <w:r w:rsidRPr="00AE42C1">
        <w:t xml:space="preserve"> enligt nationellt PM.</w:t>
      </w:r>
    </w:p>
    <w:p w14:paraId="73917F68" w14:textId="1A2B9785" w:rsidR="003A01EA" w:rsidRPr="00CE0064" w:rsidRDefault="003A01EA" w:rsidP="003A01EA">
      <w:pPr>
        <w:pStyle w:val="Punktlista"/>
        <w:rPr>
          <w:rFonts w:ascii="Arial" w:hAnsi="Arial" w:cs="Arial"/>
        </w:rPr>
      </w:pPr>
      <w:r w:rsidRPr="00AE42C1">
        <w:rPr>
          <w:b/>
          <w:iCs/>
          <w:szCs w:val="36"/>
        </w:rPr>
        <w:t>Kom</w:t>
      </w:r>
      <w:r w:rsidRPr="00AE42C1">
        <w:rPr>
          <w:b/>
          <w:iCs/>
        </w:rPr>
        <w:t xml:space="preserve">plicerad sjukdom och/eller </w:t>
      </w:r>
      <w:proofErr w:type="spellStart"/>
      <w:r w:rsidRPr="00AE42C1">
        <w:rPr>
          <w:b/>
          <w:iCs/>
        </w:rPr>
        <w:t>immunsuppressiv</w:t>
      </w:r>
      <w:proofErr w:type="spellEnd"/>
      <w:r w:rsidRPr="00AE42C1">
        <w:rPr>
          <w:b/>
          <w:iCs/>
        </w:rPr>
        <w:t xml:space="preserve"> behandling</w:t>
      </w:r>
      <w:r>
        <w:t xml:space="preserve">: </w:t>
      </w:r>
      <w:r w:rsidRPr="00AE42C1">
        <w:t>läkarbesök varje år eller oftare</w:t>
      </w:r>
    </w:p>
    <w:p w14:paraId="19344A02" w14:textId="5FF2F515" w:rsidR="003A01EA" w:rsidRPr="00115982" w:rsidRDefault="003A01EA" w:rsidP="003A01EA">
      <w:pPr>
        <w:pStyle w:val="MellanrubrikVGR"/>
      </w:pPr>
      <w:r w:rsidRPr="00AE42C1">
        <w:t>TNF – alfa behandlade IBD-patienter</w:t>
      </w:r>
    </w:p>
    <w:p w14:paraId="0607E2E1" w14:textId="77777777" w:rsidR="003A01EA" w:rsidRPr="00AE42C1" w:rsidRDefault="003A01EA" w:rsidP="003A01EA">
      <w:pPr>
        <w:pStyle w:val="Punktlista"/>
      </w:pPr>
      <w:r w:rsidRPr="00AE42C1">
        <w:t xml:space="preserve">Av journalanteckning skall alltid framgå planerad behandlingstid och planerad tidpunkt för nästa utvärdering/omvärdering (genom återbesök, </w:t>
      </w:r>
      <w:proofErr w:type="spellStart"/>
      <w:r w:rsidRPr="00AE42C1">
        <w:t>skopi</w:t>
      </w:r>
      <w:proofErr w:type="spellEnd"/>
      <w:r w:rsidRPr="00AE42C1">
        <w:t xml:space="preserve"> eller annat)</w:t>
      </w:r>
    </w:p>
    <w:p w14:paraId="0D4B44B9" w14:textId="7A1FD701" w:rsidR="003A01EA" w:rsidRPr="00CE0064" w:rsidRDefault="003A01EA" w:rsidP="003A01EA">
      <w:pPr>
        <w:pStyle w:val="Punktlista"/>
      </w:pPr>
      <w:r w:rsidRPr="00AE42C1">
        <w:t xml:space="preserve">Ordination av </w:t>
      </w:r>
      <w:proofErr w:type="spellStart"/>
      <w:r w:rsidRPr="00AE42C1">
        <w:t>Remicade</w:t>
      </w:r>
      <w:proofErr w:type="spellEnd"/>
      <w:r w:rsidRPr="00AE42C1">
        <w:t xml:space="preserve"> bör ske i läkemedelsmodulen, kan där tydligt anges att ordinationen är tidsbegränsad.</w:t>
      </w:r>
    </w:p>
    <w:p w14:paraId="34F43937" w14:textId="6DB59B84" w:rsidR="003A01EA" w:rsidRPr="00115982" w:rsidRDefault="003A01EA" w:rsidP="003A01EA">
      <w:pPr>
        <w:pStyle w:val="MellanrubrikVGR"/>
      </w:pPr>
      <w:r w:rsidRPr="00AE42C1">
        <w:t xml:space="preserve"> Mikroskopisk </w:t>
      </w:r>
      <w:proofErr w:type="spellStart"/>
      <w:r w:rsidRPr="00AE42C1">
        <w:t>colit</w:t>
      </w:r>
      <w:proofErr w:type="spellEnd"/>
    </w:p>
    <w:p w14:paraId="1843BD16" w14:textId="53447BF4" w:rsidR="003A01EA" w:rsidRPr="00AE42C1" w:rsidRDefault="003A01EA" w:rsidP="003A01EA">
      <w:pPr>
        <w:pStyle w:val="Punktlista"/>
      </w:pPr>
      <w:r w:rsidRPr="00AE42C1">
        <w:t>Efter diagnos</w:t>
      </w:r>
      <w:r>
        <w:t xml:space="preserve">: </w:t>
      </w:r>
      <w:r w:rsidRPr="00AE42C1">
        <w:t xml:space="preserve">Återbesök eller telefonkontakt för information och kontroll av terapieffekt </w:t>
      </w:r>
    </w:p>
    <w:p w14:paraId="66328AB7" w14:textId="0715A5F3" w:rsidR="003A01EA" w:rsidRPr="00472A77" w:rsidRDefault="003A01EA" w:rsidP="003A01EA">
      <w:pPr>
        <w:pStyle w:val="Punktlista"/>
      </w:pPr>
      <w:r w:rsidRPr="00AE42C1">
        <w:t xml:space="preserve">Telefonkontakt vid skov. </w:t>
      </w:r>
    </w:p>
    <w:p w14:paraId="7A693885" w14:textId="4183B846" w:rsidR="003A01EA" w:rsidRPr="00115982" w:rsidRDefault="003A01EA" w:rsidP="003A01EA">
      <w:pPr>
        <w:pStyle w:val="MellanrubrikVGR"/>
      </w:pPr>
      <w:r w:rsidRPr="00AE42C1">
        <w:t>Gallsaltsmalabsorption</w:t>
      </w:r>
    </w:p>
    <w:p w14:paraId="31AA52F5" w14:textId="72345309" w:rsidR="003A01EA" w:rsidRPr="00AE42C1" w:rsidRDefault="003A01EA" w:rsidP="003A01EA">
      <w:pPr>
        <w:pStyle w:val="Punktlista"/>
      </w:pPr>
      <w:r w:rsidRPr="00AE42C1">
        <w:t>Efter diagnos</w:t>
      </w:r>
      <w:r>
        <w:t xml:space="preserve">: </w:t>
      </w:r>
      <w:r w:rsidRPr="00AE42C1">
        <w:t xml:space="preserve"> Återbesök eller telefonkontakt för information och kontroll av terapieffekt</w:t>
      </w:r>
    </w:p>
    <w:p w14:paraId="2EEA8C52" w14:textId="596E900E" w:rsidR="003A01EA" w:rsidRPr="00472A77" w:rsidRDefault="003A01EA" w:rsidP="003A01EA">
      <w:pPr>
        <w:pStyle w:val="Punktlista"/>
        <w:rPr>
          <w:rFonts w:ascii="Arial" w:hAnsi="Arial" w:cs="Arial"/>
          <w:b/>
          <w:szCs w:val="28"/>
        </w:rPr>
      </w:pPr>
      <w:proofErr w:type="spellStart"/>
      <w:r w:rsidRPr="00AE42C1">
        <w:t>Utremiss</w:t>
      </w:r>
      <w:proofErr w:type="spellEnd"/>
      <w:r w:rsidRPr="00AE42C1">
        <w:t xml:space="preserve"> direkt eller efter att behandling ställts in</w:t>
      </w:r>
    </w:p>
    <w:p w14:paraId="42F9EFBF" w14:textId="11E83F3B" w:rsidR="003A01EA" w:rsidRPr="00902082" w:rsidRDefault="003A01EA" w:rsidP="003A01EA">
      <w:pPr>
        <w:pStyle w:val="MellanrubrikVGR"/>
      </w:pPr>
      <w:r w:rsidRPr="00902082">
        <w:t>Celiaki</w:t>
      </w:r>
    </w:p>
    <w:p w14:paraId="35188F8E" w14:textId="294D1885" w:rsidR="003A01EA" w:rsidRPr="001F42FB" w:rsidRDefault="003A01EA" w:rsidP="004146FB">
      <w:pPr>
        <w:pStyle w:val="Punktlista"/>
      </w:pPr>
      <w:r w:rsidRPr="001F42FB">
        <w:t xml:space="preserve">PAD talande för celiaki anländer. Diagnos ska fastställas av </w:t>
      </w:r>
      <w:proofErr w:type="spellStart"/>
      <w:r w:rsidRPr="001F42FB">
        <w:t>gastroenterolog</w:t>
      </w:r>
      <w:proofErr w:type="spellEnd"/>
      <w:r w:rsidRPr="001F42FB">
        <w:t>!</w:t>
      </w:r>
    </w:p>
    <w:p w14:paraId="4E832F63" w14:textId="71C60C17" w:rsidR="001F42FB" w:rsidRPr="001F42FB" w:rsidRDefault="003A01EA" w:rsidP="001F42FB">
      <w:pPr>
        <w:pStyle w:val="Punktlista"/>
      </w:pPr>
      <w:r w:rsidRPr="001F42FB">
        <w:t xml:space="preserve">Om </w:t>
      </w:r>
      <w:proofErr w:type="spellStart"/>
      <w:r w:rsidRPr="001F42FB">
        <w:t>skoperande</w:t>
      </w:r>
      <w:proofErr w:type="spellEnd"/>
      <w:r w:rsidRPr="001F42FB">
        <w:t xml:space="preserve"> </w:t>
      </w:r>
      <w:r w:rsidR="004D2573" w:rsidRPr="001F42FB">
        <w:t>sjuksköterska</w:t>
      </w:r>
      <w:r w:rsidRPr="001F42FB">
        <w:t xml:space="preserve"> tar emot PAD kontaktas dagens </w:t>
      </w:r>
      <w:proofErr w:type="spellStart"/>
      <w:r w:rsidRPr="001F42FB">
        <w:t>gastrokonsult</w:t>
      </w:r>
      <w:proofErr w:type="spellEnd"/>
      <w:r w:rsidRPr="001F42FB">
        <w:t xml:space="preserve"> för att fastställa diagnos. Om kompletterande utredning behövs tar konsulten över handläggning. </w:t>
      </w:r>
    </w:p>
    <w:p w14:paraId="083662F1" w14:textId="1F9268A2" w:rsidR="003A01EA" w:rsidRPr="001F42FB" w:rsidRDefault="003A01EA" w:rsidP="00C05499">
      <w:pPr>
        <w:pStyle w:val="Punktlista"/>
        <w:numPr>
          <w:ilvl w:val="0"/>
          <w:numId w:val="0"/>
        </w:numPr>
        <w:ind w:left="1712"/>
        <w:rPr>
          <w:b/>
          <w:bCs/>
        </w:rPr>
      </w:pPr>
      <w:r w:rsidRPr="001F42FB">
        <w:rPr>
          <w:b/>
          <w:bCs/>
        </w:rPr>
        <w:t xml:space="preserve">Vid diagnos </w:t>
      </w:r>
    </w:p>
    <w:p w14:paraId="297E5D77" w14:textId="3C5BEC21" w:rsidR="003A01EA" w:rsidRPr="001F42FB" w:rsidRDefault="003A01EA" w:rsidP="002F7288">
      <w:pPr>
        <w:pStyle w:val="Punktlista"/>
        <w:numPr>
          <w:ilvl w:val="0"/>
          <w:numId w:val="21"/>
        </w:numPr>
      </w:pPr>
      <w:r w:rsidRPr="001F42FB">
        <w:t>skicka standardbrev (med erbjudande om telefontid till läkare) ang</w:t>
      </w:r>
      <w:r w:rsidR="0065568E" w:rsidRPr="001F42FB">
        <w:t>ående</w:t>
      </w:r>
      <w:r w:rsidRPr="001F42FB">
        <w:t xml:space="preserve"> diagnosen till patienten </w:t>
      </w:r>
    </w:p>
    <w:p w14:paraId="6FD4749F" w14:textId="7AD444AF" w:rsidR="003A01EA" w:rsidRPr="001F42FB" w:rsidRDefault="003A01EA" w:rsidP="002F7288">
      <w:pPr>
        <w:pStyle w:val="Punktlista"/>
        <w:numPr>
          <w:ilvl w:val="0"/>
          <w:numId w:val="21"/>
        </w:numPr>
      </w:pPr>
      <w:r w:rsidRPr="001F42FB">
        <w:t>skicka utskriven celiakiinfo 1177.</w:t>
      </w:r>
    </w:p>
    <w:p w14:paraId="448AE229" w14:textId="412A1FBD" w:rsidR="003A01EA" w:rsidRPr="001F42FB" w:rsidRDefault="003A01EA" w:rsidP="002F7288">
      <w:pPr>
        <w:pStyle w:val="Punktlista"/>
        <w:numPr>
          <w:ilvl w:val="0"/>
          <w:numId w:val="21"/>
        </w:numPr>
      </w:pPr>
      <w:r w:rsidRPr="001F42FB">
        <w:t>skriv dietistremiss</w:t>
      </w:r>
    </w:p>
    <w:p w14:paraId="1F13160A" w14:textId="441CB0C6" w:rsidR="003A01EA" w:rsidRPr="001F42FB" w:rsidRDefault="003A01EA" w:rsidP="002F7288">
      <w:pPr>
        <w:pStyle w:val="Punktlista"/>
        <w:numPr>
          <w:ilvl w:val="0"/>
          <w:numId w:val="21"/>
        </w:numPr>
      </w:pPr>
      <w:r w:rsidRPr="001F42FB">
        <w:t>prel</w:t>
      </w:r>
      <w:r w:rsidR="0065568E" w:rsidRPr="001F42FB">
        <w:t>iminär</w:t>
      </w:r>
      <w:r w:rsidRPr="001F42FB">
        <w:t xml:space="preserve">boka ett läkarbesök vid 12 månader + </w:t>
      </w:r>
      <w:proofErr w:type="spellStart"/>
      <w:r w:rsidRPr="001F42FB">
        <w:t>omkontroll</w:t>
      </w:r>
      <w:proofErr w:type="spellEnd"/>
      <w:r w:rsidRPr="001F42FB">
        <w:t xml:space="preserve"> av ev</w:t>
      </w:r>
      <w:r w:rsidR="0065568E" w:rsidRPr="001F42FB">
        <w:t>entuella</w:t>
      </w:r>
      <w:r w:rsidRPr="001F42FB">
        <w:t xml:space="preserve"> avvikande </w:t>
      </w:r>
      <w:proofErr w:type="spellStart"/>
      <w:r w:rsidRPr="001F42FB">
        <w:t>lab</w:t>
      </w:r>
      <w:proofErr w:type="spellEnd"/>
      <w:r w:rsidR="0065568E" w:rsidRPr="001F42FB">
        <w:t xml:space="preserve"> svar</w:t>
      </w:r>
      <w:r w:rsidRPr="001F42FB">
        <w:t>.</w:t>
      </w:r>
    </w:p>
    <w:p w14:paraId="3A413AA0" w14:textId="77777777" w:rsidR="003A01EA" w:rsidRPr="001F42FB" w:rsidRDefault="003A01EA" w:rsidP="002F7288">
      <w:pPr>
        <w:pStyle w:val="Punktlista"/>
        <w:numPr>
          <w:ilvl w:val="0"/>
          <w:numId w:val="21"/>
        </w:numPr>
      </w:pPr>
      <w:r w:rsidRPr="001F42FB">
        <w:t xml:space="preserve">(ovanstående utförs av </w:t>
      </w:r>
      <w:proofErr w:type="spellStart"/>
      <w:r w:rsidRPr="001F42FB">
        <w:t>skoperande</w:t>
      </w:r>
      <w:proofErr w:type="spellEnd"/>
      <w:r w:rsidRPr="001F42FB">
        <w:t xml:space="preserve"> </w:t>
      </w:r>
      <w:proofErr w:type="spellStart"/>
      <w:r w:rsidRPr="001F42FB">
        <w:t>ssk</w:t>
      </w:r>
      <w:proofErr w:type="spellEnd"/>
      <w:r w:rsidRPr="001F42FB">
        <w:t xml:space="preserve"> om ingen kompletterande utredning beställdes)</w:t>
      </w:r>
    </w:p>
    <w:p w14:paraId="7372E06B" w14:textId="36DC6874" w:rsidR="003A01EA" w:rsidRPr="001F42FB" w:rsidRDefault="0065568E" w:rsidP="004146FB">
      <w:pPr>
        <w:pStyle w:val="Punktlista"/>
      </w:pPr>
      <w:r w:rsidRPr="001F42FB">
        <w:lastRenderedPageBreak/>
        <w:t>L</w:t>
      </w:r>
      <w:r w:rsidR="003A01EA" w:rsidRPr="001F42FB">
        <w:t xml:space="preserve">äkarbesök vid 12 månader, ställningstagande till </w:t>
      </w:r>
      <w:proofErr w:type="spellStart"/>
      <w:r w:rsidR="003A01EA" w:rsidRPr="001F42FB">
        <w:t>utremittering</w:t>
      </w:r>
      <w:proofErr w:type="spellEnd"/>
      <w:r w:rsidR="003A01EA" w:rsidRPr="001F42FB">
        <w:t>.</w:t>
      </w:r>
    </w:p>
    <w:p w14:paraId="19184FFA" w14:textId="77777777" w:rsidR="003A01EA" w:rsidRPr="001F42FB" w:rsidRDefault="003A01EA" w:rsidP="003A01EA">
      <w:pPr>
        <w:spacing w:after="0" w:line="240" w:lineRule="auto"/>
        <w:ind w:left="0" w:right="0"/>
      </w:pPr>
    </w:p>
    <w:p w14:paraId="54C0DAE6" w14:textId="77777777" w:rsidR="003A01EA" w:rsidRPr="001F42FB" w:rsidRDefault="003A01EA" w:rsidP="004146FB">
      <w:r w:rsidRPr="001F42FB">
        <w:t xml:space="preserve">Lab som bör kontrolleras vid något tillfälle; </w:t>
      </w:r>
      <w:proofErr w:type="spellStart"/>
      <w:r w:rsidRPr="001F42FB">
        <w:t>transglutaminasantikroppar</w:t>
      </w:r>
      <w:proofErr w:type="spellEnd"/>
      <w:r w:rsidRPr="001F42FB">
        <w:t xml:space="preserve">, blodstatus, </w:t>
      </w:r>
      <w:proofErr w:type="spellStart"/>
      <w:r w:rsidRPr="001F42FB">
        <w:t>elstatus</w:t>
      </w:r>
      <w:proofErr w:type="spellEnd"/>
      <w:r w:rsidRPr="001F42FB">
        <w:t xml:space="preserve"> med ca </w:t>
      </w:r>
      <w:proofErr w:type="spellStart"/>
      <w:r w:rsidRPr="001F42FB">
        <w:t>alb</w:t>
      </w:r>
      <w:proofErr w:type="spellEnd"/>
      <w:r w:rsidRPr="001F42FB">
        <w:t xml:space="preserve">, b12, </w:t>
      </w:r>
      <w:proofErr w:type="spellStart"/>
      <w:r w:rsidRPr="001F42FB">
        <w:t>folat</w:t>
      </w:r>
      <w:proofErr w:type="spellEnd"/>
      <w:r w:rsidRPr="001F42FB">
        <w:t xml:space="preserve">, järnstatus, </w:t>
      </w:r>
    </w:p>
    <w:p w14:paraId="059A826C" w14:textId="77777777" w:rsidR="003A01EA" w:rsidRPr="00AE42C1" w:rsidRDefault="003A01EA" w:rsidP="004146FB">
      <w:pPr>
        <w:rPr>
          <w:rFonts w:ascii="Arial" w:hAnsi="Arial" w:cs="Arial"/>
          <w:szCs w:val="20"/>
        </w:rPr>
      </w:pPr>
      <w:proofErr w:type="spellStart"/>
      <w:r w:rsidRPr="001F42FB">
        <w:t>d-vitamin</w:t>
      </w:r>
      <w:proofErr w:type="spellEnd"/>
      <w:r w:rsidRPr="001F42FB">
        <w:t xml:space="preserve"> </w:t>
      </w:r>
      <w:proofErr w:type="spellStart"/>
      <w:r w:rsidRPr="001F42FB">
        <w:t>thyroidea</w:t>
      </w:r>
      <w:proofErr w:type="spellEnd"/>
    </w:p>
    <w:p w14:paraId="11442740" w14:textId="1A0522B8" w:rsidR="003A01EA" w:rsidRPr="00115982" w:rsidRDefault="003A01EA" w:rsidP="003A01EA">
      <w:pPr>
        <w:pStyle w:val="MellanrubrikVGR"/>
      </w:pPr>
      <w:r w:rsidRPr="00AE42C1">
        <w:t>Funktionella tarmrubbningar, f</w:t>
      </w:r>
      <w:r w:rsidR="001F42FB">
        <w:t>ramför allt</w:t>
      </w:r>
      <w:r w:rsidRPr="00AE42C1">
        <w:t xml:space="preserve"> IBS</w:t>
      </w:r>
    </w:p>
    <w:p w14:paraId="7EA2750C" w14:textId="77777777" w:rsidR="003A01EA" w:rsidRPr="00AE42C1" w:rsidRDefault="003A01EA" w:rsidP="003A01EA">
      <w:pPr>
        <w:pStyle w:val="Punktlista"/>
      </w:pPr>
      <w:r w:rsidRPr="00AE42C1">
        <w:t>Endast svåra fall, i första hand endast ett nybesök</w:t>
      </w:r>
    </w:p>
    <w:p w14:paraId="39715368" w14:textId="77777777" w:rsidR="003A01EA" w:rsidRPr="00AE42C1" w:rsidRDefault="003A01EA" w:rsidP="003A01EA">
      <w:pPr>
        <w:pStyle w:val="Punktlista"/>
      </w:pPr>
      <w:r w:rsidRPr="00AE42C1">
        <w:t>Återbesök endast för komplicerade svåra fall</w:t>
      </w:r>
    </w:p>
    <w:p w14:paraId="5DF4E647" w14:textId="77777777" w:rsidR="003A01EA" w:rsidRPr="00AE42C1" w:rsidRDefault="003A01EA" w:rsidP="003A01EA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733191F" w14:textId="77777777" w:rsidR="003A01EA" w:rsidRPr="00AE42C1" w:rsidRDefault="003A01EA" w:rsidP="003A01EA">
      <w:pPr>
        <w:pStyle w:val="MellanrubrikVGR"/>
      </w:pPr>
      <w:r w:rsidRPr="00AE42C1">
        <w:t>Hemokromatos (utan cirros)</w:t>
      </w:r>
    </w:p>
    <w:p w14:paraId="1E57803F" w14:textId="77777777" w:rsidR="003A01EA" w:rsidRPr="00AE42C1" w:rsidRDefault="003A01EA" w:rsidP="003A01EA">
      <w:pPr>
        <w:pStyle w:val="Punktlista"/>
      </w:pPr>
      <w:r w:rsidRPr="00AE42C1">
        <w:t>Ofta endast ett nybesök, inga återbesök</w:t>
      </w:r>
    </w:p>
    <w:p w14:paraId="1DDFBD64" w14:textId="5D97CA91" w:rsidR="003A01EA" w:rsidRPr="00AE42C1" w:rsidRDefault="003A01EA" w:rsidP="003A01EA">
      <w:pPr>
        <w:pStyle w:val="Punktlista"/>
      </w:pPr>
      <w:r w:rsidRPr="00AE42C1">
        <w:t>Tappningar på mottagn</w:t>
      </w:r>
      <w:r w:rsidR="00FB66FE">
        <w:t>ing</w:t>
      </w:r>
      <w:r w:rsidRPr="00AE42C1">
        <w:t xml:space="preserve"> eller blodcentralen, se särskilt PM</w:t>
      </w:r>
    </w:p>
    <w:p w14:paraId="0F32FFB5" w14:textId="77777777" w:rsidR="003A01EA" w:rsidRDefault="003A01EA" w:rsidP="003A01EA">
      <w:pPr>
        <w:spacing w:after="0" w:line="240" w:lineRule="auto"/>
        <w:ind w:left="0" w:right="0"/>
        <w:rPr>
          <w:b/>
          <w:bCs/>
          <w:szCs w:val="20"/>
        </w:rPr>
      </w:pPr>
    </w:p>
    <w:p w14:paraId="2B716A44" w14:textId="7BA85844" w:rsidR="003A01EA" w:rsidRPr="00115982" w:rsidRDefault="003A01EA" w:rsidP="003A01EA">
      <w:pPr>
        <w:rPr>
          <w:b/>
          <w:bCs/>
          <w:iCs/>
        </w:rPr>
      </w:pPr>
      <w:r w:rsidRPr="00115982">
        <w:rPr>
          <w:b/>
          <w:bCs/>
        </w:rPr>
        <w:t>Provtagnings och tappningsintervall ordineras av magtarmmottagningen fortlöpande, inga kontakter i övrigt</w:t>
      </w:r>
    </w:p>
    <w:p w14:paraId="0D188943" w14:textId="77777777" w:rsidR="003A01EA" w:rsidRPr="00536A5A" w:rsidRDefault="003A01EA" w:rsidP="003A01EA">
      <w:pPr>
        <w:spacing w:after="0" w:line="240" w:lineRule="auto"/>
        <w:ind w:left="0" w:right="0"/>
      </w:pP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E42C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027F2" w14:textId="77777777" w:rsidR="00E64A26" w:rsidRDefault="00E64A26">
      <w:r>
        <w:separator/>
      </w:r>
    </w:p>
  </w:endnote>
  <w:endnote w:type="continuationSeparator" w:id="0">
    <w:p w14:paraId="0642844F" w14:textId="77777777" w:rsidR="00E64A26" w:rsidRDefault="00E64A26">
      <w:r>
        <w:continuationSeparator/>
      </w:r>
    </w:p>
  </w:endnote>
  <w:endnote w:type="continuationNotice" w:id="1">
    <w:p w14:paraId="1B1B7F85" w14:textId="77777777" w:rsidR="00E64A26" w:rsidRDefault="00E64A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E1080" w14:textId="77777777" w:rsidR="00E64A26" w:rsidRDefault="00E64A26"/>
  </w:footnote>
  <w:footnote w:type="continuationSeparator" w:id="0">
    <w:p w14:paraId="24F4AF79" w14:textId="77777777" w:rsidR="00E64A26" w:rsidRDefault="00E64A26">
      <w:r>
        <w:continuationSeparator/>
      </w:r>
    </w:p>
  </w:footnote>
  <w:footnote w:type="continuationNotice" w:id="1">
    <w:p w14:paraId="45952119" w14:textId="77777777" w:rsidR="00E64A26" w:rsidRDefault="00E64A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304EE1"/>
    <w:multiLevelType w:val="hybridMultilevel"/>
    <w:tmpl w:val="CEC4EBF8"/>
    <w:lvl w:ilvl="0" w:tplc="FFFFFFFF">
      <w:start w:val="2013"/>
      <w:numFmt w:val="bullet"/>
      <w:lvlText w:val="-"/>
      <w:lvlJc w:val="left"/>
      <w:pPr>
        <w:tabs>
          <w:tab w:val="num" w:pos="750"/>
        </w:tabs>
        <w:ind w:left="750" w:hanging="39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EC00A3"/>
    <w:multiLevelType w:val="hybridMultilevel"/>
    <w:tmpl w:val="CB528FB4"/>
    <w:lvl w:ilvl="0" w:tplc="3A88006C">
      <w:numFmt w:val="bullet"/>
      <w:lvlText w:val="-"/>
      <w:lvlJc w:val="left"/>
      <w:pPr>
        <w:ind w:left="2792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1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83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55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931250">
    <w:abstractNumId w:val="19"/>
  </w:num>
  <w:num w:numId="2" w16cid:durableId="1126116875">
    <w:abstractNumId w:val="16"/>
  </w:num>
  <w:num w:numId="3" w16cid:durableId="609892280">
    <w:abstractNumId w:val="0"/>
  </w:num>
  <w:num w:numId="4" w16cid:durableId="1910533712">
    <w:abstractNumId w:val="6"/>
  </w:num>
  <w:num w:numId="5" w16cid:durableId="990258652">
    <w:abstractNumId w:val="17"/>
  </w:num>
  <w:num w:numId="6" w16cid:durableId="872305883">
    <w:abstractNumId w:val="2"/>
  </w:num>
  <w:num w:numId="7" w16cid:durableId="2134665606">
    <w:abstractNumId w:val="12"/>
  </w:num>
  <w:num w:numId="8" w16cid:durableId="1545560113">
    <w:abstractNumId w:val="9"/>
  </w:num>
  <w:num w:numId="9" w16cid:durableId="40979819">
    <w:abstractNumId w:val="1"/>
  </w:num>
  <w:num w:numId="10" w16cid:durableId="1643729981">
    <w:abstractNumId w:val="1"/>
  </w:num>
  <w:num w:numId="11" w16cid:durableId="513347063">
    <w:abstractNumId w:val="3"/>
  </w:num>
  <w:num w:numId="12" w16cid:durableId="163399141">
    <w:abstractNumId w:val="4"/>
  </w:num>
  <w:num w:numId="13" w16cid:durableId="1593705090">
    <w:abstractNumId w:val="15"/>
  </w:num>
  <w:num w:numId="14" w16cid:durableId="2139298709">
    <w:abstractNumId w:val="10"/>
  </w:num>
  <w:num w:numId="15" w16cid:durableId="502084722">
    <w:abstractNumId w:val="7"/>
  </w:num>
  <w:num w:numId="16" w16cid:durableId="2146462130">
    <w:abstractNumId w:val="14"/>
  </w:num>
  <w:num w:numId="17" w16cid:durableId="753360644">
    <w:abstractNumId w:val="5"/>
  </w:num>
  <w:num w:numId="18" w16cid:durableId="186254645">
    <w:abstractNumId w:val="11"/>
  </w:num>
  <w:num w:numId="19" w16cid:durableId="983851823">
    <w:abstractNumId w:val="18"/>
  </w:num>
  <w:num w:numId="20" w16cid:durableId="18167498">
    <w:abstractNumId w:val="8"/>
  </w:num>
  <w:num w:numId="21" w16cid:durableId="6089686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C33"/>
    <w:rsid w:val="000A4C35"/>
    <w:rsid w:val="000A611A"/>
    <w:rsid w:val="000B12D9"/>
    <w:rsid w:val="000B4536"/>
    <w:rsid w:val="000B7715"/>
    <w:rsid w:val="000D64E4"/>
    <w:rsid w:val="000E463B"/>
    <w:rsid w:val="000E5A7E"/>
    <w:rsid w:val="000F43A3"/>
    <w:rsid w:val="000F7681"/>
    <w:rsid w:val="00103031"/>
    <w:rsid w:val="001044FE"/>
    <w:rsid w:val="001139D4"/>
    <w:rsid w:val="00115982"/>
    <w:rsid w:val="00115E6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3CB"/>
    <w:rsid w:val="001F42FB"/>
    <w:rsid w:val="00211487"/>
    <w:rsid w:val="00211D91"/>
    <w:rsid w:val="00217DEC"/>
    <w:rsid w:val="00235B57"/>
    <w:rsid w:val="00237E8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99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288"/>
    <w:rsid w:val="002F7818"/>
    <w:rsid w:val="003066D0"/>
    <w:rsid w:val="00311401"/>
    <w:rsid w:val="003203D7"/>
    <w:rsid w:val="00320F86"/>
    <w:rsid w:val="00322A5C"/>
    <w:rsid w:val="00324171"/>
    <w:rsid w:val="00326C24"/>
    <w:rsid w:val="00337F99"/>
    <w:rsid w:val="0034307B"/>
    <w:rsid w:val="00345EB1"/>
    <w:rsid w:val="00350CC4"/>
    <w:rsid w:val="00354411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1EA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6FB"/>
    <w:rsid w:val="004230F7"/>
    <w:rsid w:val="0043167E"/>
    <w:rsid w:val="0043409A"/>
    <w:rsid w:val="00443C1E"/>
    <w:rsid w:val="00446255"/>
    <w:rsid w:val="00451935"/>
    <w:rsid w:val="00460ED0"/>
    <w:rsid w:val="004618A1"/>
    <w:rsid w:val="00465651"/>
    <w:rsid w:val="00470CE7"/>
    <w:rsid w:val="00470F4F"/>
    <w:rsid w:val="00472482"/>
    <w:rsid w:val="00472A7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573"/>
    <w:rsid w:val="004D7BA3"/>
    <w:rsid w:val="004F4518"/>
    <w:rsid w:val="004F4C62"/>
    <w:rsid w:val="004F7A93"/>
    <w:rsid w:val="005010D7"/>
    <w:rsid w:val="00501433"/>
    <w:rsid w:val="00511CC4"/>
    <w:rsid w:val="0052671A"/>
    <w:rsid w:val="00531E60"/>
    <w:rsid w:val="00536A5A"/>
    <w:rsid w:val="00541D07"/>
    <w:rsid w:val="00544BAB"/>
    <w:rsid w:val="00545F31"/>
    <w:rsid w:val="005578FA"/>
    <w:rsid w:val="00557A66"/>
    <w:rsid w:val="00565129"/>
    <w:rsid w:val="00565CD0"/>
    <w:rsid w:val="00567820"/>
    <w:rsid w:val="005770AD"/>
    <w:rsid w:val="00581414"/>
    <w:rsid w:val="00582490"/>
    <w:rsid w:val="005826FA"/>
    <w:rsid w:val="00596D9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6CD"/>
    <w:rsid w:val="0065568E"/>
    <w:rsid w:val="0065595B"/>
    <w:rsid w:val="00660269"/>
    <w:rsid w:val="00665F89"/>
    <w:rsid w:val="00673C92"/>
    <w:rsid w:val="006753EC"/>
    <w:rsid w:val="006A2789"/>
    <w:rsid w:val="006A4978"/>
    <w:rsid w:val="006A70E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3D3"/>
    <w:rsid w:val="00725816"/>
    <w:rsid w:val="00730955"/>
    <w:rsid w:val="00732EA5"/>
    <w:rsid w:val="00733A2C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53C0"/>
    <w:rsid w:val="00821A1B"/>
    <w:rsid w:val="008262E9"/>
    <w:rsid w:val="00827E69"/>
    <w:rsid w:val="00833153"/>
    <w:rsid w:val="00835C4D"/>
    <w:rsid w:val="00843F48"/>
    <w:rsid w:val="00851423"/>
    <w:rsid w:val="00857848"/>
    <w:rsid w:val="008654B6"/>
    <w:rsid w:val="008673D1"/>
    <w:rsid w:val="0087139C"/>
    <w:rsid w:val="00880E83"/>
    <w:rsid w:val="0088551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082"/>
    <w:rsid w:val="00906238"/>
    <w:rsid w:val="00906639"/>
    <w:rsid w:val="00907EF9"/>
    <w:rsid w:val="0091295C"/>
    <w:rsid w:val="00914D58"/>
    <w:rsid w:val="00921F47"/>
    <w:rsid w:val="009228AB"/>
    <w:rsid w:val="0093085B"/>
    <w:rsid w:val="00931C57"/>
    <w:rsid w:val="009347A5"/>
    <w:rsid w:val="009356A8"/>
    <w:rsid w:val="00942257"/>
    <w:rsid w:val="009452C6"/>
    <w:rsid w:val="009471BF"/>
    <w:rsid w:val="00950E4E"/>
    <w:rsid w:val="009529BD"/>
    <w:rsid w:val="009533B4"/>
    <w:rsid w:val="00964DF4"/>
    <w:rsid w:val="00971D93"/>
    <w:rsid w:val="0099307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2C1"/>
    <w:rsid w:val="00AE5BC7"/>
    <w:rsid w:val="00AF5AAF"/>
    <w:rsid w:val="00B00F99"/>
    <w:rsid w:val="00B046D8"/>
    <w:rsid w:val="00B13F4C"/>
    <w:rsid w:val="00B16219"/>
    <w:rsid w:val="00B16C59"/>
    <w:rsid w:val="00B21227"/>
    <w:rsid w:val="00B218C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30E"/>
    <w:rsid w:val="00BB69DB"/>
    <w:rsid w:val="00BC322E"/>
    <w:rsid w:val="00BC44CD"/>
    <w:rsid w:val="00BC48A6"/>
    <w:rsid w:val="00BE7978"/>
    <w:rsid w:val="00C0549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9D3"/>
    <w:rsid w:val="00CC13B8"/>
    <w:rsid w:val="00CC167C"/>
    <w:rsid w:val="00CC52D9"/>
    <w:rsid w:val="00CD6647"/>
    <w:rsid w:val="00CE0064"/>
    <w:rsid w:val="00CE4B73"/>
    <w:rsid w:val="00CF0317"/>
    <w:rsid w:val="00CF1E4A"/>
    <w:rsid w:val="00CF70BB"/>
    <w:rsid w:val="00D074DB"/>
    <w:rsid w:val="00D139CF"/>
    <w:rsid w:val="00D36EB1"/>
    <w:rsid w:val="00D37E7F"/>
    <w:rsid w:val="00D47AD7"/>
    <w:rsid w:val="00D51529"/>
    <w:rsid w:val="00D85218"/>
    <w:rsid w:val="00D915B1"/>
    <w:rsid w:val="00DA299D"/>
    <w:rsid w:val="00DA65C4"/>
    <w:rsid w:val="00DB7B54"/>
    <w:rsid w:val="00DD2BE0"/>
    <w:rsid w:val="00DE4447"/>
    <w:rsid w:val="00DE5DA2"/>
    <w:rsid w:val="00DF0033"/>
    <w:rsid w:val="00E026BF"/>
    <w:rsid w:val="00E07B1B"/>
    <w:rsid w:val="00E11853"/>
    <w:rsid w:val="00E52A86"/>
    <w:rsid w:val="00E5495D"/>
    <w:rsid w:val="00E54B47"/>
    <w:rsid w:val="00E553BF"/>
    <w:rsid w:val="00E55D93"/>
    <w:rsid w:val="00E61294"/>
    <w:rsid w:val="00E64A26"/>
    <w:rsid w:val="00E7237C"/>
    <w:rsid w:val="00E77C46"/>
    <w:rsid w:val="00E86CE8"/>
    <w:rsid w:val="00E90E82"/>
    <w:rsid w:val="00E94C6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10D"/>
    <w:rsid w:val="00F22264"/>
    <w:rsid w:val="00F2564D"/>
    <w:rsid w:val="00F35B05"/>
    <w:rsid w:val="00F413D9"/>
    <w:rsid w:val="00F42D79"/>
    <w:rsid w:val="00F5135F"/>
    <w:rsid w:val="00F51F78"/>
    <w:rsid w:val="00F86F47"/>
    <w:rsid w:val="00F90B64"/>
    <w:rsid w:val="00FB2F0F"/>
    <w:rsid w:val="00FB5086"/>
    <w:rsid w:val="00FB5411"/>
    <w:rsid w:val="00FB6392"/>
    <w:rsid w:val="00FB66FE"/>
    <w:rsid w:val="00FD3C70"/>
    <w:rsid w:val="00FD6820"/>
    <w:rsid w:val="00FE12D8"/>
    <w:rsid w:val="00FF0850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3</Pages>
  <Words>449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Återbesöksplanering för vissa diagnosgrupper inom magtarmsjukdomar</dc:title>
  <dc:subject/>
  <dc:creator>patrik.jens.johansson@vgregion.se</dc:creator>
  <keywords/>
  <lastModifiedBy>Annika Johansson</lastModifiedBy>
  <revision>31</revision>
  <lastPrinted>2016-03-31T10:56:00.0000000Z</lastPrinted>
  <dcterms:created xsi:type="dcterms:W3CDTF">2022-05-09T03:41:00.0000000Z</dcterms:created>
  <dcterms:modified xsi:type="dcterms:W3CDTF">2024-05-28T06:14:00.0000000Z</dcterms:modified>
</coreProperties>
</file>