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DE834" w14:textId="77777777" w:rsidR="001B1C0A" w:rsidRDefault="001B1C0A" w:rsidP="00F35B05">
      <w:pPr>
        <w:pStyle w:val="Rubrik2"/>
        <w:sectPr w:rsidR="001B1C0A" w:rsidSect="001B1C0A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</w:p>
    <w:p w14:paraId="36820F39" w14:textId="33F86FDB" w:rsidR="001B1C0A" w:rsidRPr="001B1C0A" w:rsidRDefault="001B1C0A" w:rsidP="001B1C0A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1B1C0A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40DCDB6" wp14:editId="13BC2587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99ACA9" w14:textId="77777777" w:rsidR="001B1C0A" w:rsidRDefault="001B1C0A" w:rsidP="001B1C0A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9914</w: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40DCDB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5099ACA9" w14:textId="77777777" w:rsidR="001B1C0A" w:rsidRDefault="001B1C0A" w:rsidP="001B1C0A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9914</w:t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14F4B6D5" w14:textId="409EEA89" w:rsidR="00B24A6A" w:rsidRDefault="00B24A6A" w:rsidP="00B24A6A">
      <w:pPr>
        <w:pStyle w:val="Rubrik1"/>
      </w:pPr>
      <w:bookmarkStart w:id="0" w:name="_1314629194"/>
      <w:bookmarkStart w:id="1" w:name="Rubrik"/>
      <w:bookmarkEnd w:id="0"/>
      <w:bookmarkEnd w:id="1"/>
      <w:r>
        <w:t>Underläkare avd</w:t>
      </w:r>
      <w:r w:rsidR="0002327D">
        <w:t>elning</w:t>
      </w:r>
      <w:r>
        <w:t xml:space="preserve"> 42, gastro</w:t>
      </w:r>
    </w:p>
    <w:p w14:paraId="58D291C3" w14:textId="5F4CBE74" w:rsidR="522C4C69" w:rsidRDefault="522C4C69" w:rsidP="522C4C69"/>
    <w:p w14:paraId="3738646B" w14:textId="0060D5EA" w:rsidR="4760BC98" w:rsidRDefault="4760BC98" w:rsidP="522C4C69">
      <w:pPr>
        <w:pStyle w:val="Rubrik2"/>
      </w:pPr>
      <w:r w:rsidRPr="522C4C69">
        <w:rPr>
          <w:rFonts w:ascii="Calibri" w:eastAsia="Calibri" w:hAnsi="Calibri" w:cs="Calibri"/>
          <w:bCs w:val="0"/>
          <w:color w:val="000000" w:themeColor="text2"/>
          <w:szCs w:val="40"/>
        </w:rPr>
        <w:t>Förändringar sedan föregående version</w:t>
      </w:r>
    </w:p>
    <w:p w14:paraId="1FD61F82" w14:textId="143812E7" w:rsidR="4760BC98" w:rsidRDefault="4760BC98" w:rsidP="522C4C69">
      <w:r w:rsidRPr="522C4C69">
        <w:t>Redaktionella med anledning av ny mall.</w:t>
      </w:r>
    </w:p>
    <w:p w14:paraId="4C1899E2" w14:textId="55833834" w:rsidR="522C4C69" w:rsidRDefault="522C4C69" w:rsidP="522C4C69"/>
    <w:p w14:paraId="016A8830" w14:textId="05BE888A" w:rsidR="4760BC98" w:rsidRDefault="4760BC98" w:rsidP="522C4C69">
      <w:pPr>
        <w:pStyle w:val="Rubrik2"/>
      </w:pPr>
      <w:r w:rsidRPr="522C4C69">
        <w:rPr>
          <w:rFonts w:ascii="Calibri" w:eastAsia="Calibri" w:hAnsi="Calibri" w:cs="Calibri"/>
          <w:bCs w:val="0"/>
          <w:color w:val="000000" w:themeColor="text2"/>
          <w:szCs w:val="40"/>
        </w:rPr>
        <w:t>Bakgrund och syfte</w:t>
      </w:r>
    </w:p>
    <w:p w14:paraId="7AF5D2EE" w14:textId="3C3D4D38" w:rsidR="4760BC98" w:rsidRDefault="4760BC98" w:rsidP="522C4C69">
      <w:r w:rsidRPr="522C4C69">
        <w:t xml:space="preserve">Dokumentet syftar till att informera nya underläkare om rutiner på avdelning 42, </w:t>
      </w:r>
      <w:proofErr w:type="spellStart"/>
      <w:r w:rsidRPr="522C4C69">
        <w:t>gastrosidan</w:t>
      </w:r>
      <w:proofErr w:type="spellEnd"/>
      <w:r w:rsidRPr="522C4C69">
        <w:t>.</w:t>
      </w:r>
      <w:r w:rsidR="00257767">
        <w:br/>
      </w:r>
      <w:r w:rsidR="00257767">
        <w:br/>
      </w:r>
      <w:r w:rsidRPr="522C4C69">
        <w:t xml:space="preserve">På avdelningens </w:t>
      </w:r>
      <w:proofErr w:type="spellStart"/>
      <w:r w:rsidRPr="522C4C69">
        <w:t>gastrosida</w:t>
      </w:r>
      <w:proofErr w:type="spellEnd"/>
      <w:r w:rsidRPr="522C4C69">
        <w:t xml:space="preserve"> (1/3 av avdelning 42) vårdas patienter som bör skötas av medicinsk </w:t>
      </w:r>
      <w:proofErr w:type="spellStart"/>
      <w:r w:rsidRPr="522C4C69">
        <w:t>gastroenterolog</w:t>
      </w:r>
      <w:proofErr w:type="spellEnd"/>
      <w:r w:rsidRPr="522C4C69">
        <w:t xml:space="preserve"> och </w:t>
      </w:r>
      <w:proofErr w:type="spellStart"/>
      <w:r w:rsidRPr="522C4C69">
        <w:t>hepatolog</w:t>
      </w:r>
      <w:proofErr w:type="spellEnd"/>
      <w:r w:rsidRPr="522C4C69">
        <w:t>, till exempel:</w:t>
      </w:r>
      <w:r w:rsidRPr="522C4C69">
        <w:rPr>
          <w:b/>
          <w:bCs/>
        </w:rPr>
        <w:t xml:space="preserve"> </w:t>
      </w:r>
    </w:p>
    <w:p w14:paraId="49C4FF3C" w14:textId="2F18B19A" w:rsidR="4760BC98" w:rsidRDefault="4760BC98" w:rsidP="00857F00">
      <w:pPr>
        <w:pStyle w:val="Punktlista"/>
      </w:pPr>
      <w:proofErr w:type="spellStart"/>
      <w:r w:rsidRPr="522C4C69">
        <w:t>Dekompenserad</w:t>
      </w:r>
      <w:proofErr w:type="spellEnd"/>
      <w:r w:rsidRPr="522C4C69">
        <w:t xml:space="preserve"> levercirros med komplikationer som encefalopati, varicerblödningar, svårbehandlad ascites m</w:t>
      </w:r>
      <w:r w:rsidR="00857F00">
        <w:t>ed mera</w:t>
      </w:r>
    </w:p>
    <w:p w14:paraId="4C120287" w14:textId="1CEAAB23" w:rsidR="4760BC98" w:rsidRDefault="4760BC98" w:rsidP="00857F00">
      <w:pPr>
        <w:pStyle w:val="Punktlista"/>
      </w:pPr>
      <w:r w:rsidRPr="522C4C69">
        <w:t>Svår inflammatorisk tarmsjukdom med behov av inneliggande vård</w:t>
      </w:r>
    </w:p>
    <w:p w14:paraId="7047DEF2" w14:textId="7D69AEE5" w:rsidR="4760BC98" w:rsidRDefault="4760BC98" w:rsidP="00857F00">
      <w:pPr>
        <w:pStyle w:val="Punktlista"/>
      </w:pPr>
      <w:r w:rsidRPr="522C4C69">
        <w:t>Kort tarmproblem efter tidigare kirurgi eller tarminflammation</w:t>
      </w:r>
    </w:p>
    <w:p w14:paraId="3D07C63D" w14:textId="582B0973" w:rsidR="4760BC98" w:rsidRDefault="4760BC98" w:rsidP="00857F00">
      <w:pPr>
        <w:pStyle w:val="Punktlista"/>
      </w:pPr>
      <w:r w:rsidRPr="522C4C69">
        <w:t>Levertransplanterade patienter vid komplikationer</w:t>
      </w:r>
    </w:p>
    <w:p w14:paraId="20543522" w14:textId="09EE547A" w:rsidR="4760BC98" w:rsidRDefault="4760BC98" w:rsidP="00857F00">
      <w:pPr>
        <w:pStyle w:val="Punktlista"/>
      </w:pPr>
      <w:r w:rsidRPr="522C4C69">
        <w:t xml:space="preserve">Akut leversvikt, oklara hepatiter och </w:t>
      </w:r>
      <w:proofErr w:type="spellStart"/>
      <w:r w:rsidRPr="522C4C69">
        <w:t>ikterus</w:t>
      </w:r>
      <w:proofErr w:type="spellEnd"/>
    </w:p>
    <w:p w14:paraId="3C2BEE58" w14:textId="7EDEB018" w:rsidR="4760BC98" w:rsidRDefault="4760BC98" w:rsidP="00857F00">
      <w:pPr>
        <w:pStyle w:val="Punktlista"/>
      </w:pPr>
      <w:r w:rsidRPr="522C4C69">
        <w:t>Därutöver pat</w:t>
      </w:r>
      <w:r w:rsidR="00857F00">
        <w:t>ienter</w:t>
      </w:r>
      <w:r w:rsidRPr="522C4C69">
        <w:t xml:space="preserve"> m</w:t>
      </w:r>
      <w:r w:rsidR="009A78AD">
        <w:t>ed</w:t>
      </w:r>
      <w:r w:rsidR="0026386E">
        <w:t xml:space="preserve"> allmän internmedicinska (</w:t>
      </w:r>
      <w:r w:rsidRPr="522C4C69">
        <w:t>AIM</w:t>
      </w:r>
      <w:r w:rsidR="0026386E">
        <w:t>)</w:t>
      </w:r>
      <w:r w:rsidRPr="522C4C69">
        <w:t xml:space="preserve"> problem i mån av plats</w:t>
      </w:r>
    </w:p>
    <w:p w14:paraId="2C6ADC31" w14:textId="29DC1464" w:rsidR="4760BC98" w:rsidRDefault="4760BC98" w:rsidP="522C4C69">
      <w:pPr>
        <w:spacing w:after="0"/>
      </w:pPr>
      <w:r w:rsidRPr="522C4C69">
        <w:t xml:space="preserve"> </w:t>
      </w:r>
    </w:p>
    <w:p w14:paraId="511D6C4D" w14:textId="269EC17F" w:rsidR="4760BC98" w:rsidRDefault="4760BC98" w:rsidP="522C4C69">
      <w:pPr>
        <w:pStyle w:val="Rubrik2"/>
      </w:pPr>
      <w:r w:rsidRPr="522C4C69">
        <w:rPr>
          <w:rFonts w:ascii="Calibri" w:eastAsia="Calibri" w:hAnsi="Calibri" w:cs="Calibri"/>
          <w:bCs w:val="0"/>
          <w:color w:val="000000" w:themeColor="text2"/>
          <w:szCs w:val="40"/>
        </w:rPr>
        <w:t>Rondrutiner</w:t>
      </w:r>
    </w:p>
    <w:p w14:paraId="58DD0A59" w14:textId="1CF38BFD" w:rsidR="4760BC98" w:rsidRDefault="4760BC98" w:rsidP="522C4C69">
      <w:pPr>
        <w:spacing w:after="0"/>
      </w:pPr>
      <w:r w:rsidRPr="522C4C69">
        <w:t xml:space="preserve"> </w:t>
      </w:r>
    </w:p>
    <w:p w14:paraId="323316CF" w14:textId="1AE031EF" w:rsidR="4760BC98" w:rsidRDefault="4760BC98" w:rsidP="008B01F9">
      <w:pPr>
        <w:pStyle w:val="Punktlista"/>
      </w:pPr>
      <w:r w:rsidRPr="522C4C69">
        <w:t xml:space="preserve">Morgonmöte </w:t>
      </w:r>
      <w:r w:rsidR="00257767">
        <w:t xml:space="preserve">på </w:t>
      </w:r>
      <w:r w:rsidRPr="522C4C69">
        <w:t>avd</w:t>
      </w:r>
      <w:r w:rsidR="00257767">
        <w:t>elning</w:t>
      </w:r>
      <w:r w:rsidRPr="522C4C69">
        <w:t xml:space="preserve"> 42 </w:t>
      </w:r>
      <w:r w:rsidR="00257767">
        <w:t xml:space="preserve">klockan </w:t>
      </w:r>
      <w:r w:rsidRPr="522C4C69">
        <w:t>8</w:t>
      </w:r>
      <w:r w:rsidR="00257767">
        <w:t>:</w:t>
      </w:r>
      <w:r w:rsidRPr="522C4C69">
        <w:t>55</w:t>
      </w:r>
    </w:p>
    <w:p w14:paraId="66FD7F66" w14:textId="7F2D65D0" w:rsidR="4760BC98" w:rsidRDefault="4760BC98" w:rsidP="008B01F9">
      <w:pPr>
        <w:pStyle w:val="Punktlista"/>
      </w:pPr>
      <w:r w:rsidRPr="522C4C69">
        <w:t xml:space="preserve">Rondstart </w:t>
      </w:r>
      <w:r w:rsidR="00257767">
        <w:t>klockan</w:t>
      </w:r>
      <w:r w:rsidRPr="522C4C69">
        <w:t xml:space="preserve"> 9</w:t>
      </w:r>
      <w:r w:rsidR="00257767">
        <w:t>:</w:t>
      </w:r>
      <w:r w:rsidRPr="522C4C69">
        <w:t>15</w:t>
      </w:r>
    </w:p>
    <w:p w14:paraId="4F6369A1" w14:textId="4C8EEE7F" w:rsidR="4760BC98" w:rsidRDefault="4760BC98" w:rsidP="522C4C69">
      <w:r w:rsidRPr="522C4C69">
        <w:t xml:space="preserve"> </w:t>
      </w:r>
    </w:p>
    <w:p w14:paraId="419357AE" w14:textId="5028BA9E" w:rsidR="4760BC98" w:rsidRDefault="4760BC98" w:rsidP="522C4C69">
      <w:r w:rsidRPr="522C4C69">
        <w:lastRenderedPageBreak/>
        <w:t>Under ronden eller senast kl</w:t>
      </w:r>
      <w:r w:rsidR="008B01F9">
        <w:t>ockan</w:t>
      </w:r>
      <w:r w:rsidRPr="522C4C69">
        <w:t xml:space="preserve"> 13</w:t>
      </w:r>
      <w:r w:rsidR="008B01F9">
        <w:t>:00</w:t>
      </w:r>
      <w:r w:rsidRPr="522C4C69">
        <w:t xml:space="preserve"> bör mediciner pilas så långt </w:t>
      </w:r>
      <w:r w:rsidR="00B11477">
        <w:t xml:space="preserve">som </w:t>
      </w:r>
      <w:r w:rsidRPr="522C4C69">
        <w:t>möjligt (för beställning av dispenserade läkemedel till avdelningen). På fredag bör läkemedel pilas t</w:t>
      </w:r>
      <w:r w:rsidR="00B11477">
        <w:t>ill och med</w:t>
      </w:r>
      <w:r w:rsidRPr="522C4C69">
        <w:t xml:space="preserve"> måndag.</w:t>
      </w:r>
      <w:r w:rsidR="00B11477">
        <w:br/>
      </w:r>
      <w:r w:rsidR="00B11477">
        <w:br/>
      </w:r>
      <w:r w:rsidRPr="522C4C69">
        <w:t xml:space="preserve">På eftermiddagen </w:t>
      </w:r>
      <w:r w:rsidR="00B11477">
        <w:t>genomförs</w:t>
      </w:r>
      <w:r w:rsidRPr="522C4C69">
        <w:t xml:space="preserve"> </w:t>
      </w:r>
      <w:r w:rsidR="00E84401">
        <w:t xml:space="preserve">en </w:t>
      </w:r>
      <w:r w:rsidRPr="522C4C69">
        <w:t xml:space="preserve">”avstämning”, </w:t>
      </w:r>
      <w:r w:rsidR="00E84401">
        <w:t>det vill säga att</w:t>
      </w:r>
      <w:r w:rsidRPr="522C4C69">
        <w:t xml:space="preserve"> vi </w:t>
      </w:r>
      <w:proofErr w:type="gramStart"/>
      <w:r w:rsidRPr="522C4C69">
        <w:t>vill inte</w:t>
      </w:r>
      <w:proofErr w:type="gramEnd"/>
      <w:r w:rsidRPr="522C4C69">
        <w:t xml:space="preserve"> kalla det rond, meningen är inte att vi skall ronda en gång till utan endast följa upp morgonens rond, åter kontrollera att alla medicinlistor är pilade t</w:t>
      </w:r>
      <w:r w:rsidR="001B1748">
        <w:t>ill och med</w:t>
      </w:r>
      <w:r w:rsidRPr="522C4C69">
        <w:t xml:space="preserve"> nästa dag samt bedöma nyinlagda patienter. Avstämningen sköts vanligen av underläkaren tillsammans med antingen pågående eller avgående sjuksköterska. Tid ca kl</w:t>
      </w:r>
      <w:r w:rsidR="001B1748">
        <w:t>ockan</w:t>
      </w:r>
      <w:r w:rsidRPr="522C4C69">
        <w:t xml:space="preserve"> 15</w:t>
      </w:r>
      <w:r w:rsidR="001B1748">
        <w:t>:00</w:t>
      </w:r>
      <w:r w:rsidRPr="522C4C69">
        <w:t xml:space="preserve"> eller enligt överenskommelse.</w:t>
      </w:r>
      <w:r w:rsidR="001B1748">
        <w:br/>
      </w:r>
      <w:r w:rsidR="001B1748">
        <w:br/>
      </w:r>
      <w:r w:rsidRPr="522C4C69">
        <w:t xml:space="preserve">Röntgenrond för gastrosektionen </w:t>
      </w:r>
      <w:r w:rsidR="001B1748">
        <w:t>genomförs</w:t>
      </w:r>
      <w:r w:rsidRPr="522C4C69">
        <w:t xml:space="preserve"> tisdagar kl</w:t>
      </w:r>
      <w:r w:rsidR="00B76E39">
        <w:t xml:space="preserve">ockan </w:t>
      </w:r>
      <w:r w:rsidRPr="522C4C69">
        <w:t>08</w:t>
      </w:r>
      <w:r w:rsidR="00B76E39">
        <w:t>:</w:t>
      </w:r>
      <w:r w:rsidRPr="522C4C69">
        <w:t>00. Inneliggande patienter av intresse samt polikliniska gastropatienter som vi vill ha demonstrerade, helst med visningsremiss innan men vi kan också begära visning under pågående rond. Övrig tid kontaktas r</w:t>
      </w:r>
      <w:r w:rsidR="00B97481">
        <w:t>öntgen</w:t>
      </w:r>
      <w:r w:rsidRPr="522C4C69">
        <w:t xml:space="preserve"> för visning av bilder vid behov.</w:t>
      </w:r>
      <w:r w:rsidR="00793BD1">
        <w:br/>
      </w:r>
      <w:r w:rsidR="00793BD1">
        <w:br/>
      </w:r>
      <w:r w:rsidRPr="522C4C69">
        <w:t>På torsdagar kl</w:t>
      </w:r>
      <w:r w:rsidR="003C60BA">
        <w:t>ockan</w:t>
      </w:r>
      <w:r w:rsidRPr="522C4C69">
        <w:t xml:space="preserve"> 8:00 </w:t>
      </w:r>
      <w:r w:rsidR="001B3EF9">
        <w:t xml:space="preserve">träffas vi </w:t>
      </w:r>
      <w:r w:rsidR="003D6DDF">
        <w:t>i</w:t>
      </w:r>
      <w:r w:rsidRPr="522C4C69">
        <w:t xml:space="preserve"> medicinmottagning</w:t>
      </w:r>
      <w:r w:rsidR="003D6DDF">
        <w:t>s</w:t>
      </w:r>
      <w:r w:rsidRPr="522C4C69">
        <w:t xml:space="preserve"> </w:t>
      </w:r>
      <w:proofErr w:type="gramStart"/>
      <w:r w:rsidRPr="522C4C69">
        <w:t>konferens rum</w:t>
      </w:r>
      <w:proofErr w:type="gramEnd"/>
      <w:r w:rsidRPr="522C4C69">
        <w:t xml:space="preserve"> (om inget annat rum är bokat för detta) för diskussioner inom sektionen.</w:t>
      </w:r>
    </w:p>
    <w:p w14:paraId="6600E728" w14:textId="7E32901B" w:rsidR="4760BC98" w:rsidRDefault="4760BC98" w:rsidP="522C4C69">
      <w:pPr>
        <w:spacing w:after="0"/>
      </w:pPr>
      <w:r w:rsidRPr="522C4C69">
        <w:rPr>
          <w:b/>
          <w:bCs/>
          <w:sz w:val="28"/>
          <w:szCs w:val="28"/>
        </w:rPr>
        <w:t xml:space="preserve"> </w:t>
      </w:r>
    </w:p>
    <w:p w14:paraId="4551F70E" w14:textId="35F188A6" w:rsidR="4760BC98" w:rsidRDefault="4760BC98" w:rsidP="003D6DDF">
      <w:pPr>
        <w:spacing w:after="0"/>
        <w:rPr>
          <w:rFonts w:ascii="Calibri" w:eastAsia="Calibri" w:hAnsi="Calibri" w:cs="Calibri"/>
          <w:color w:val="000000" w:themeColor="text2"/>
          <w:sz w:val="40"/>
          <w:szCs w:val="40"/>
        </w:rPr>
      </w:pPr>
      <w:r w:rsidRPr="522C4C69">
        <w:rPr>
          <w:rFonts w:ascii="Calibri" w:eastAsia="Calibri" w:hAnsi="Calibri" w:cs="Calibri"/>
          <w:color w:val="000000" w:themeColor="text2"/>
          <w:sz w:val="40"/>
          <w:szCs w:val="40"/>
        </w:rPr>
        <w:t>Utskrivningar</w:t>
      </w:r>
    </w:p>
    <w:p w14:paraId="21686361" w14:textId="06D402A1" w:rsidR="00C52A1C" w:rsidRDefault="4760BC98" w:rsidP="00FC19DF">
      <w:pPr>
        <w:rPr>
          <w:b/>
          <w:bCs/>
        </w:rPr>
      </w:pPr>
      <w:r w:rsidRPr="522C4C69">
        <w:t>När en patient bedömts ”utskrivningsklar” så skall epikris och eventuell APODOS göras färdig in</w:t>
      </w:r>
      <w:r w:rsidR="003D6DDF">
        <w:t>nan</w:t>
      </w:r>
      <w:r w:rsidRPr="522C4C69">
        <w:t xml:space="preserve"> kl</w:t>
      </w:r>
      <w:r w:rsidR="003D6DDF">
        <w:t>ockan</w:t>
      </w:r>
      <w:r w:rsidRPr="522C4C69">
        <w:t xml:space="preserve"> 12:00 </w:t>
      </w:r>
      <w:r w:rsidR="00297A06">
        <w:t xml:space="preserve">den </w:t>
      </w:r>
      <w:r w:rsidRPr="522C4C69">
        <w:t>dag</w:t>
      </w:r>
      <w:r w:rsidR="00297A06">
        <w:t xml:space="preserve"> som</w:t>
      </w:r>
      <w:r w:rsidRPr="522C4C69">
        <w:t xml:space="preserve"> pat</w:t>
      </w:r>
      <w:r w:rsidR="00297A06">
        <w:t>ienten</w:t>
      </w:r>
      <w:r w:rsidRPr="522C4C69">
        <w:t xml:space="preserve"> blir medicinsk färdig. Mediciner pilas 10 dagar framåt.</w:t>
      </w:r>
      <w:r w:rsidR="00297A06">
        <w:br/>
      </w:r>
      <w:r w:rsidR="00297A06">
        <w:br/>
      </w:r>
      <w:r w:rsidRPr="522C4C69">
        <w:t xml:space="preserve">Vid planerad hemgång under helgen bör utskrivningsmeddelande, recept </w:t>
      </w:r>
      <w:r w:rsidR="00297A06">
        <w:t>med mera</w:t>
      </w:r>
      <w:r w:rsidRPr="522C4C69">
        <w:t xml:space="preserve"> förberedas före helgen</w:t>
      </w:r>
      <w:r w:rsidR="00297A06" w:rsidRPr="00297A06">
        <w:t xml:space="preserve"> </w:t>
      </w:r>
      <w:r w:rsidR="00297A06" w:rsidRPr="522C4C69">
        <w:t>så långt möjligt</w:t>
      </w:r>
      <w:r w:rsidRPr="522C4C69">
        <w:t>.</w:t>
      </w:r>
      <w:r w:rsidR="00FC19DF">
        <w:br/>
      </w:r>
      <w:r w:rsidR="00FC19DF">
        <w:br/>
      </w:r>
      <w:r w:rsidR="00C52A1C" w:rsidRPr="00C52A1C">
        <w:rPr>
          <w:rStyle w:val="Rubrik2Char"/>
        </w:rPr>
        <w:t>Planerat återbesök</w:t>
      </w:r>
    </w:p>
    <w:p w14:paraId="2BCB3EA0" w14:textId="57B4F081" w:rsidR="4760BC98" w:rsidRDefault="4760BC98" w:rsidP="522C4C69">
      <w:r w:rsidRPr="522C4C69">
        <w:t>Planering av återbesök på gastrosektionen: diktera i epikrisdiktatet till sekreteraren önskad tid för å</w:t>
      </w:r>
      <w:r w:rsidR="00FC19DF">
        <w:t>terbesök</w:t>
      </w:r>
      <w:r w:rsidRPr="522C4C69">
        <w:t xml:space="preserve"> </w:t>
      </w:r>
      <w:r w:rsidR="00FC19DF">
        <w:t>och eventuell</w:t>
      </w:r>
      <w:r w:rsidRPr="522C4C69">
        <w:t xml:space="preserve"> provtagning innan. Pat</w:t>
      </w:r>
      <w:r w:rsidR="00FC19DF">
        <w:t>ienten</w:t>
      </w:r>
      <w:r w:rsidRPr="522C4C69">
        <w:t xml:space="preserve"> bokas antingen till namngiven läkare eller till ”gastro ST” eller till ”gastro specialist”.</w:t>
      </w:r>
      <w:r w:rsidR="00C52A1C">
        <w:br/>
      </w:r>
      <w:r w:rsidR="00C52A1C">
        <w:br/>
      </w:r>
      <w:r w:rsidRPr="522C4C69">
        <w:t xml:space="preserve">Patienter med planerad uppföljning på </w:t>
      </w:r>
      <w:proofErr w:type="spellStart"/>
      <w:r w:rsidRPr="522C4C69">
        <w:t>gastromottagningen</w:t>
      </w:r>
      <w:proofErr w:type="spellEnd"/>
      <w:r w:rsidRPr="522C4C69">
        <w:t xml:space="preserve"> bör få med sig mottagningens lapp med telefontider. Övriga patienter bör inte få denna lapp!</w:t>
      </w:r>
    </w:p>
    <w:p w14:paraId="1B028645" w14:textId="28E19B7F" w:rsidR="4760BC98" w:rsidRDefault="4760BC98" w:rsidP="522C4C69">
      <w:r w:rsidRPr="522C4C69">
        <w:t xml:space="preserve"> </w:t>
      </w:r>
    </w:p>
    <w:p w14:paraId="4A42792B" w14:textId="5ED7F8E3" w:rsidR="4760BC98" w:rsidRDefault="4760BC98" w:rsidP="522C4C69">
      <w:pPr>
        <w:pStyle w:val="Rubrik2"/>
      </w:pPr>
      <w:r w:rsidRPr="522C4C69">
        <w:rPr>
          <w:rFonts w:ascii="Calibri" w:eastAsia="Calibri" w:hAnsi="Calibri" w:cs="Calibri"/>
          <w:bCs w:val="0"/>
          <w:color w:val="000000" w:themeColor="text2"/>
          <w:szCs w:val="40"/>
        </w:rPr>
        <w:lastRenderedPageBreak/>
        <w:t>Organisation gastrosektionen</w:t>
      </w:r>
    </w:p>
    <w:p w14:paraId="6740BEE4" w14:textId="18FB0C55" w:rsidR="4760BC98" w:rsidRDefault="4760BC98" w:rsidP="522C4C69">
      <w:r w:rsidRPr="522C4C69">
        <w:t xml:space="preserve">Mag-tarmmottagningen är belägen på medicinmottagningen, NÄL. Bemannas av </w:t>
      </w:r>
      <w:r w:rsidR="00906174">
        <w:t>fyra</w:t>
      </w:r>
      <w:r w:rsidRPr="522C4C69">
        <w:t xml:space="preserve"> specialistsköterskor. Här bedrivs omfattande planerad och halvakut verksamhet. Sköterskorna är tillgängliga för patienterna per telefon alla vardagar.</w:t>
      </w:r>
      <w:r w:rsidR="00906174">
        <w:br/>
      </w:r>
    </w:p>
    <w:p w14:paraId="394CFBDD" w14:textId="18C6360B" w:rsidR="4760BC98" w:rsidRDefault="4760BC98" w:rsidP="522C4C69">
      <w:r w:rsidRPr="522C4C69">
        <w:t xml:space="preserve">Polikliniska ascites tappningar utförs på morgonen de flesta vardagar, stäm av med magtarmsköterska eller </w:t>
      </w:r>
      <w:proofErr w:type="spellStart"/>
      <w:r w:rsidRPr="522C4C69">
        <w:t>gastrokonsulten</w:t>
      </w:r>
      <w:proofErr w:type="spellEnd"/>
      <w:r w:rsidRPr="522C4C69">
        <w:t xml:space="preserve"> om du vill vara med</w:t>
      </w:r>
      <w:r w:rsidR="007F6C7E">
        <w:t>.</w:t>
      </w:r>
      <w:r w:rsidR="007F6C7E">
        <w:br/>
      </w:r>
      <w:r w:rsidR="007F6C7E">
        <w:br/>
      </w:r>
      <w:r w:rsidRPr="522C4C69">
        <w:t>Endoskopienheten ligger på entréplanet</w:t>
      </w:r>
      <w:r w:rsidR="007F6C7E">
        <w:t xml:space="preserve"> (block F)</w:t>
      </w:r>
      <w:r w:rsidRPr="522C4C69">
        <w:t>, e</w:t>
      </w:r>
      <w:r w:rsidR="0008745F">
        <w:t xml:space="preserve">fter </w:t>
      </w:r>
      <w:r w:rsidRPr="522C4C69">
        <w:t xml:space="preserve">röntgenavdelningen. Vi skoperar kontinuerligt </w:t>
      </w:r>
      <w:r w:rsidR="006F7152">
        <w:t>alla vardagar</w:t>
      </w:r>
      <w:r w:rsidRPr="522C4C69">
        <w:t xml:space="preserve"> </w:t>
      </w:r>
      <w:r w:rsidR="006F7152">
        <w:t>7:30-16:00</w:t>
      </w:r>
      <w:r w:rsidRPr="522C4C69">
        <w:t>, passa gärna på att vara med på endoskopiundersökningar i mån av tid</w:t>
      </w:r>
      <w:r w:rsidR="006F7152">
        <w:t>.</w:t>
      </w:r>
    </w:p>
    <w:p w14:paraId="5DDFAD5C" w14:textId="6E5845A5" w:rsidR="4760BC98" w:rsidRDefault="4760BC98" w:rsidP="522C4C69">
      <w:pPr>
        <w:spacing w:after="0"/>
      </w:pPr>
      <w:r w:rsidRPr="522C4C69">
        <w:t xml:space="preserve"> </w:t>
      </w:r>
    </w:p>
    <w:p w14:paraId="7DEF080D" w14:textId="284F77AC" w:rsidR="4760BC98" w:rsidRDefault="4760BC98" w:rsidP="522C4C69">
      <w:pPr>
        <w:spacing w:before="240"/>
      </w:pPr>
      <w:r w:rsidRPr="522C4C69">
        <w:rPr>
          <w:rFonts w:ascii="Calibri" w:eastAsia="Calibri" w:hAnsi="Calibri" w:cs="Calibri"/>
          <w:b/>
          <w:bCs/>
          <w:color w:val="000000" w:themeColor="text2"/>
          <w:sz w:val="26"/>
          <w:szCs w:val="26"/>
        </w:rPr>
        <w:t>Telefon</w:t>
      </w:r>
    </w:p>
    <w:p w14:paraId="3588BF9E" w14:textId="505B11FB" w:rsidR="4760BC98" w:rsidRDefault="4760BC98" w:rsidP="522C4C69">
      <w:r w:rsidRPr="522C4C69">
        <w:t>Aktuell intern telefonlista för gastrosektionen finns anslagen på läkarexpeditionen, avd</w:t>
      </w:r>
      <w:r w:rsidR="000E0F53">
        <w:t>elning</w:t>
      </w:r>
      <w:r w:rsidRPr="522C4C69">
        <w:t xml:space="preserve"> 42 G, hittas också på intranätet, se nedan.</w:t>
      </w:r>
    </w:p>
    <w:p w14:paraId="21C6FD79" w14:textId="1D532D69" w:rsidR="4760BC98" w:rsidRDefault="4760BC98" w:rsidP="522C4C69">
      <w:pPr>
        <w:spacing w:after="0"/>
      </w:pPr>
      <w:r w:rsidRPr="522C4C69">
        <w:t xml:space="preserve"> </w:t>
      </w:r>
    </w:p>
    <w:p w14:paraId="52A3C187" w14:textId="76124137" w:rsidR="4760BC98" w:rsidRDefault="4760BC98" w:rsidP="000E0F53">
      <w:pPr>
        <w:spacing w:before="240"/>
      </w:pPr>
      <w:r w:rsidRPr="522C4C69">
        <w:rPr>
          <w:rFonts w:ascii="Calibri" w:eastAsia="Calibri" w:hAnsi="Calibri" w:cs="Calibri"/>
          <w:b/>
          <w:bCs/>
          <w:color w:val="000000" w:themeColor="text2"/>
          <w:sz w:val="26"/>
          <w:szCs w:val="26"/>
        </w:rPr>
        <w:t>Sektionens PM</w:t>
      </w:r>
      <w:r w:rsidRPr="522C4C69">
        <w:t xml:space="preserve"> </w:t>
      </w:r>
    </w:p>
    <w:p w14:paraId="61E18326" w14:textId="67BCC942" w:rsidR="4760BC98" w:rsidRDefault="4760BC98" w:rsidP="522C4C69">
      <w:r w:rsidRPr="522C4C69">
        <w:t>På intranätet:</w:t>
      </w:r>
    </w:p>
    <w:p w14:paraId="0B12757F" w14:textId="1661D0F1" w:rsidR="4760BC98" w:rsidRDefault="4760BC98" w:rsidP="522C4C69">
      <w:r w:rsidRPr="522C4C69">
        <w:t>På startsida: Välj Styrandedokument/Medicinska styrdokument per ämne/Mag- och tarmsjukdomar/Avd</w:t>
      </w:r>
      <w:r w:rsidR="002A43A7">
        <w:t>elning</w:t>
      </w:r>
      <w:r w:rsidRPr="522C4C69">
        <w:t xml:space="preserve"> 42</w:t>
      </w:r>
      <w:r w:rsidR="002D6886">
        <w:t>,</w:t>
      </w:r>
      <w:r w:rsidRPr="522C4C69">
        <w:t xml:space="preserve"> Mag-tarmmottagning eller Endoskopienhet</w:t>
      </w:r>
      <w:r w:rsidR="00124F66">
        <w:t xml:space="preserve">. </w:t>
      </w:r>
      <w:r w:rsidR="002A43A7">
        <w:br/>
      </w:r>
      <w:r w:rsidR="002A43A7">
        <w:br/>
      </w:r>
      <w:r w:rsidRPr="522C4C69">
        <w:t xml:space="preserve">Här ligger alla </w:t>
      </w:r>
      <w:r w:rsidR="002A43A7">
        <w:t xml:space="preserve">styrande </w:t>
      </w:r>
      <w:r w:rsidRPr="522C4C69">
        <w:t>dokument sorterade på administrativa, medicinska samt omvårdnad</w:t>
      </w:r>
      <w:r w:rsidR="002A43A7">
        <w:t xml:space="preserve">. </w:t>
      </w:r>
    </w:p>
    <w:p w14:paraId="465EC771" w14:textId="77777777" w:rsidR="002A43A7" w:rsidRDefault="002A43A7" w:rsidP="522C4C69"/>
    <w:p w14:paraId="171EAC95" w14:textId="2391C1E5" w:rsidR="4760BC98" w:rsidRDefault="4760BC98" w:rsidP="522C4C69">
      <w:pPr>
        <w:pStyle w:val="Rubrik2"/>
        <w:rPr>
          <w:rFonts w:ascii="Calibri" w:eastAsia="Calibri" w:hAnsi="Calibri" w:cs="Calibri"/>
          <w:bCs w:val="0"/>
          <w:color w:val="000000" w:themeColor="text2"/>
          <w:szCs w:val="40"/>
        </w:rPr>
      </w:pPr>
      <w:r w:rsidRPr="522C4C69">
        <w:rPr>
          <w:rFonts w:ascii="Calibri" w:eastAsia="Calibri" w:hAnsi="Calibri" w:cs="Calibri"/>
          <w:bCs w:val="0"/>
          <w:color w:val="000000" w:themeColor="text2"/>
          <w:szCs w:val="40"/>
        </w:rPr>
        <w:t>Planering av endoskopi</w:t>
      </w:r>
    </w:p>
    <w:p w14:paraId="43829281" w14:textId="59532F71" w:rsidR="4760BC98" w:rsidRDefault="4760BC98" w:rsidP="522C4C69">
      <w:r w:rsidRPr="522C4C69">
        <w:t>Polikliniska skopier bokas enklast genom att diktera en remiss tillsammans m</w:t>
      </w:r>
      <w:r w:rsidR="001F259D">
        <w:t>ed</w:t>
      </w:r>
      <w:r w:rsidRPr="522C4C69">
        <w:t xml:space="preserve"> epikrisen. </w:t>
      </w:r>
      <w:r w:rsidR="001F259D">
        <w:br/>
      </w:r>
      <w:r w:rsidR="001F259D">
        <w:br/>
      </w:r>
      <w:r w:rsidRPr="522C4C69">
        <w:t>För inneliggande patienter bokas enklast m</w:t>
      </w:r>
      <w:r w:rsidR="003001B8">
        <w:t xml:space="preserve">ed </w:t>
      </w:r>
      <w:r w:rsidRPr="522C4C69">
        <w:t>intern endoskopiremiss på pappersblankett eller som en konsultanteckning i melior, i bägge fallen faxas dessa av personalen på avd</w:t>
      </w:r>
      <w:r w:rsidR="00C21EFA">
        <w:t>elning</w:t>
      </w:r>
      <w:r w:rsidRPr="522C4C69">
        <w:t xml:space="preserve"> till endoskopienheten.</w:t>
      </w:r>
    </w:p>
    <w:p w14:paraId="24FBCE30" w14:textId="5D33906E" w:rsidR="4760BC98" w:rsidRDefault="4760BC98" w:rsidP="522C4C69">
      <w:r w:rsidRPr="522C4C69">
        <w:t xml:space="preserve"> </w:t>
      </w:r>
    </w:p>
    <w:p w14:paraId="77844040" w14:textId="77777777" w:rsidR="00D23BEB" w:rsidRDefault="4760BC98" w:rsidP="00D23BEB">
      <w:r w:rsidRPr="522C4C69">
        <w:lastRenderedPageBreak/>
        <w:t>Akuta skopier bokas direkt enl</w:t>
      </w:r>
      <w:r w:rsidR="00977C29">
        <w:t>igt</w:t>
      </w:r>
      <w:r w:rsidRPr="522C4C69">
        <w:t xml:space="preserve"> överenskommelse m</w:t>
      </w:r>
      <w:r w:rsidR="00977C29">
        <w:t xml:space="preserve">ed </w:t>
      </w:r>
      <w:r w:rsidRPr="522C4C69">
        <w:t xml:space="preserve">endoskopipersonalen.   </w:t>
      </w:r>
    </w:p>
    <w:p w14:paraId="5493F170" w14:textId="4165C004" w:rsidR="4760BC98" w:rsidRDefault="4760BC98" w:rsidP="00D23BEB">
      <w:r w:rsidRPr="522C4C69">
        <w:rPr>
          <w:rFonts w:ascii="Calibri" w:eastAsia="Calibri" w:hAnsi="Calibri" w:cs="Calibri"/>
          <w:color w:val="000000" w:themeColor="text2"/>
          <w:sz w:val="40"/>
          <w:szCs w:val="40"/>
        </w:rPr>
        <w:t xml:space="preserve"> </w:t>
      </w:r>
    </w:p>
    <w:p w14:paraId="157AEF68" w14:textId="0FD04C2C" w:rsidR="4760BC98" w:rsidRDefault="4760BC98" w:rsidP="522C4C69">
      <w:pPr>
        <w:pStyle w:val="Rubrik2"/>
        <w:rPr>
          <w:rFonts w:ascii="Calibri" w:eastAsia="Calibri" w:hAnsi="Calibri" w:cs="Calibri"/>
          <w:bCs w:val="0"/>
          <w:color w:val="000000" w:themeColor="text2"/>
          <w:szCs w:val="40"/>
        </w:rPr>
      </w:pPr>
      <w:r w:rsidRPr="522C4C69">
        <w:rPr>
          <w:rFonts w:ascii="Calibri" w:eastAsia="Calibri" w:hAnsi="Calibri" w:cs="Calibri"/>
          <w:bCs w:val="0"/>
          <w:color w:val="000000" w:themeColor="text2"/>
          <w:szCs w:val="40"/>
        </w:rPr>
        <w:t>Läkemedelsmodulen på rätt sätt</w:t>
      </w:r>
    </w:p>
    <w:p w14:paraId="3A64D519" w14:textId="31BDAA01" w:rsidR="4760BC98" w:rsidRDefault="4760BC98" w:rsidP="00D23BEB">
      <w:pPr>
        <w:pStyle w:val="MellanrubrikVGR"/>
      </w:pPr>
      <w:r w:rsidRPr="522C4C69">
        <w:t xml:space="preserve">Vid inskrivning: </w:t>
      </w:r>
    </w:p>
    <w:p w14:paraId="5A5A7730" w14:textId="31F1A0D3" w:rsidR="4760BC98" w:rsidRDefault="4760BC98" w:rsidP="522C4C69">
      <w:r w:rsidRPr="522C4C69">
        <w:t>Alternativ 1: Gå in på "Aktuella ord". Sätt ut inaktuella läkemedel. Sätt in läkemedel som saknas. Gå sedan till "Läkemedel" och klicka "Hämta". Gör sedan eventuella dosjusteringar, kryssa läkemedel som ska hållas upp, sätt in t</w:t>
      </w:r>
      <w:r w:rsidR="00F034CA">
        <w:t>ill exempel</w:t>
      </w:r>
      <w:r w:rsidRPr="522C4C69">
        <w:t xml:space="preserve"> antibiotika.</w:t>
      </w:r>
      <w:r w:rsidR="00F034CA">
        <w:br/>
      </w:r>
      <w:r w:rsidR="00F034CA">
        <w:br/>
      </w:r>
      <w:r w:rsidRPr="522C4C69">
        <w:t xml:space="preserve">Alternativ 2: Gå in på "Läkemedel" och klicka "Hämta". Sätt ut läkemedel som är inaktuella. </w:t>
      </w:r>
      <w:r w:rsidR="00F034CA">
        <w:br/>
      </w:r>
      <w:r w:rsidR="00F034CA">
        <w:br/>
        <w:t>U</w:t>
      </w:r>
      <w:r w:rsidRPr="522C4C69">
        <w:t>ndvik "PM-ordination", kommer ej upp på sköterskornas utdelningslistor, välj schema eller v.b.</w:t>
      </w:r>
    </w:p>
    <w:p w14:paraId="1084F04F" w14:textId="7D41BA8F" w:rsidR="4760BC98" w:rsidRDefault="4760BC98" w:rsidP="522C4C69">
      <w:r w:rsidRPr="522C4C69">
        <w:t xml:space="preserve"> </w:t>
      </w:r>
    </w:p>
    <w:p w14:paraId="136B0DB4" w14:textId="6ECBE0D2" w:rsidR="4760BC98" w:rsidRDefault="4760BC98" w:rsidP="00D23BEB">
      <w:pPr>
        <w:pStyle w:val="MellanrubrikVGR"/>
      </w:pPr>
      <w:r w:rsidRPr="522C4C69">
        <w:t>Vid utskrivning:</w:t>
      </w:r>
    </w:p>
    <w:p w14:paraId="597F3CFC" w14:textId="063B3B23" w:rsidR="4760BC98" w:rsidRDefault="4760BC98" w:rsidP="522C4C69">
      <w:r w:rsidRPr="522C4C69">
        <w:t>Gå in på "Läkemedel". Sätt ut dropp etcetera så att bara de läkemedel som pat</w:t>
      </w:r>
      <w:r w:rsidR="00D80E24">
        <w:t>ient</w:t>
      </w:r>
      <w:r w:rsidRPr="522C4C69">
        <w:t xml:space="preserve"> ska fortsätta med finns kvar. Ange utsättningsdatum för antibiotika (pila och sedan nolla). Kolla sedan i "Aktuella ord" om det finns gamla ordinationer eller dubbletter och sätt ut dessa.</w:t>
      </w:r>
      <w:r w:rsidR="00D80E24">
        <w:br/>
      </w:r>
      <w:r w:rsidR="00D80E24">
        <w:br/>
      </w:r>
      <w:r w:rsidRPr="522C4C69">
        <w:t>Utskriven läkemedelslista eller APODOS lista kan bifogas utskrivningsmeddelande till pat</w:t>
      </w:r>
      <w:r w:rsidR="00FE4400">
        <w:t>ient</w:t>
      </w:r>
      <w:r w:rsidRPr="522C4C69">
        <w:t>. Komplett läkemedelslista skall finnas i epikrisen, det räcker där inte att hänvisa till APODOS eller läkemedelsmodulen.</w:t>
      </w:r>
      <w:r w:rsidR="00FE4400">
        <w:br/>
      </w:r>
      <w:r w:rsidR="00FE4400">
        <w:br/>
      </w:r>
      <w:r w:rsidRPr="522C4C69">
        <w:t>Kontrollera noga överensstämmelse mellan vår läkemedelslista och APODOS, bristfälligt med dubbla system och stor risk att fel uppstår.</w:t>
      </w:r>
    </w:p>
    <w:p w14:paraId="3E05BF1E" w14:textId="56911892" w:rsidR="4760BC98" w:rsidRDefault="4760BC98" w:rsidP="522C4C69">
      <w:r w:rsidRPr="522C4C69">
        <w:t xml:space="preserve"> </w:t>
      </w:r>
    </w:p>
    <w:p w14:paraId="62546513" w14:textId="2F4A4D51" w:rsidR="4760BC98" w:rsidRDefault="4760BC98" w:rsidP="00D23BEB">
      <w:pPr>
        <w:pStyle w:val="MellanrubrikVGR"/>
      </w:pPr>
      <w:r w:rsidRPr="522C4C69">
        <w:t>Vid återbesök:</w:t>
      </w:r>
    </w:p>
    <w:p w14:paraId="7120345D" w14:textId="4966366D" w:rsidR="4760BC98" w:rsidRDefault="4760BC98" w:rsidP="522C4C69">
      <w:r w:rsidRPr="522C4C69">
        <w:t>Uppdatera "Aktuella ord" om det ej är gjort, sätt ut inaktuella ordinationer.</w:t>
      </w:r>
      <w:r w:rsidR="00FE4400">
        <w:br/>
      </w:r>
      <w:r w:rsidR="00FE4400">
        <w:br/>
      </w:r>
      <w:r w:rsidRPr="522C4C69">
        <w:t>På fredag måste mediciner pilas t</w:t>
      </w:r>
      <w:r w:rsidR="00FE4400">
        <w:t xml:space="preserve">ill och med </w:t>
      </w:r>
      <w:r w:rsidRPr="522C4C69">
        <w:t>måndag! Vid ordinationer som man önskar skall värderas under helgen</w:t>
      </w:r>
      <w:r w:rsidR="00C860DD">
        <w:t xml:space="preserve">, skriv </w:t>
      </w:r>
      <w:proofErr w:type="gramStart"/>
      <w:r w:rsidRPr="522C4C69">
        <w:t>istället</w:t>
      </w:r>
      <w:proofErr w:type="gramEnd"/>
      <w:r w:rsidRPr="522C4C69">
        <w:t xml:space="preserve"> ett frågetecken </w:t>
      </w:r>
      <w:r w:rsidRPr="522C4C69">
        <w:lastRenderedPageBreak/>
        <w:t>och på så sätt säkerställa att frågan tas upp på rond (man skriver då under dosering ”=” och klickar sedan på ”ta bort”).</w:t>
      </w:r>
    </w:p>
    <w:p w14:paraId="56B8FEAE" w14:textId="2EB1A410" w:rsidR="4760BC98" w:rsidRDefault="4760BC98" w:rsidP="522C4C69">
      <w:pPr>
        <w:spacing w:before="240" w:after="60"/>
      </w:pPr>
      <w:r w:rsidRPr="522C4C69">
        <w:rPr>
          <w:rFonts w:ascii="Arial" w:eastAsia="Arial" w:hAnsi="Arial" w:cs="Arial"/>
          <w:b/>
          <w:bCs/>
          <w:sz w:val="26"/>
          <w:szCs w:val="26"/>
        </w:rPr>
        <w:t xml:space="preserve"> </w:t>
      </w:r>
    </w:p>
    <w:p w14:paraId="4E6DBE8F" w14:textId="642797EC" w:rsidR="4760BC98" w:rsidRDefault="4760BC98" w:rsidP="522C4C69">
      <w:pPr>
        <w:pStyle w:val="Rubrik2"/>
        <w:rPr>
          <w:rFonts w:ascii="Calibri" w:eastAsia="Calibri" w:hAnsi="Calibri" w:cs="Calibri"/>
          <w:bCs w:val="0"/>
          <w:color w:val="000000" w:themeColor="text2"/>
          <w:szCs w:val="40"/>
        </w:rPr>
      </w:pPr>
      <w:r w:rsidRPr="522C4C69">
        <w:rPr>
          <w:rFonts w:ascii="Calibri" w:eastAsia="Calibri" w:hAnsi="Calibri" w:cs="Calibri"/>
          <w:bCs w:val="0"/>
          <w:color w:val="000000" w:themeColor="text2"/>
          <w:szCs w:val="40"/>
        </w:rPr>
        <w:t>Daganteckningar</w:t>
      </w:r>
    </w:p>
    <w:p w14:paraId="47771FD6" w14:textId="3C8862BF" w:rsidR="4760BC98" w:rsidRDefault="4760BC98" w:rsidP="522C4C69">
      <w:r w:rsidRPr="522C4C69">
        <w:t xml:space="preserve">Daganteckningar skrives frikostigt, viktigt dokumentera planering, förändring av tillstånd, bedömningar kring vårdnivå </w:t>
      </w:r>
      <w:proofErr w:type="gramStart"/>
      <w:r w:rsidRPr="522C4C69">
        <w:t>etc.</w:t>
      </w:r>
      <w:proofErr w:type="gramEnd"/>
      <w:r w:rsidRPr="522C4C69">
        <w:t xml:space="preserve"> Tillräcklig dokumentation behöver alltid finnas före jourtid. Daganteckningar </w:t>
      </w:r>
      <w:r w:rsidR="000D15E7">
        <w:t xml:space="preserve">är </w:t>
      </w:r>
      <w:r w:rsidRPr="522C4C69">
        <w:t>obligatoriska inför helger och före överflyttning till annan avdelning.</w:t>
      </w:r>
      <w:r w:rsidR="000D15E7">
        <w:br/>
      </w:r>
      <w:r w:rsidR="000D15E7">
        <w:br/>
      </w:r>
      <w:r w:rsidRPr="522C4C69">
        <w:t>Dokumentera gärna i daganteckning att medicinlistans överensstämmelse med APODOS kontrollerats.</w:t>
      </w:r>
      <w:r w:rsidR="000D15E7">
        <w:br/>
      </w:r>
      <w:r w:rsidR="000D15E7">
        <w:br/>
      </w:r>
      <w:r w:rsidRPr="522C4C69">
        <w:t>Vårdbegränsningar avseende HLR m</w:t>
      </w:r>
      <w:r w:rsidR="004B44CC">
        <w:t>ed flera</w:t>
      </w:r>
      <w:r w:rsidRPr="522C4C69">
        <w:t xml:space="preserve"> åtgärder införes under ”blå ring” i melior i samråd med </w:t>
      </w:r>
      <w:r w:rsidR="004B44CC">
        <w:t>överläkare</w:t>
      </w:r>
      <w:r w:rsidRPr="522C4C69">
        <w:t xml:space="preserve"> på avdelningen.</w:t>
      </w:r>
    </w:p>
    <w:p w14:paraId="145CDC23" w14:textId="42EF7D7D" w:rsidR="4760BC98" w:rsidRDefault="4760BC98" w:rsidP="522C4C69">
      <w:r w:rsidRPr="522C4C69">
        <w:t xml:space="preserve"> </w:t>
      </w:r>
    </w:p>
    <w:p w14:paraId="78012EC4" w14:textId="60E9A320" w:rsidR="4760BC98" w:rsidRDefault="4760BC98" w:rsidP="522C4C69">
      <w:pPr>
        <w:pStyle w:val="Rubrik2"/>
      </w:pPr>
      <w:r w:rsidRPr="522C4C69">
        <w:rPr>
          <w:rFonts w:ascii="Calibri" w:eastAsia="Calibri" w:hAnsi="Calibri" w:cs="Calibri"/>
          <w:bCs w:val="0"/>
          <w:color w:val="000000" w:themeColor="text2"/>
          <w:szCs w:val="40"/>
        </w:rPr>
        <w:t>Överföring av vårdansvar till primärvården:</w:t>
      </w:r>
    </w:p>
    <w:p w14:paraId="26285457" w14:textId="08FFAFD6" w:rsidR="4760BC98" w:rsidRDefault="4760BC98" w:rsidP="522C4C69">
      <w:r w:rsidRPr="522C4C69">
        <w:t>Remiss krävs (det räcker inte med bara epikris, den kan man dock med fördel hänvisa till i remissen), skall innehålla:</w:t>
      </w:r>
    </w:p>
    <w:p w14:paraId="35075B0F" w14:textId="462AB0F3" w:rsidR="4760BC98" w:rsidRDefault="4760BC98" w:rsidP="00C47ADC">
      <w:pPr>
        <w:pStyle w:val="Punktlista"/>
      </w:pPr>
      <w:r w:rsidRPr="522C4C69">
        <w:t>Mottagande enhet</w:t>
      </w:r>
    </w:p>
    <w:p w14:paraId="4045A941" w14:textId="35A32A2B" w:rsidR="4760BC98" w:rsidRDefault="4760BC98" w:rsidP="00C47ADC">
      <w:pPr>
        <w:pStyle w:val="Punktlista"/>
      </w:pPr>
      <w:r w:rsidRPr="522C4C69">
        <w:t>Frågeställning</w:t>
      </w:r>
      <w:r w:rsidR="00C47ADC">
        <w:t>,</w:t>
      </w:r>
      <w:r w:rsidRPr="522C4C69">
        <w:t xml:space="preserve"> </w:t>
      </w:r>
      <w:r w:rsidRPr="522C4C69">
        <w:rPr>
          <w:i/>
          <w:iCs/>
        </w:rPr>
        <w:t>fritext, beskriv aktuell medicinsk situation / orsak till övertag av vårdansvar (kan hänvisa till epikris)</w:t>
      </w:r>
    </w:p>
    <w:p w14:paraId="63A6C4AD" w14:textId="7398A010" w:rsidR="4760BC98" w:rsidRDefault="4760BC98" w:rsidP="00C47ADC">
      <w:pPr>
        <w:pStyle w:val="Punktlista"/>
      </w:pPr>
      <w:r w:rsidRPr="522C4C69">
        <w:t>Åtgärd</w:t>
      </w:r>
      <w:r w:rsidR="00C47ADC">
        <w:t xml:space="preserve">, </w:t>
      </w:r>
      <w:r w:rsidRPr="522C4C69">
        <w:rPr>
          <w:i/>
          <w:iCs/>
        </w:rPr>
        <w:t>t</w:t>
      </w:r>
      <w:r w:rsidR="00C47ADC">
        <w:rPr>
          <w:i/>
          <w:iCs/>
        </w:rPr>
        <w:t>illexempel</w:t>
      </w:r>
      <w:r w:rsidRPr="522C4C69">
        <w:rPr>
          <w:i/>
          <w:iCs/>
        </w:rPr>
        <w:t xml:space="preserve"> fortsatt uppföljning, ev</w:t>
      </w:r>
      <w:r w:rsidR="00A86609">
        <w:rPr>
          <w:i/>
          <w:iCs/>
        </w:rPr>
        <w:t>entuellt</w:t>
      </w:r>
      <w:r w:rsidRPr="522C4C69">
        <w:rPr>
          <w:i/>
          <w:iCs/>
        </w:rPr>
        <w:t xml:space="preserve"> särskil</w:t>
      </w:r>
      <w:r w:rsidR="00A86609">
        <w:rPr>
          <w:i/>
          <w:iCs/>
        </w:rPr>
        <w:t>d</w:t>
      </w:r>
      <w:r w:rsidRPr="522C4C69">
        <w:rPr>
          <w:i/>
          <w:iCs/>
        </w:rPr>
        <w:t xml:space="preserve"> provtagning </w:t>
      </w:r>
    </w:p>
    <w:p w14:paraId="76E1BA01" w14:textId="02F5FAF1" w:rsidR="4760BC98" w:rsidRDefault="4760BC98" w:rsidP="522C4C69">
      <w:r w:rsidRPr="522C4C69">
        <w:rPr>
          <w:rFonts w:ascii="Arial" w:eastAsia="Arial" w:hAnsi="Arial" w:cs="Arial"/>
          <w:b/>
          <w:bCs/>
          <w:sz w:val="26"/>
          <w:szCs w:val="26"/>
        </w:rPr>
        <w:t xml:space="preserve"> </w:t>
      </w:r>
    </w:p>
    <w:p w14:paraId="15198309" w14:textId="565C08FF" w:rsidR="4760BC98" w:rsidRDefault="4760BC98" w:rsidP="522C4C69">
      <w:pPr>
        <w:pStyle w:val="Rubrik2"/>
        <w:rPr>
          <w:rFonts w:ascii="Calibri" w:eastAsia="Calibri" w:hAnsi="Calibri" w:cs="Calibri"/>
          <w:bCs w:val="0"/>
          <w:color w:val="000000" w:themeColor="text2"/>
          <w:szCs w:val="40"/>
        </w:rPr>
      </w:pPr>
      <w:r w:rsidRPr="522C4C69">
        <w:rPr>
          <w:rFonts w:ascii="Calibri" w:eastAsia="Calibri" w:hAnsi="Calibri" w:cs="Calibri"/>
          <w:bCs w:val="0"/>
          <w:color w:val="000000" w:themeColor="text2"/>
          <w:szCs w:val="40"/>
        </w:rPr>
        <w:t>Ordination av blodprover och kontroller</w:t>
      </w:r>
    </w:p>
    <w:p w14:paraId="2442C41C" w14:textId="69FF4AF2" w:rsidR="4760BC98" w:rsidRDefault="4760BC98" w:rsidP="522C4C69">
      <w:r w:rsidRPr="522C4C69">
        <w:t>För att minimera stick för patienten men även för att spara arbete och resurser bör vi sträva efter att samordna provtagningar, d</w:t>
      </w:r>
      <w:r w:rsidR="00A86609">
        <w:t>et vill säga</w:t>
      </w:r>
      <w:r w:rsidRPr="522C4C69">
        <w:t xml:space="preserve"> tänka igenom protagningsordinationer för att försöka få med aktuella prover på en gång. Vid upprepade provtagningar, t</w:t>
      </w:r>
      <w:r w:rsidR="00F47E64">
        <w:t xml:space="preserve">ill exempel </w:t>
      </w:r>
      <w:r w:rsidRPr="522C4C69">
        <w:t xml:space="preserve">”prover dagligen”, komma ihåg att omvärdera detta när det inte längre behövs </w:t>
      </w:r>
      <w:proofErr w:type="gramStart"/>
      <w:r w:rsidRPr="522C4C69">
        <w:t>etc.</w:t>
      </w:r>
      <w:proofErr w:type="gramEnd"/>
      <w:r w:rsidR="00F47E64">
        <w:br/>
      </w:r>
      <w:r w:rsidR="00F47E64">
        <w:br/>
      </w:r>
      <w:r w:rsidRPr="522C4C69">
        <w:t>Kontroller på avd</w:t>
      </w:r>
      <w:r w:rsidR="00F47E64">
        <w:t>elning</w:t>
      </w:r>
      <w:r w:rsidRPr="522C4C69">
        <w:t xml:space="preserve"> såsom vikt, blodtryck, urinmätning, vätskelista </w:t>
      </w:r>
      <w:r w:rsidR="00F47E64">
        <w:t>med mera</w:t>
      </w:r>
      <w:r w:rsidRPr="522C4C69">
        <w:t xml:space="preserve"> sk</w:t>
      </w:r>
      <w:r w:rsidR="00F47E64">
        <w:t>a</w:t>
      </w:r>
      <w:r w:rsidRPr="522C4C69">
        <w:t xml:space="preserve"> ordineras men också viktigt att komma ihåg att avsluta arbetskrävande ordinationer såsom vätskelista.</w:t>
      </w:r>
    </w:p>
    <w:p w14:paraId="5A8D3B51" w14:textId="2B07DE3E" w:rsidR="4760BC98" w:rsidRDefault="4760BC98" w:rsidP="522C4C69">
      <w:pPr>
        <w:spacing w:after="0"/>
      </w:pPr>
      <w:r w:rsidRPr="522C4C69">
        <w:t xml:space="preserve"> </w:t>
      </w:r>
    </w:p>
    <w:p w14:paraId="65E86E6E" w14:textId="4BA8B6FE" w:rsidR="4760BC98" w:rsidRDefault="4760BC98" w:rsidP="522C4C69">
      <w:pPr>
        <w:pStyle w:val="Rubrik2"/>
      </w:pPr>
      <w:r w:rsidRPr="522C4C69">
        <w:rPr>
          <w:rFonts w:ascii="Calibri" w:eastAsia="Calibri" w:hAnsi="Calibri" w:cs="Calibri"/>
          <w:bCs w:val="0"/>
          <w:color w:val="000000" w:themeColor="text2"/>
          <w:szCs w:val="40"/>
        </w:rPr>
        <w:lastRenderedPageBreak/>
        <w:t xml:space="preserve">Morgonmöten </w:t>
      </w:r>
      <w:proofErr w:type="spellStart"/>
      <w:r w:rsidRPr="522C4C69">
        <w:rPr>
          <w:rFonts w:ascii="Calibri" w:eastAsia="Calibri" w:hAnsi="Calibri" w:cs="Calibri"/>
          <w:bCs w:val="0"/>
          <w:color w:val="000000" w:themeColor="text2"/>
          <w:szCs w:val="40"/>
        </w:rPr>
        <w:t>gastrosektionen</w:t>
      </w:r>
      <w:proofErr w:type="spellEnd"/>
      <w:r w:rsidRPr="522C4C69">
        <w:rPr>
          <w:rFonts w:ascii="Calibri" w:eastAsia="Calibri" w:hAnsi="Calibri" w:cs="Calibri"/>
          <w:bCs w:val="0"/>
          <w:color w:val="000000" w:themeColor="text2"/>
          <w:szCs w:val="40"/>
        </w:rPr>
        <w:t xml:space="preserve">  </w:t>
      </w:r>
    </w:p>
    <w:p w14:paraId="1673FD51" w14:textId="1FD295DB" w:rsidR="4760BC98" w:rsidRDefault="00E8718A" w:rsidP="522C4C69">
      <w:r>
        <w:t>Medicinklinikens konferensrum</w:t>
      </w:r>
      <w:r w:rsidR="4760BC98" w:rsidRPr="522C4C69">
        <w:t xml:space="preserve"> (andra lokaler kan förekomma).</w:t>
      </w:r>
      <w:r>
        <w:br/>
      </w:r>
      <w:r>
        <w:br/>
      </w:r>
      <w:r w:rsidR="4760BC98" w:rsidRPr="522C4C69">
        <w:rPr>
          <w:b/>
          <w:bCs/>
        </w:rPr>
        <w:t>Tisdag</w:t>
      </w:r>
      <w:r>
        <w:rPr>
          <w:b/>
          <w:bCs/>
        </w:rPr>
        <w:t>ar klockan</w:t>
      </w:r>
      <w:r w:rsidR="4760BC98" w:rsidRPr="522C4C69">
        <w:rPr>
          <w:b/>
          <w:bCs/>
        </w:rPr>
        <w:t xml:space="preserve"> 8</w:t>
      </w:r>
      <w:r>
        <w:rPr>
          <w:b/>
          <w:bCs/>
        </w:rPr>
        <w:t>:00</w:t>
      </w:r>
      <w:r w:rsidR="4760BC98" w:rsidRPr="522C4C69">
        <w:rPr>
          <w:b/>
          <w:bCs/>
        </w:rPr>
        <w:t xml:space="preserve">-8:30 </w:t>
      </w:r>
      <w:r w:rsidR="4760BC98" w:rsidRPr="522C4C69">
        <w:t xml:space="preserve">Aktuella fall diskuteras om tid finns kvar efter </w:t>
      </w:r>
      <w:proofErr w:type="gramStart"/>
      <w:r w:rsidR="4760BC98" w:rsidRPr="522C4C69">
        <w:t>röntgen rond</w:t>
      </w:r>
      <w:proofErr w:type="gramEnd"/>
      <w:r w:rsidR="4760BC98" w:rsidRPr="522C4C69">
        <w:t>.</w:t>
      </w:r>
    </w:p>
    <w:p w14:paraId="28DC7920" w14:textId="40E31894" w:rsidR="4760BC98" w:rsidRDefault="4760BC98" w:rsidP="00854998">
      <w:r w:rsidRPr="522C4C69">
        <w:rPr>
          <w:b/>
          <w:bCs/>
        </w:rPr>
        <w:t>Torsdag</w:t>
      </w:r>
      <w:r w:rsidR="00AD6298">
        <w:rPr>
          <w:b/>
          <w:bCs/>
        </w:rPr>
        <w:t xml:space="preserve">ar klockan </w:t>
      </w:r>
      <w:r w:rsidRPr="522C4C69">
        <w:rPr>
          <w:b/>
          <w:bCs/>
        </w:rPr>
        <w:t>8</w:t>
      </w:r>
      <w:r w:rsidR="00AD6298">
        <w:rPr>
          <w:b/>
          <w:bCs/>
        </w:rPr>
        <w:t>:</w:t>
      </w:r>
      <w:r w:rsidRPr="522C4C69">
        <w:rPr>
          <w:b/>
          <w:bCs/>
        </w:rPr>
        <w:t>00</w:t>
      </w:r>
      <w:r w:rsidR="00854998">
        <w:rPr>
          <w:b/>
          <w:bCs/>
        </w:rPr>
        <w:t xml:space="preserve"> </w:t>
      </w:r>
      <w:r w:rsidRPr="522C4C69">
        <w:t>Referat artiklar, möten, föredrag enlig</w:t>
      </w:r>
      <w:r w:rsidR="00854998">
        <w:t xml:space="preserve">t roterande schema inom sektionen. </w:t>
      </w:r>
      <w:r w:rsidRPr="522C4C69">
        <w:rPr>
          <w:b/>
          <w:bCs/>
          <w:sz w:val="26"/>
          <w:szCs w:val="26"/>
        </w:rPr>
        <w:t xml:space="preserve"> </w:t>
      </w:r>
    </w:p>
    <w:p w14:paraId="2BCC3565" w14:textId="6D54E189" w:rsidR="4760BC98" w:rsidRDefault="4760BC98" w:rsidP="522C4C69">
      <w:pPr>
        <w:spacing w:after="0"/>
      </w:pPr>
      <w:r w:rsidRPr="522C4C69">
        <w:rPr>
          <w:b/>
          <w:bCs/>
          <w:sz w:val="26"/>
          <w:szCs w:val="26"/>
        </w:rPr>
        <w:t xml:space="preserve"> </w:t>
      </w:r>
    </w:p>
    <w:p w14:paraId="0B471C71" w14:textId="70FADCA0" w:rsidR="4760BC98" w:rsidRDefault="4760BC98" w:rsidP="522C4C69">
      <w:pPr>
        <w:pStyle w:val="Rubrik2"/>
        <w:rPr>
          <w:rFonts w:ascii="Calibri" w:eastAsia="Calibri" w:hAnsi="Calibri" w:cs="Calibri"/>
          <w:bCs w:val="0"/>
          <w:color w:val="000000" w:themeColor="text2"/>
          <w:szCs w:val="40"/>
        </w:rPr>
      </w:pPr>
      <w:r w:rsidRPr="522C4C69">
        <w:rPr>
          <w:rFonts w:ascii="Calibri" w:eastAsia="Calibri" w:hAnsi="Calibri" w:cs="Calibri"/>
          <w:bCs w:val="0"/>
          <w:color w:val="000000" w:themeColor="text2"/>
          <w:szCs w:val="40"/>
        </w:rPr>
        <w:t>Övriga möten på kliniken</w:t>
      </w:r>
    </w:p>
    <w:p w14:paraId="6EA0568E" w14:textId="4E2A03CC" w:rsidR="4760BC98" w:rsidRDefault="4760BC98" w:rsidP="522C4C69">
      <w:r w:rsidRPr="522C4C69">
        <w:rPr>
          <w:b/>
          <w:bCs/>
        </w:rPr>
        <w:t>Onsdag</w:t>
      </w:r>
      <w:r w:rsidR="00957B89">
        <w:rPr>
          <w:b/>
          <w:bCs/>
        </w:rPr>
        <w:t>ar klockan</w:t>
      </w:r>
      <w:r w:rsidRPr="522C4C69">
        <w:rPr>
          <w:b/>
          <w:bCs/>
        </w:rPr>
        <w:t xml:space="preserve"> </w:t>
      </w:r>
      <w:r w:rsidR="00957B89">
        <w:rPr>
          <w:b/>
          <w:bCs/>
        </w:rPr>
        <w:t>0</w:t>
      </w:r>
      <w:r w:rsidRPr="522C4C69">
        <w:rPr>
          <w:b/>
          <w:bCs/>
        </w:rPr>
        <w:t>8</w:t>
      </w:r>
      <w:r w:rsidR="00957B89">
        <w:rPr>
          <w:b/>
          <w:bCs/>
        </w:rPr>
        <w:t>:00</w:t>
      </w:r>
      <w:r w:rsidRPr="522C4C69">
        <w:rPr>
          <w:b/>
          <w:bCs/>
        </w:rPr>
        <w:t>-8</w:t>
      </w:r>
      <w:r w:rsidR="00957B89">
        <w:rPr>
          <w:b/>
          <w:bCs/>
        </w:rPr>
        <w:t>:</w:t>
      </w:r>
      <w:r w:rsidRPr="522C4C69">
        <w:rPr>
          <w:b/>
          <w:bCs/>
        </w:rPr>
        <w:t xml:space="preserve">30 </w:t>
      </w:r>
      <w:r w:rsidRPr="522C4C69">
        <w:t>Föredrag AIM/övriga specialiteter via Teams</w:t>
      </w:r>
      <w:r w:rsidR="00957B89">
        <w:t xml:space="preserve">. </w:t>
      </w:r>
    </w:p>
    <w:p w14:paraId="68507C99" w14:textId="789701D0" w:rsidR="4760BC98" w:rsidRDefault="4760BC98" w:rsidP="522C4C69">
      <w:pPr>
        <w:spacing w:after="0"/>
      </w:pPr>
      <w:r w:rsidRPr="522C4C69">
        <w:t xml:space="preserve"> </w:t>
      </w:r>
    </w:p>
    <w:p w14:paraId="7EDAF59E" w14:textId="36FBAB68" w:rsidR="4760BC98" w:rsidRDefault="4760BC98" w:rsidP="00957B89">
      <w:pPr>
        <w:spacing w:after="0"/>
      </w:pPr>
      <w:r w:rsidRPr="522C4C69">
        <w:t xml:space="preserve"> </w:t>
      </w:r>
      <w:r w:rsidRPr="522C4C69">
        <w:rPr>
          <w:rFonts w:ascii="Calibri" w:eastAsia="Calibri" w:hAnsi="Calibri" w:cs="Calibri"/>
          <w:color w:val="000000" w:themeColor="text2"/>
          <w:sz w:val="40"/>
          <w:szCs w:val="40"/>
        </w:rPr>
        <w:t>Litteraturtips medicinsk gastroenterologi och hepatologi</w:t>
      </w:r>
    </w:p>
    <w:p w14:paraId="21D1482F" w14:textId="1D0370B8" w:rsidR="4760BC98" w:rsidRDefault="4760BC98" w:rsidP="522C4C69">
      <w:pPr>
        <w:spacing w:after="0"/>
      </w:pPr>
      <w:r w:rsidRPr="522C4C69">
        <w:t xml:space="preserve"> </w:t>
      </w:r>
    </w:p>
    <w:p w14:paraId="0AB4FF1C" w14:textId="7B43F751" w:rsidR="4760BC98" w:rsidRDefault="4760BC98" w:rsidP="00855721">
      <w:pPr>
        <w:pStyle w:val="Punktlista"/>
      </w:pPr>
      <w:r w:rsidRPr="522C4C69">
        <w:t>Gastrosektionens interna PM hittas på intranätet, se ovan</w:t>
      </w:r>
    </w:p>
    <w:p w14:paraId="6EF0229A" w14:textId="662D1F2D" w:rsidR="4760BC98" w:rsidRDefault="4760BC98" w:rsidP="00855721">
      <w:pPr>
        <w:pStyle w:val="Punktlista"/>
      </w:pPr>
      <w:r w:rsidRPr="522C4C69">
        <w:t>På området</w:t>
      </w:r>
      <w:r w:rsidR="009409EF">
        <w:t>s</w:t>
      </w:r>
      <w:r w:rsidRPr="522C4C69">
        <w:t xml:space="preserve"> hem</w:t>
      </w:r>
      <w:r w:rsidR="00855721">
        <w:t>sida</w:t>
      </w:r>
      <w:r w:rsidRPr="522C4C69">
        <w:t xml:space="preserve"> hittas också länk till </w:t>
      </w:r>
      <w:proofErr w:type="spellStart"/>
      <w:r w:rsidRPr="522C4C69">
        <w:t>Uptodate</w:t>
      </w:r>
      <w:proofErr w:type="spellEnd"/>
      <w:r w:rsidRPr="522C4C69">
        <w:t>, mycket värdefullt. Innehåller också ”</w:t>
      </w:r>
      <w:proofErr w:type="spellStart"/>
      <w:r w:rsidRPr="522C4C69">
        <w:t>Society</w:t>
      </w:r>
      <w:proofErr w:type="spellEnd"/>
      <w:r w:rsidRPr="522C4C69">
        <w:t xml:space="preserve"> </w:t>
      </w:r>
      <w:proofErr w:type="spellStart"/>
      <w:r w:rsidRPr="522C4C69">
        <w:t>guidelines</w:t>
      </w:r>
      <w:proofErr w:type="spellEnd"/>
      <w:r w:rsidRPr="522C4C69">
        <w:t xml:space="preserve"> </w:t>
      </w:r>
      <w:proofErr w:type="spellStart"/>
      <w:r w:rsidRPr="522C4C69">
        <w:t>links</w:t>
      </w:r>
      <w:proofErr w:type="spellEnd"/>
      <w:r w:rsidRPr="522C4C69">
        <w:t>” där nästan alla aktuella ämnesöversikter kan hittas.</w:t>
      </w:r>
    </w:p>
    <w:p w14:paraId="1E6BA105" w14:textId="6DC53B8F" w:rsidR="4760BC98" w:rsidRDefault="4760BC98" w:rsidP="00855721">
      <w:pPr>
        <w:pStyle w:val="Punktlista"/>
      </w:pPr>
      <w:hyperlink r:id="rId17">
        <w:r w:rsidRPr="522C4C69">
          <w:rPr>
            <w:rStyle w:val="Hyperlnk"/>
            <w:color w:val="0000FF"/>
          </w:rPr>
          <w:t>www.internetmedicin.se</w:t>
        </w:r>
      </w:hyperlink>
    </w:p>
    <w:p w14:paraId="343BC572" w14:textId="68B6BBC8" w:rsidR="4760BC98" w:rsidRDefault="4760BC98" w:rsidP="00855721">
      <w:pPr>
        <w:pStyle w:val="Punktlista"/>
      </w:pPr>
      <w:hyperlink r:id="rId18">
        <w:r w:rsidRPr="522C4C69">
          <w:rPr>
            <w:rStyle w:val="Hyperlnk"/>
            <w:color w:val="0000FF"/>
          </w:rPr>
          <w:t>http://www.svenskgastroenterologi.se</w:t>
        </w:r>
      </w:hyperlink>
      <w:r w:rsidRPr="522C4C69">
        <w:t xml:space="preserve">    Ett flertal bra översikter, nationella riktlinjer från Svensk Gastroenterologisk Förening</w:t>
      </w:r>
    </w:p>
    <w:p w14:paraId="4E13C27A" w14:textId="3E758A68" w:rsidR="4760BC98" w:rsidRDefault="4760BC98" w:rsidP="00855721">
      <w:pPr>
        <w:pStyle w:val="Punktlista"/>
      </w:pPr>
      <w:hyperlink r:id="rId19">
        <w:r w:rsidRPr="522C4C69">
          <w:rPr>
            <w:rStyle w:val="Hyperlnk"/>
            <w:color w:val="0000FF"/>
          </w:rPr>
          <w:t>Levertransplantation - Sahlgrenska Universitetssjukhuset</w:t>
        </w:r>
      </w:hyperlink>
      <w:r w:rsidRPr="522C4C69">
        <w:t xml:space="preserve"> </w:t>
      </w:r>
    </w:p>
    <w:p w14:paraId="28307E9F" w14:textId="72630902" w:rsidR="4760BC98" w:rsidRDefault="4760BC98" w:rsidP="00855721">
      <w:pPr>
        <w:pStyle w:val="Punktlista"/>
      </w:pPr>
      <w:hyperlink r:id="rId20">
        <w:r w:rsidRPr="522C4C69">
          <w:rPr>
            <w:rStyle w:val="Hyperlnk"/>
            <w:color w:val="0000FF"/>
          </w:rPr>
          <w:t>https://www.uptodate.com/contents/search</w:t>
        </w:r>
      </w:hyperlink>
      <w:r w:rsidRPr="522C4C69">
        <w:t xml:space="preserve"> </w:t>
      </w:r>
    </w:p>
    <w:p w14:paraId="60C5C480" w14:textId="7EE33CB4" w:rsidR="4760BC98" w:rsidRDefault="4760BC98" w:rsidP="522C4C69">
      <w:r w:rsidRPr="522C4C69">
        <w:t xml:space="preserve"> </w:t>
      </w:r>
    </w:p>
    <w:p w14:paraId="30458614" w14:textId="47138502" w:rsidR="522C4C69" w:rsidRDefault="522C4C69" w:rsidP="522C4C69"/>
    <w:p w14:paraId="41080D68" w14:textId="1684FE77" w:rsidR="522C4C69" w:rsidRDefault="522C4C69" w:rsidP="522C4C69"/>
    <w:sectPr w:rsidR="522C4C69" w:rsidSect="001B1C0A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1FA57" w14:textId="77777777" w:rsidR="008A7217" w:rsidRDefault="008A7217">
      <w:r>
        <w:separator/>
      </w:r>
    </w:p>
  </w:endnote>
  <w:endnote w:type="continuationSeparator" w:id="0">
    <w:p w14:paraId="7DAC0667" w14:textId="77777777" w:rsidR="008A7217" w:rsidRDefault="008A7217">
      <w:r>
        <w:continuationSeparator/>
      </w:r>
    </w:p>
  </w:endnote>
  <w:endnote w:type="continuationNotice" w:id="1">
    <w:p w14:paraId="5118E99D" w14:textId="77777777" w:rsidR="008A7217" w:rsidRDefault="008A721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243F4" w14:textId="77777777" w:rsidR="008A7217" w:rsidRDefault="008A7217"/>
  </w:footnote>
  <w:footnote w:type="continuationSeparator" w:id="0">
    <w:p w14:paraId="776315DA" w14:textId="77777777" w:rsidR="008A7217" w:rsidRDefault="008A7217">
      <w:r>
        <w:continuationSeparator/>
      </w:r>
    </w:p>
  </w:footnote>
  <w:footnote w:type="continuationNotice" w:id="1">
    <w:p w14:paraId="4EFD46D6" w14:textId="77777777" w:rsidR="008A7217" w:rsidRDefault="008A721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 w14:anchorId="692FD6BB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 w14:anchorId="07A28B26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1A3C11C"/>
    <w:multiLevelType w:val="hybridMultilevel"/>
    <w:tmpl w:val="49EC70DA"/>
    <w:lvl w:ilvl="0" w:tplc="E53CC794">
      <w:start w:val="1"/>
      <w:numFmt w:val="bullet"/>
      <w:lvlText w:val="·"/>
      <w:lvlJc w:val="left"/>
      <w:pPr>
        <w:ind w:left="1352" w:hanging="360"/>
      </w:pPr>
      <w:rPr>
        <w:rFonts w:ascii="Symbol" w:hAnsi="Symbol" w:hint="default"/>
      </w:rPr>
    </w:lvl>
    <w:lvl w:ilvl="1" w:tplc="FF5CF93A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BABA1BEC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78107334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3485E4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F40896EE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D7AA412C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A84CE5DC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A4909D0A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108648314">
    <w:abstractNumId w:val="11"/>
  </w:num>
  <w:num w:numId="2" w16cid:durableId="202446011">
    <w:abstractNumId w:val="18"/>
  </w:num>
  <w:num w:numId="3" w16cid:durableId="1701514146">
    <w:abstractNumId w:val="15"/>
  </w:num>
  <w:num w:numId="4" w16cid:durableId="1166629713">
    <w:abstractNumId w:val="0"/>
  </w:num>
  <w:num w:numId="5" w16cid:durableId="637876620">
    <w:abstractNumId w:val="6"/>
  </w:num>
  <w:num w:numId="6" w16cid:durableId="320698719">
    <w:abstractNumId w:val="16"/>
  </w:num>
  <w:num w:numId="7" w16cid:durableId="540436053">
    <w:abstractNumId w:val="2"/>
  </w:num>
  <w:num w:numId="8" w16cid:durableId="6058658">
    <w:abstractNumId w:val="12"/>
  </w:num>
  <w:num w:numId="9" w16cid:durableId="229730243">
    <w:abstractNumId w:val="8"/>
  </w:num>
  <w:num w:numId="10" w16cid:durableId="21248647">
    <w:abstractNumId w:val="1"/>
  </w:num>
  <w:num w:numId="11" w16cid:durableId="892623357">
    <w:abstractNumId w:val="1"/>
  </w:num>
  <w:num w:numId="12" w16cid:durableId="1416127502">
    <w:abstractNumId w:val="3"/>
  </w:num>
  <w:num w:numId="13" w16cid:durableId="969172143">
    <w:abstractNumId w:val="4"/>
  </w:num>
  <w:num w:numId="14" w16cid:durableId="1189099690">
    <w:abstractNumId w:val="14"/>
  </w:num>
  <w:num w:numId="15" w16cid:durableId="1751199900">
    <w:abstractNumId w:val="9"/>
  </w:num>
  <w:num w:numId="16" w16cid:durableId="1067192981">
    <w:abstractNumId w:val="7"/>
  </w:num>
  <w:num w:numId="17" w16cid:durableId="1724599417">
    <w:abstractNumId w:val="13"/>
  </w:num>
  <w:num w:numId="18" w16cid:durableId="1711494335">
    <w:abstractNumId w:val="5"/>
  </w:num>
  <w:num w:numId="19" w16cid:durableId="1559853263">
    <w:abstractNumId w:val="10"/>
  </w:num>
  <w:num w:numId="20" w16cid:durableId="77058718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D"/>
    <w:rsid w:val="0002392C"/>
    <w:rsid w:val="0002435C"/>
    <w:rsid w:val="00030DDD"/>
    <w:rsid w:val="000313BB"/>
    <w:rsid w:val="00033ED5"/>
    <w:rsid w:val="00050500"/>
    <w:rsid w:val="0005691C"/>
    <w:rsid w:val="00056ECB"/>
    <w:rsid w:val="00056ED5"/>
    <w:rsid w:val="00057A89"/>
    <w:rsid w:val="000655CC"/>
    <w:rsid w:val="000700AE"/>
    <w:rsid w:val="00081F60"/>
    <w:rsid w:val="00084024"/>
    <w:rsid w:val="0008745F"/>
    <w:rsid w:val="0009062C"/>
    <w:rsid w:val="00094FCF"/>
    <w:rsid w:val="00095368"/>
    <w:rsid w:val="000954C4"/>
    <w:rsid w:val="000A4C35"/>
    <w:rsid w:val="000A611A"/>
    <w:rsid w:val="000B12D9"/>
    <w:rsid w:val="000B4536"/>
    <w:rsid w:val="000B7715"/>
    <w:rsid w:val="000D15E7"/>
    <w:rsid w:val="000E0F53"/>
    <w:rsid w:val="000E463B"/>
    <w:rsid w:val="000E5A7E"/>
    <w:rsid w:val="000F43A3"/>
    <w:rsid w:val="000F7681"/>
    <w:rsid w:val="00103031"/>
    <w:rsid w:val="001044FE"/>
    <w:rsid w:val="001139D4"/>
    <w:rsid w:val="00122544"/>
    <w:rsid w:val="00124F66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5063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A6A50"/>
    <w:rsid w:val="001B1748"/>
    <w:rsid w:val="001B1C0A"/>
    <w:rsid w:val="001B3EF9"/>
    <w:rsid w:val="001B6160"/>
    <w:rsid w:val="001B762C"/>
    <w:rsid w:val="001C4D0A"/>
    <w:rsid w:val="001C5FEF"/>
    <w:rsid w:val="001F259D"/>
    <w:rsid w:val="00211487"/>
    <w:rsid w:val="00211D91"/>
    <w:rsid w:val="00217DEC"/>
    <w:rsid w:val="00235B57"/>
    <w:rsid w:val="00250F24"/>
    <w:rsid w:val="002523C5"/>
    <w:rsid w:val="0025380B"/>
    <w:rsid w:val="0025703A"/>
    <w:rsid w:val="00257767"/>
    <w:rsid w:val="00262F3D"/>
    <w:rsid w:val="00263281"/>
    <w:rsid w:val="0026386E"/>
    <w:rsid w:val="002651D6"/>
    <w:rsid w:val="0026551F"/>
    <w:rsid w:val="00280A85"/>
    <w:rsid w:val="00284119"/>
    <w:rsid w:val="00290B5C"/>
    <w:rsid w:val="00294791"/>
    <w:rsid w:val="00297A06"/>
    <w:rsid w:val="002A43A7"/>
    <w:rsid w:val="002B0B30"/>
    <w:rsid w:val="002B0C78"/>
    <w:rsid w:val="002C0C02"/>
    <w:rsid w:val="002C1277"/>
    <w:rsid w:val="002C60AD"/>
    <w:rsid w:val="002D0E0E"/>
    <w:rsid w:val="002D6023"/>
    <w:rsid w:val="002D6886"/>
    <w:rsid w:val="002E263F"/>
    <w:rsid w:val="002E6F81"/>
    <w:rsid w:val="002F08BA"/>
    <w:rsid w:val="002F2CFF"/>
    <w:rsid w:val="002F568B"/>
    <w:rsid w:val="002F7818"/>
    <w:rsid w:val="003001B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B5948"/>
    <w:rsid w:val="003C60BA"/>
    <w:rsid w:val="003D099E"/>
    <w:rsid w:val="003D21A2"/>
    <w:rsid w:val="003D29D2"/>
    <w:rsid w:val="003D6DDF"/>
    <w:rsid w:val="003D7767"/>
    <w:rsid w:val="003E0705"/>
    <w:rsid w:val="003E2FF7"/>
    <w:rsid w:val="003F1013"/>
    <w:rsid w:val="003F1ACF"/>
    <w:rsid w:val="00404948"/>
    <w:rsid w:val="00406BEA"/>
    <w:rsid w:val="004070DC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2D71"/>
    <w:rsid w:val="004876F6"/>
    <w:rsid w:val="0049236A"/>
    <w:rsid w:val="00492718"/>
    <w:rsid w:val="004A355D"/>
    <w:rsid w:val="004A4970"/>
    <w:rsid w:val="004B2183"/>
    <w:rsid w:val="004B2A01"/>
    <w:rsid w:val="004B44CC"/>
    <w:rsid w:val="004C2559"/>
    <w:rsid w:val="004D7BA3"/>
    <w:rsid w:val="004E1EF7"/>
    <w:rsid w:val="004F4518"/>
    <w:rsid w:val="004F4C62"/>
    <w:rsid w:val="00501433"/>
    <w:rsid w:val="00505D58"/>
    <w:rsid w:val="00507301"/>
    <w:rsid w:val="00511CC4"/>
    <w:rsid w:val="0052627C"/>
    <w:rsid w:val="00531E60"/>
    <w:rsid w:val="005367AC"/>
    <w:rsid w:val="00536A5A"/>
    <w:rsid w:val="00537CCE"/>
    <w:rsid w:val="00541D07"/>
    <w:rsid w:val="00544BAB"/>
    <w:rsid w:val="00545F31"/>
    <w:rsid w:val="005578FA"/>
    <w:rsid w:val="00565129"/>
    <w:rsid w:val="00565CD0"/>
    <w:rsid w:val="00567820"/>
    <w:rsid w:val="00575DB7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66246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6F700C"/>
    <w:rsid w:val="006F7152"/>
    <w:rsid w:val="00707F25"/>
    <w:rsid w:val="00710B77"/>
    <w:rsid w:val="0072075B"/>
    <w:rsid w:val="007221C2"/>
    <w:rsid w:val="00725816"/>
    <w:rsid w:val="00730955"/>
    <w:rsid w:val="00732DFA"/>
    <w:rsid w:val="00733A9C"/>
    <w:rsid w:val="00736574"/>
    <w:rsid w:val="007367E0"/>
    <w:rsid w:val="00737215"/>
    <w:rsid w:val="00744E3D"/>
    <w:rsid w:val="00754905"/>
    <w:rsid w:val="00760038"/>
    <w:rsid w:val="00762EE0"/>
    <w:rsid w:val="00765C41"/>
    <w:rsid w:val="00771100"/>
    <w:rsid w:val="007759DD"/>
    <w:rsid w:val="00776147"/>
    <w:rsid w:val="0078609F"/>
    <w:rsid w:val="007917BA"/>
    <w:rsid w:val="00793BD1"/>
    <w:rsid w:val="007A5C6F"/>
    <w:rsid w:val="007B32B7"/>
    <w:rsid w:val="007D4241"/>
    <w:rsid w:val="007D4317"/>
    <w:rsid w:val="007D4EA3"/>
    <w:rsid w:val="007F1CFF"/>
    <w:rsid w:val="007F5DD5"/>
    <w:rsid w:val="007F6C7E"/>
    <w:rsid w:val="00821A1B"/>
    <w:rsid w:val="00824484"/>
    <w:rsid w:val="008262E9"/>
    <w:rsid w:val="00827E69"/>
    <w:rsid w:val="00835C4D"/>
    <w:rsid w:val="00843F48"/>
    <w:rsid w:val="00851423"/>
    <w:rsid w:val="00854998"/>
    <w:rsid w:val="00855721"/>
    <w:rsid w:val="00857848"/>
    <w:rsid w:val="00857B61"/>
    <w:rsid w:val="00857F00"/>
    <w:rsid w:val="008654B6"/>
    <w:rsid w:val="0087139C"/>
    <w:rsid w:val="00880E83"/>
    <w:rsid w:val="00887E36"/>
    <w:rsid w:val="00892F28"/>
    <w:rsid w:val="008A00B9"/>
    <w:rsid w:val="008A0C5F"/>
    <w:rsid w:val="008A25BF"/>
    <w:rsid w:val="008A3DEA"/>
    <w:rsid w:val="008A4EB9"/>
    <w:rsid w:val="008A7217"/>
    <w:rsid w:val="008A736B"/>
    <w:rsid w:val="008A74C0"/>
    <w:rsid w:val="008B01F9"/>
    <w:rsid w:val="008B1694"/>
    <w:rsid w:val="008C4B27"/>
    <w:rsid w:val="008C7F2A"/>
    <w:rsid w:val="008E36F8"/>
    <w:rsid w:val="008E46B2"/>
    <w:rsid w:val="008E682C"/>
    <w:rsid w:val="008E78A1"/>
    <w:rsid w:val="008F589F"/>
    <w:rsid w:val="00901A54"/>
    <w:rsid w:val="00906174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09EF"/>
    <w:rsid w:val="00942257"/>
    <w:rsid w:val="009471BF"/>
    <w:rsid w:val="00950E4E"/>
    <w:rsid w:val="009529BD"/>
    <w:rsid w:val="009533B4"/>
    <w:rsid w:val="0095425B"/>
    <w:rsid w:val="00957B89"/>
    <w:rsid w:val="00971D93"/>
    <w:rsid w:val="00977C29"/>
    <w:rsid w:val="009A3A46"/>
    <w:rsid w:val="009A78AD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730D3"/>
    <w:rsid w:val="00A81198"/>
    <w:rsid w:val="00A81E48"/>
    <w:rsid w:val="00A82035"/>
    <w:rsid w:val="00A86609"/>
    <w:rsid w:val="00A90D77"/>
    <w:rsid w:val="00A91FCD"/>
    <w:rsid w:val="00A92E07"/>
    <w:rsid w:val="00AA0B3A"/>
    <w:rsid w:val="00AA6EB4"/>
    <w:rsid w:val="00AA767D"/>
    <w:rsid w:val="00AB0CC9"/>
    <w:rsid w:val="00AC3FF6"/>
    <w:rsid w:val="00AD6298"/>
    <w:rsid w:val="00AD73EC"/>
    <w:rsid w:val="00AE5BC7"/>
    <w:rsid w:val="00AF5AAF"/>
    <w:rsid w:val="00B046D8"/>
    <w:rsid w:val="00B11477"/>
    <w:rsid w:val="00B13F4C"/>
    <w:rsid w:val="00B16219"/>
    <w:rsid w:val="00B16C59"/>
    <w:rsid w:val="00B24A6A"/>
    <w:rsid w:val="00B33FDD"/>
    <w:rsid w:val="00B359CC"/>
    <w:rsid w:val="00B36107"/>
    <w:rsid w:val="00B41789"/>
    <w:rsid w:val="00B42E4B"/>
    <w:rsid w:val="00B42F46"/>
    <w:rsid w:val="00B46C03"/>
    <w:rsid w:val="00B60C6C"/>
    <w:rsid w:val="00B619A9"/>
    <w:rsid w:val="00B65A9D"/>
    <w:rsid w:val="00B66D60"/>
    <w:rsid w:val="00B75EDE"/>
    <w:rsid w:val="00B76E39"/>
    <w:rsid w:val="00B77D88"/>
    <w:rsid w:val="00B77FAF"/>
    <w:rsid w:val="00B84336"/>
    <w:rsid w:val="00B851B9"/>
    <w:rsid w:val="00B86453"/>
    <w:rsid w:val="00B90054"/>
    <w:rsid w:val="00B92C14"/>
    <w:rsid w:val="00B94BE1"/>
    <w:rsid w:val="00B97481"/>
    <w:rsid w:val="00BA0066"/>
    <w:rsid w:val="00BB69DB"/>
    <w:rsid w:val="00BC322E"/>
    <w:rsid w:val="00BC44CD"/>
    <w:rsid w:val="00BC48A6"/>
    <w:rsid w:val="00BE7978"/>
    <w:rsid w:val="00BF11E7"/>
    <w:rsid w:val="00C07DDB"/>
    <w:rsid w:val="00C21EFA"/>
    <w:rsid w:val="00C4115D"/>
    <w:rsid w:val="00C41806"/>
    <w:rsid w:val="00C43BDD"/>
    <w:rsid w:val="00C47778"/>
    <w:rsid w:val="00C47ADC"/>
    <w:rsid w:val="00C5011E"/>
    <w:rsid w:val="00C50EE5"/>
    <w:rsid w:val="00C5240A"/>
    <w:rsid w:val="00C52A1C"/>
    <w:rsid w:val="00C5398F"/>
    <w:rsid w:val="00C556F5"/>
    <w:rsid w:val="00C55D15"/>
    <w:rsid w:val="00C70E19"/>
    <w:rsid w:val="00C72574"/>
    <w:rsid w:val="00C7430C"/>
    <w:rsid w:val="00C85DA1"/>
    <w:rsid w:val="00C860DD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10A7"/>
    <w:rsid w:val="00CD6647"/>
    <w:rsid w:val="00CE4B73"/>
    <w:rsid w:val="00CF70BB"/>
    <w:rsid w:val="00D074DB"/>
    <w:rsid w:val="00D139CF"/>
    <w:rsid w:val="00D14D1C"/>
    <w:rsid w:val="00D23BEB"/>
    <w:rsid w:val="00D25ED4"/>
    <w:rsid w:val="00D37E7F"/>
    <w:rsid w:val="00D47AD7"/>
    <w:rsid w:val="00D51529"/>
    <w:rsid w:val="00D80E24"/>
    <w:rsid w:val="00D85218"/>
    <w:rsid w:val="00D86AEA"/>
    <w:rsid w:val="00D915B1"/>
    <w:rsid w:val="00D91D5B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47C3B"/>
    <w:rsid w:val="00E52A86"/>
    <w:rsid w:val="00E54B47"/>
    <w:rsid w:val="00E553BF"/>
    <w:rsid w:val="00E55D93"/>
    <w:rsid w:val="00E61294"/>
    <w:rsid w:val="00E7237C"/>
    <w:rsid w:val="00E77C46"/>
    <w:rsid w:val="00E84401"/>
    <w:rsid w:val="00E856E8"/>
    <w:rsid w:val="00E86CE8"/>
    <w:rsid w:val="00E8718A"/>
    <w:rsid w:val="00E90E82"/>
    <w:rsid w:val="00E961D2"/>
    <w:rsid w:val="00EA00CB"/>
    <w:rsid w:val="00EA1BAA"/>
    <w:rsid w:val="00EA3FCD"/>
    <w:rsid w:val="00EA42A0"/>
    <w:rsid w:val="00EB12D0"/>
    <w:rsid w:val="00EB6714"/>
    <w:rsid w:val="00EC0A68"/>
    <w:rsid w:val="00EC5006"/>
    <w:rsid w:val="00ED49C3"/>
    <w:rsid w:val="00ED6CE8"/>
    <w:rsid w:val="00ED7AA6"/>
    <w:rsid w:val="00EE2A56"/>
    <w:rsid w:val="00EE3818"/>
    <w:rsid w:val="00F034CA"/>
    <w:rsid w:val="00F15137"/>
    <w:rsid w:val="00F22264"/>
    <w:rsid w:val="00F2564D"/>
    <w:rsid w:val="00F2715A"/>
    <w:rsid w:val="00F35B05"/>
    <w:rsid w:val="00F413D9"/>
    <w:rsid w:val="00F458C8"/>
    <w:rsid w:val="00F47E64"/>
    <w:rsid w:val="00F5135F"/>
    <w:rsid w:val="00F51F78"/>
    <w:rsid w:val="00F825DC"/>
    <w:rsid w:val="00F86F47"/>
    <w:rsid w:val="00F90B64"/>
    <w:rsid w:val="00FB2F0F"/>
    <w:rsid w:val="00FB5086"/>
    <w:rsid w:val="00FB5411"/>
    <w:rsid w:val="00FB6392"/>
    <w:rsid w:val="00FC19DF"/>
    <w:rsid w:val="00FD3C70"/>
    <w:rsid w:val="00FD6820"/>
    <w:rsid w:val="00FE12D8"/>
    <w:rsid w:val="00FE358A"/>
    <w:rsid w:val="00FE4400"/>
    <w:rsid w:val="00FF7C02"/>
    <w:rsid w:val="024801E3"/>
    <w:rsid w:val="4760BC98"/>
    <w:rsid w:val="522C4C69"/>
    <w:rsid w:val="533CC33F"/>
    <w:rsid w:val="647B2B65"/>
    <w:rsid w:val="6B2CF8ED"/>
    <w:rsid w:val="77089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5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4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5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://www.svenskgastroenterologi.se/" TargetMode="External" Id="rId18" /><Relationship Type="http://schemas.openxmlformats.org/officeDocument/2006/relationships/fontTable" Target="fontTable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://www.internetmedicin.se/" TargetMode="External" Id="rId17" /><Relationship Type="http://schemas.openxmlformats.org/officeDocument/2006/relationships/footer" Target="footer3.xml" Id="rId16" /><Relationship Type="http://schemas.openxmlformats.org/officeDocument/2006/relationships/hyperlink" Target="https://www.uptodate.com/contents/search" TargetMode="Externa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hyperlink" Target="https://www.sahlgrenska.se/omraden/omrade-5/verksamhet-transplantationscentrum/pmrutiner-och-vardprogram/levertransplantation/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theme" Target="theme/theme1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114</TotalTime>
  <Pages>6</Pages>
  <Words>1126</Words>
  <Characters>7220</Characters>
  <Application>Microsoft Office Word</Application>
  <DocSecurity>0</DocSecurity>
  <Lines>225</Lines>
  <Paragraphs>94</Paragraphs>
  <ScaleCrop>false</ScaleCrop>
  <Manager/>
  <Company/>
  <LinksUpToDate>false</LinksUpToDate>
  <CharactersWithSpaces>8252</CharactersWithSpaces>
  <SharedDoc>false</SharedDoc>
  <HyperlinkBase/>
  <HLinks>
    <vt:vector size="24" baseType="variant">
      <vt:variant>
        <vt:i4>1114184</vt:i4>
      </vt:variant>
      <vt:variant>
        <vt:i4>9</vt:i4>
      </vt:variant>
      <vt:variant>
        <vt:i4>0</vt:i4>
      </vt:variant>
      <vt:variant>
        <vt:i4>5</vt:i4>
      </vt:variant>
      <vt:variant>
        <vt:lpwstr>https://www.uptodate.com/contents/search</vt:lpwstr>
      </vt:variant>
      <vt:variant>
        <vt:lpwstr/>
      </vt:variant>
      <vt:variant>
        <vt:i4>3801134</vt:i4>
      </vt:variant>
      <vt:variant>
        <vt:i4>6</vt:i4>
      </vt:variant>
      <vt:variant>
        <vt:i4>0</vt:i4>
      </vt:variant>
      <vt:variant>
        <vt:i4>5</vt:i4>
      </vt:variant>
      <vt:variant>
        <vt:lpwstr>https://www.sahlgrenska.se/omraden/omrade-5/verksamhet-transplantationscentrum/pmrutiner-och-vardprogram/levertransplantation/</vt:lpwstr>
      </vt:variant>
      <vt:variant>
        <vt:lpwstr/>
      </vt:variant>
      <vt:variant>
        <vt:i4>720968</vt:i4>
      </vt:variant>
      <vt:variant>
        <vt:i4>3</vt:i4>
      </vt:variant>
      <vt:variant>
        <vt:i4>0</vt:i4>
      </vt:variant>
      <vt:variant>
        <vt:i4>5</vt:i4>
      </vt:variant>
      <vt:variant>
        <vt:lpwstr>http://www.svenskgastroenterologi.se/</vt:lpwstr>
      </vt:variant>
      <vt:variant>
        <vt:lpwstr/>
      </vt:variant>
      <vt:variant>
        <vt:i4>7929967</vt:i4>
      </vt:variant>
      <vt:variant>
        <vt:i4>0</vt:i4>
      </vt:variant>
      <vt:variant>
        <vt:i4>0</vt:i4>
      </vt:variant>
      <vt:variant>
        <vt:i4>5</vt:i4>
      </vt:variant>
      <vt:variant>
        <vt:lpwstr>http://www.internetmedicin.se/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Information till nya underläkare på avd 42, gastrosidan</dc:title>
  <dc:subject/>
  <dc:creator>patrik.jens.johansson@vgregion.se</dc:creator>
  <keywords/>
  <lastModifiedBy>Annika Johansson</lastModifiedBy>
  <revision>75</revision>
  <lastPrinted>2016-03-31T10:56:00.0000000Z</lastPrinted>
  <dcterms:created xsi:type="dcterms:W3CDTF">2022-05-09T03:41:00.0000000Z</dcterms:created>
  <dcterms:modified xsi:type="dcterms:W3CDTF">2025-11-28T09:16:00.0000000Z</dcterms:modified>
</coreProperties>
</file>