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AD18" w14:textId="77777777" w:rsidR="00E120FB" w:rsidRDefault="00E120FB" w:rsidP="00F4468D">
      <w:pPr>
        <w:pStyle w:val="Rubrik1"/>
      </w:pPr>
      <w:bookmarkStart w:id="0" w:name="_Toc321146591"/>
    </w:p>
    <w:p w14:paraId="238BF0A8" w14:textId="77777777" w:rsidR="00E120FB" w:rsidRDefault="00E120FB" w:rsidP="00F4468D">
      <w:pPr>
        <w:pStyle w:val="Rubrik1"/>
      </w:pPr>
    </w:p>
    <w:p w14:paraId="78DB900A" w14:textId="77777777" w:rsidR="00E120FB" w:rsidRDefault="00E120FB" w:rsidP="00E120FB">
      <w:pPr>
        <w:pStyle w:val="Rubrik1"/>
      </w:pPr>
    </w:p>
    <w:p w14:paraId="047D90CD" w14:textId="77777777" w:rsidR="00E120FB" w:rsidRDefault="00E120FB" w:rsidP="00E120FB">
      <w:pPr>
        <w:pStyle w:val="Rubrik1"/>
      </w:pPr>
    </w:p>
    <w:p w14:paraId="184BAD98" w14:textId="77777777" w:rsidR="00E120FB" w:rsidRDefault="00E120FB" w:rsidP="00E120FB">
      <w:pPr>
        <w:pStyle w:val="Rubrik1"/>
      </w:pPr>
    </w:p>
    <w:p w14:paraId="6DD1BAF9" w14:textId="6028CCF5" w:rsidR="00156736" w:rsidRPr="00156736" w:rsidRDefault="00E120FB" w:rsidP="00E120FB">
      <w:pPr>
        <w:pStyle w:val="Rubrik1"/>
        <w:rPr>
          <w:szCs w:val="20"/>
        </w:rPr>
      </w:pPr>
      <w:r>
        <w:t>Omhändertagande av patient med leversvikt</w:t>
      </w:r>
    </w:p>
    <w:p w14:paraId="21FED7DF" w14:textId="77777777" w:rsidR="00156736" w:rsidRPr="00043FCB" w:rsidRDefault="00156736" w:rsidP="00156736">
      <w:pPr>
        <w:spacing w:after="0" w:line="240" w:lineRule="auto"/>
        <w:ind w:left="0" w:right="0"/>
        <w:rPr>
          <w:sz w:val="20"/>
          <w:szCs w:val="20"/>
        </w:rPr>
      </w:pPr>
    </w:p>
    <w:p w14:paraId="0A9F9215" w14:textId="431DFBE6" w:rsidR="00AA36BC" w:rsidRPr="00E120FB" w:rsidRDefault="00156736" w:rsidP="00E120FB">
      <w:pPr>
        <w:pStyle w:val="Rubrik2"/>
      </w:pPr>
      <w:r w:rsidRPr="0015673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B7871" wp14:editId="01D1137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857F8" w14:textId="77777777" w:rsidR="00156736" w:rsidRPr="003D37FD" w:rsidRDefault="00156736" w:rsidP="0015673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20138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3B78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28857F8" w14:textId="77777777" w:rsidR="00156736" w:rsidRPr="003D37FD" w:rsidRDefault="00156736" w:rsidP="0015673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20138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Toc100327184"/>
      <w:bookmarkStart w:id="2" w:name="_Toc106874287"/>
      <w:bookmarkEnd w:id="0"/>
      <w:r w:rsidR="00AA36BC" w:rsidRPr="00E120FB">
        <w:t>Förändringar sedan föregående version</w:t>
      </w:r>
      <w:bookmarkEnd w:id="1"/>
      <w:bookmarkEnd w:id="2"/>
    </w:p>
    <w:p w14:paraId="5F0C59AE" w14:textId="02AE3A41" w:rsidR="00AA36BC" w:rsidRDefault="00AA36BC" w:rsidP="00E120FB">
      <w:r w:rsidRPr="00E120FB">
        <w:t>Information i Bakgrund har ändrats</w:t>
      </w:r>
      <w:r w:rsidR="00E120FB">
        <w:t xml:space="preserve"> och</w:t>
      </w:r>
      <w:r w:rsidR="00E120FB" w:rsidRPr="00E120FB">
        <w:t xml:space="preserve"> </w:t>
      </w:r>
      <w:r w:rsidR="00E120FB">
        <w:t>j</w:t>
      </w:r>
      <w:r w:rsidR="00E120FB" w:rsidRPr="00E120FB">
        <w:t>ustering av layout.</w:t>
      </w:r>
    </w:p>
    <w:p w14:paraId="15DBFEA9" w14:textId="77777777" w:rsidR="00E120FB" w:rsidRPr="00E120FB" w:rsidRDefault="00E120FB" w:rsidP="00E120FB"/>
    <w:p w14:paraId="77D955F1" w14:textId="77777777" w:rsidR="00AA36BC" w:rsidRPr="00E120FB" w:rsidRDefault="00AA36BC" w:rsidP="00AA36BC">
      <w:pPr>
        <w:pStyle w:val="Rubrik2"/>
        <w:jc w:val="both"/>
      </w:pPr>
      <w:r w:rsidRPr="00E120FB">
        <w:t>Bakgrund</w:t>
      </w:r>
    </w:p>
    <w:p w14:paraId="67C2EC18" w14:textId="77777777" w:rsidR="00AA36BC" w:rsidRPr="00E120FB" w:rsidRDefault="00AA36BC" w:rsidP="00043FCB">
      <w:r w:rsidRPr="00E120FB">
        <w:t xml:space="preserve">Vanliga orsaker till leversvikt med/utan ascites: akut leverskada/hepatit (virus hepatit, alkohol hepatit, läkemedel skada tex Paracetamol, </w:t>
      </w:r>
      <w:proofErr w:type="spellStart"/>
      <w:r w:rsidRPr="00E120FB">
        <w:t>autoimun</w:t>
      </w:r>
      <w:proofErr w:type="spellEnd"/>
      <w:r w:rsidRPr="00E120FB">
        <w:t xml:space="preserve"> hepatit, svamp förgiftning </w:t>
      </w:r>
      <w:proofErr w:type="spellStart"/>
      <w:proofErr w:type="gramStart"/>
      <w:r w:rsidRPr="00E120FB">
        <w:t>bl</w:t>
      </w:r>
      <w:proofErr w:type="spellEnd"/>
      <w:r w:rsidRPr="00E120FB">
        <w:t xml:space="preserve"> a</w:t>
      </w:r>
      <w:proofErr w:type="gramEnd"/>
      <w:r w:rsidRPr="00E120FB">
        <w:t xml:space="preserve">), levercirrhos, </w:t>
      </w:r>
      <w:proofErr w:type="spellStart"/>
      <w:r w:rsidRPr="00E120FB">
        <w:t>levermalignitet</w:t>
      </w:r>
      <w:proofErr w:type="spellEnd"/>
      <w:r w:rsidRPr="00E120FB">
        <w:t xml:space="preserve"> utan spridning till </w:t>
      </w:r>
      <w:proofErr w:type="spellStart"/>
      <w:r w:rsidRPr="00E120FB">
        <w:t>peritoneum</w:t>
      </w:r>
      <w:proofErr w:type="spellEnd"/>
      <w:r w:rsidRPr="00E120FB">
        <w:t xml:space="preserve">, </w:t>
      </w:r>
      <w:proofErr w:type="spellStart"/>
      <w:r w:rsidRPr="00E120FB">
        <w:t>peritonealt</w:t>
      </w:r>
      <w:proofErr w:type="spellEnd"/>
      <w:r w:rsidRPr="00E120FB">
        <w:t xml:space="preserve"> spridd malignitet eller hjärtsvikt.</w:t>
      </w:r>
    </w:p>
    <w:p w14:paraId="3BE84423" w14:textId="77777777" w:rsidR="00AA36BC" w:rsidRPr="00156736" w:rsidRDefault="00AA36BC" w:rsidP="00AA36BC">
      <w:pPr>
        <w:spacing w:after="0" w:line="240" w:lineRule="auto"/>
        <w:ind w:left="0" w:right="0"/>
        <w:jc w:val="both"/>
        <w:rPr>
          <w:b/>
          <w:bCs/>
          <w:sz w:val="28"/>
          <w:szCs w:val="28"/>
        </w:rPr>
      </w:pPr>
    </w:p>
    <w:p w14:paraId="588AD060" w14:textId="77777777" w:rsidR="00AA36BC" w:rsidRPr="00BF108C" w:rsidRDefault="00AA36BC" w:rsidP="00BF108C">
      <w:pPr>
        <w:pStyle w:val="Rubrik2"/>
      </w:pPr>
      <w:r w:rsidRPr="00BF108C">
        <w:t>Omvårdnadsåtgärder</w:t>
      </w:r>
    </w:p>
    <w:p w14:paraId="2FCD16CB" w14:textId="77777777" w:rsidR="00AA36BC" w:rsidRPr="00156736" w:rsidRDefault="00AA36BC" w:rsidP="00043FCB">
      <w:pPr>
        <w:pStyle w:val="MellanrubrikVGR"/>
      </w:pPr>
      <w:r>
        <w:t>Information</w:t>
      </w:r>
      <w:r>
        <w:tab/>
      </w:r>
    </w:p>
    <w:p w14:paraId="69F024B6" w14:textId="77777777" w:rsidR="00AA36BC" w:rsidRPr="00043FCB" w:rsidRDefault="00AA36BC" w:rsidP="00043FCB">
      <w:pPr>
        <w:pStyle w:val="Punktlista"/>
      </w:pPr>
      <w:r w:rsidRPr="00043FCB">
        <w:t>Fortlöpande information om planerade undersökningar.</w:t>
      </w:r>
    </w:p>
    <w:p w14:paraId="3CBD5872" w14:textId="77777777" w:rsidR="00AA36BC" w:rsidRPr="00156736" w:rsidRDefault="00AA36BC" w:rsidP="00AA36BC">
      <w:pPr>
        <w:tabs>
          <w:tab w:val="left" w:pos="3686"/>
        </w:tabs>
        <w:spacing w:after="0" w:line="240" w:lineRule="auto"/>
        <w:ind w:left="0" w:right="0"/>
        <w:jc w:val="both"/>
        <w:rPr>
          <w:b/>
          <w:bCs/>
        </w:rPr>
      </w:pPr>
      <w:r w:rsidRPr="00156736">
        <w:rPr>
          <w:b/>
          <w:szCs w:val="20"/>
        </w:rPr>
        <w:tab/>
      </w:r>
    </w:p>
    <w:p w14:paraId="46F6F0B2" w14:textId="77777777" w:rsidR="00AA36BC" w:rsidRPr="00156736" w:rsidRDefault="00AA36BC" w:rsidP="00043FCB">
      <w:pPr>
        <w:pStyle w:val="MellanrubrikVGR"/>
      </w:pPr>
      <w:r>
        <w:t>Speciell omvårdnad</w:t>
      </w:r>
      <w:r>
        <w:tab/>
      </w:r>
    </w:p>
    <w:p w14:paraId="0A7CA9FE" w14:textId="6D10BD32" w:rsidR="00AA36BC" w:rsidRPr="00043FCB" w:rsidRDefault="00AA36BC" w:rsidP="00043FCB">
      <w:pPr>
        <w:pStyle w:val="Punktlista"/>
      </w:pPr>
      <w:r w:rsidRPr="00043FCB">
        <w:t>Prover enligt ordination</w:t>
      </w:r>
    </w:p>
    <w:p w14:paraId="6B923A21" w14:textId="77777777" w:rsidR="00AA36BC" w:rsidRPr="00043FCB" w:rsidRDefault="00AA36BC" w:rsidP="00043FCB">
      <w:pPr>
        <w:pStyle w:val="Punktlista"/>
      </w:pPr>
      <w:r w:rsidRPr="00043FCB">
        <w:t>Venflon skötsel</w:t>
      </w:r>
    </w:p>
    <w:p w14:paraId="63CD016B" w14:textId="36370799" w:rsidR="00AA36BC" w:rsidRPr="00043FCB" w:rsidRDefault="00AA36BC" w:rsidP="00043FCB">
      <w:pPr>
        <w:pStyle w:val="Punktlista"/>
      </w:pPr>
      <w:r w:rsidRPr="00043FCB">
        <w:t>Eventuell buktappning</w:t>
      </w:r>
    </w:p>
    <w:p w14:paraId="4ABC4268" w14:textId="36721A1C" w:rsidR="00AA36BC" w:rsidRPr="00043FCB" w:rsidRDefault="00AA36BC" w:rsidP="00043FCB">
      <w:pPr>
        <w:pStyle w:val="Punktlista"/>
      </w:pPr>
      <w:r w:rsidRPr="00043FCB">
        <w:t>Dagliga kontroller av bl</w:t>
      </w:r>
      <w:r w:rsidR="00BF108C">
        <w:t>odtryck</w:t>
      </w:r>
      <w:r w:rsidRPr="00043FCB">
        <w:t>, puls och temp</w:t>
      </w:r>
    </w:p>
    <w:p w14:paraId="334C7622" w14:textId="77777777" w:rsidR="00AA36BC" w:rsidRPr="00156736" w:rsidRDefault="00AA36BC" w:rsidP="00AA36BC">
      <w:pPr>
        <w:tabs>
          <w:tab w:val="left" w:pos="3686"/>
        </w:tabs>
        <w:spacing w:after="0" w:line="240" w:lineRule="auto"/>
        <w:ind w:left="0" w:right="0"/>
        <w:jc w:val="both"/>
        <w:rPr>
          <w:b/>
          <w:bCs/>
        </w:rPr>
      </w:pPr>
      <w:r w:rsidRPr="00156736">
        <w:rPr>
          <w:b/>
          <w:szCs w:val="20"/>
        </w:rPr>
        <w:lastRenderedPageBreak/>
        <w:tab/>
      </w:r>
    </w:p>
    <w:p w14:paraId="175CD4D7" w14:textId="77777777" w:rsidR="00AA36BC" w:rsidRPr="00156736" w:rsidRDefault="00AA36BC" w:rsidP="00043FCB">
      <w:pPr>
        <w:pStyle w:val="MellanrubrikVGR"/>
      </w:pPr>
      <w:r>
        <w:t>Skötsel</w:t>
      </w:r>
      <w:r>
        <w:tab/>
      </w:r>
    </w:p>
    <w:p w14:paraId="5F5DF174" w14:textId="008B0F68" w:rsidR="00AA36BC" w:rsidRPr="00043FCB" w:rsidRDefault="00AA36BC" w:rsidP="00043FCB">
      <w:pPr>
        <w:pStyle w:val="Punktlista"/>
      </w:pPr>
      <w:r w:rsidRPr="00043FCB">
        <w:t>Hjälp med hygien, klädsel</w:t>
      </w:r>
      <w:r w:rsidR="009936CF">
        <w:t xml:space="preserve"> och </w:t>
      </w:r>
      <w:r w:rsidRPr="00043FCB">
        <w:t>förflyttning efter behov</w:t>
      </w:r>
    </w:p>
    <w:p w14:paraId="3204D592" w14:textId="77777777" w:rsidR="00AA36BC" w:rsidRPr="00156736" w:rsidRDefault="00AA36BC" w:rsidP="00AA36BC">
      <w:pPr>
        <w:tabs>
          <w:tab w:val="left" w:pos="3686"/>
        </w:tabs>
        <w:spacing w:after="0" w:line="240" w:lineRule="auto"/>
        <w:ind w:left="0" w:right="0"/>
        <w:jc w:val="both"/>
        <w:rPr>
          <w:b/>
          <w:bCs/>
        </w:rPr>
      </w:pPr>
    </w:p>
    <w:p w14:paraId="7E820120" w14:textId="77777777" w:rsidR="00AA36BC" w:rsidRPr="00156736" w:rsidRDefault="00AA36BC" w:rsidP="00043FCB">
      <w:pPr>
        <w:pStyle w:val="MellanrubrikVGR"/>
      </w:pPr>
      <w:r>
        <w:t>Observation</w:t>
      </w:r>
      <w:r>
        <w:tab/>
      </w:r>
    </w:p>
    <w:p w14:paraId="5C722694" w14:textId="080437C7" w:rsidR="00AA36BC" w:rsidRPr="00043FCB" w:rsidRDefault="00AA36BC" w:rsidP="00043FCB">
      <w:pPr>
        <w:pStyle w:val="Punktlista"/>
      </w:pPr>
      <w:r w:rsidRPr="00043FCB">
        <w:t>Daglig vikt</w:t>
      </w:r>
    </w:p>
    <w:p w14:paraId="223EE2A5" w14:textId="77777777" w:rsidR="00AA36BC" w:rsidRPr="00043FCB" w:rsidRDefault="00AA36BC" w:rsidP="00043FCB">
      <w:pPr>
        <w:pStyle w:val="Punktlista"/>
      </w:pPr>
      <w:r w:rsidRPr="00043FCB">
        <w:t>Mätning av bukomfång efter läkarordination</w:t>
      </w:r>
    </w:p>
    <w:p w14:paraId="6189967A" w14:textId="38480E21" w:rsidR="00AA36BC" w:rsidRPr="00043FCB" w:rsidRDefault="00AA36BC" w:rsidP="00043FCB">
      <w:pPr>
        <w:pStyle w:val="Punktlista"/>
      </w:pPr>
      <w:r w:rsidRPr="00043FCB">
        <w:t xml:space="preserve">Registrera graden av </w:t>
      </w:r>
      <w:proofErr w:type="spellStart"/>
      <w:r w:rsidRPr="00043FCB">
        <w:t>dyspn</w:t>
      </w:r>
      <w:r w:rsidR="00BF108C">
        <w:t>é</w:t>
      </w:r>
      <w:proofErr w:type="spellEnd"/>
      <w:r w:rsidRPr="00043FCB">
        <w:t xml:space="preserve"> dagligen efter läkarordination.</w:t>
      </w:r>
    </w:p>
    <w:p w14:paraId="765EAB8C" w14:textId="77777777" w:rsidR="00AA36BC" w:rsidRPr="00043FCB" w:rsidRDefault="00AA36BC" w:rsidP="00043FCB">
      <w:pPr>
        <w:pStyle w:val="Punktlista"/>
      </w:pPr>
      <w:r w:rsidRPr="00043FCB">
        <w:t>Registrera vätskeintag max 1,5 liter per dygn efter läkarordination</w:t>
      </w:r>
    </w:p>
    <w:p w14:paraId="28E802E9" w14:textId="3F52E1E7" w:rsidR="00AA36BC" w:rsidRPr="00043FCB" w:rsidRDefault="00AA36BC" w:rsidP="00043FCB">
      <w:pPr>
        <w:pStyle w:val="Punktlista"/>
      </w:pPr>
      <w:r w:rsidRPr="00043FCB">
        <w:t>Mat- och vätskeregistring enligt ordination</w:t>
      </w:r>
    </w:p>
    <w:p w14:paraId="67C47198" w14:textId="3E5F5A86" w:rsidR="00AA36BC" w:rsidRPr="00043FCB" w:rsidRDefault="00AA36BC" w:rsidP="00043FCB">
      <w:pPr>
        <w:pStyle w:val="Punktlista"/>
      </w:pPr>
      <w:r w:rsidRPr="00043FCB">
        <w:t>Registrera det psykiska statuset dagligen (vakenhetsgrad, ev</w:t>
      </w:r>
      <w:r w:rsidR="002E6D5F">
        <w:t>entuell</w:t>
      </w:r>
      <w:r w:rsidRPr="00043FCB">
        <w:t xml:space="preserve"> trötthet, koncentrationsstörningar). Detta så att man i god tid kan sätta in behandling mot begynnande </w:t>
      </w:r>
      <w:proofErr w:type="spellStart"/>
      <w:r w:rsidRPr="00043FCB">
        <w:t>leverencefalopati</w:t>
      </w:r>
      <w:proofErr w:type="spellEnd"/>
      <w:r w:rsidR="002E6D5F">
        <w:t>.</w:t>
      </w:r>
    </w:p>
    <w:p w14:paraId="7646C2F6" w14:textId="77777777" w:rsidR="00AA36BC" w:rsidRPr="00043FCB" w:rsidRDefault="00AA36BC" w:rsidP="00043FCB">
      <w:pPr>
        <w:pStyle w:val="Punktlista"/>
      </w:pPr>
      <w:r w:rsidRPr="00043FCB">
        <w:t>Avföringslista- notera antalet avföringar</w:t>
      </w:r>
    </w:p>
    <w:p w14:paraId="13B2430B" w14:textId="190BB69F" w:rsidR="00AA36BC" w:rsidRPr="00043FCB" w:rsidRDefault="00AA36BC" w:rsidP="00043FCB">
      <w:pPr>
        <w:pStyle w:val="Punktlista"/>
      </w:pPr>
      <w:r w:rsidRPr="00043FCB">
        <w:t>Förebygg obstipation, laxeras så att frekventa diarréer uppstår. Minst 2-3 avföringar per dag.</w:t>
      </w:r>
    </w:p>
    <w:p w14:paraId="38C2B139" w14:textId="77777777" w:rsidR="00AA36BC" w:rsidRPr="00043FCB" w:rsidRDefault="00AA36BC" w:rsidP="00043FCB">
      <w:pPr>
        <w:pStyle w:val="Punktlista"/>
      </w:pPr>
      <w:r w:rsidRPr="00043FCB">
        <w:t>Blödningstendens? Varicer?</w:t>
      </w:r>
    </w:p>
    <w:p w14:paraId="2015A256" w14:textId="77777777" w:rsidR="00AA36BC" w:rsidRPr="00156736" w:rsidRDefault="00AA36BC" w:rsidP="00AA36BC">
      <w:pPr>
        <w:tabs>
          <w:tab w:val="left" w:pos="3686"/>
        </w:tabs>
        <w:spacing w:after="0" w:line="240" w:lineRule="auto"/>
        <w:ind w:left="0" w:right="0"/>
        <w:jc w:val="both"/>
        <w:rPr>
          <w:b/>
          <w:bCs/>
        </w:rPr>
      </w:pPr>
      <w:r w:rsidRPr="00156736">
        <w:rPr>
          <w:b/>
          <w:szCs w:val="20"/>
        </w:rPr>
        <w:tab/>
      </w:r>
      <w:r w:rsidRPr="25DC8806">
        <w:rPr>
          <w:b/>
          <w:bCs/>
        </w:rPr>
        <w:t xml:space="preserve"> </w:t>
      </w:r>
    </w:p>
    <w:p w14:paraId="790193C8" w14:textId="77777777" w:rsidR="00AA36BC" w:rsidRPr="00156736" w:rsidRDefault="00AA36BC" w:rsidP="00043FCB">
      <w:pPr>
        <w:pStyle w:val="MellanrubrikVGR"/>
      </w:pPr>
      <w:r>
        <w:t xml:space="preserve">Stöd     </w:t>
      </w:r>
    </w:p>
    <w:p w14:paraId="4C8F57FE" w14:textId="77777777" w:rsidR="00AA36BC" w:rsidRPr="00043FCB" w:rsidRDefault="00AA36BC" w:rsidP="00043FCB">
      <w:pPr>
        <w:pStyle w:val="Punktlista"/>
      </w:pPr>
      <w:r w:rsidRPr="00043FCB">
        <w:t xml:space="preserve">Matleda, illamående är vanliga besvär vid leversvikt. Dålig nutrition förekommer ofta. Patienten bör erbjudas små näringstäta portioner. Ett näringstillskott är att rekommendera. </w:t>
      </w:r>
    </w:p>
    <w:p w14:paraId="322F7A53" w14:textId="77777777" w:rsidR="00AA36BC" w:rsidRPr="00043FCB" w:rsidRDefault="00AA36BC" w:rsidP="00043FCB">
      <w:pPr>
        <w:pStyle w:val="Punktlista"/>
      </w:pPr>
      <w:r w:rsidRPr="00043FCB">
        <w:t xml:space="preserve">Skall undvika att salta extra på maten. </w:t>
      </w:r>
    </w:p>
    <w:p w14:paraId="62748DD4" w14:textId="77777777" w:rsidR="00AA36BC" w:rsidRPr="00156736" w:rsidRDefault="00AA36BC" w:rsidP="00AA36BC">
      <w:pPr>
        <w:tabs>
          <w:tab w:val="left" w:pos="3686"/>
        </w:tabs>
        <w:spacing w:after="0" w:line="240" w:lineRule="auto"/>
        <w:ind w:left="0" w:right="0"/>
        <w:jc w:val="both"/>
        <w:rPr>
          <w:b/>
          <w:bCs/>
        </w:rPr>
      </w:pPr>
    </w:p>
    <w:p w14:paraId="29135FF8" w14:textId="77777777" w:rsidR="00AA36BC" w:rsidRPr="00156736" w:rsidRDefault="00AA36BC" w:rsidP="00043FCB">
      <w:pPr>
        <w:pStyle w:val="MellanrubrikVGR"/>
      </w:pPr>
      <w:r>
        <w:t>Samordning</w:t>
      </w:r>
    </w:p>
    <w:p w14:paraId="6755813C" w14:textId="77777777" w:rsidR="00AA36BC" w:rsidRPr="00043FCB" w:rsidRDefault="00AA36BC" w:rsidP="00043FCB">
      <w:pPr>
        <w:pStyle w:val="Punktlista"/>
      </w:pPr>
      <w:r w:rsidRPr="00043FCB">
        <w:t xml:space="preserve">Hjälpinsatser från hemtjänst eller hemsjukvård skall erbjudas om behov föreligger. </w:t>
      </w:r>
    </w:p>
    <w:p w14:paraId="564BDA53" w14:textId="77777777" w:rsidR="00AA36BC" w:rsidRPr="00156736" w:rsidRDefault="00AA36BC" w:rsidP="00AA36BC">
      <w:pPr>
        <w:spacing w:after="0" w:line="240" w:lineRule="auto"/>
        <w:ind w:left="0" w:right="0"/>
        <w:jc w:val="both"/>
        <w:rPr>
          <w:b/>
          <w:bCs/>
        </w:rPr>
      </w:pPr>
      <w:r w:rsidRPr="25DC8806">
        <w:rPr>
          <w:b/>
          <w:bCs/>
        </w:rPr>
        <w:t xml:space="preserve"> </w:t>
      </w:r>
    </w:p>
    <w:p w14:paraId="370381D6" w14:textId="77777777" w:rsidR="00AA36BC" w:rsidRPr="00156736" w:rsidRDefault="00AA36BC" w:rsidP="00043FCB">
      <w:pPr>
        <w:pStyle w:val="MellanrubrikVGR"/>
      </w:pPr>
      <w:r>
        <w:t xml:space="preserve">Psykosocialt                             </w:t>
      </w:r>
    </w:p>
    <w:p w14:paraId="1C98C6DC" w14:textId="77777777" w:rsidR="00AA36BC" w:rsidRPr="00043FCB" w:rsidRDefault="00AA36BC" w:rsidP="00043FCB">
      <w:pPr>
        <w:pStyle w:val="Punktlista"/>
      </w:pPr>
      <w:r w:rsidRPr="00043FCB">
        <w:t xml:space="preserve">Kuratorskontakt om behov finns. 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5673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CBAD" w14:textId="77777777" w:rsidR="00EF3050" w:rsidRDefault="00EF3050">
      <w:r>
        <w:separator/>
      </w:r>
    </w:p>
  </w:endnote>
  <w:endnote w:type="continuationSeparator" w:id="0">
    <w:p w14:paraId="33778AD5" w14:textId="77777777" w:rsidR="00EF3050" w:rsidRDefault="00EF3050">
      <w:r>
        <w:continuationSeparator/>
      </w:r>
    </w:p>
  </w:endnote>
  <w:endnote w:type="continuationNotice" w:id="1">
    <w:p w14:paraId="3BDBE8FA" w14:textId="77777777" w:rsidR="00EF3050" w:rsidRDefault="00EF30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A6C2" w14:textId="77777777" w:rsidR="00EF3050" w:rsidRDefault="00EF3050"/>
  </w:footnote>
  <w:footnote w:type="continuationSeparator" w:id="0">
    <w:p w14:paraId="1A318687" w14:textId="77777777" w:rsidR="00EF3050" w:rsidRDefault="00EF3050">
      <w:r>
        <w:continuationSeparator/>
      </w:r>
    </w:p>
  </w:footnote>
  <w:footnote w:type="continuationNotice" w:id="1">
    <w:p w14:paraId="74C285E8" w14:textId="77777777" w:rsidR="00EF3050" w:rsidRDefault="00EF30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277A39"/>
    <w:multiLevelType w:val="hybridMultilevel"/>
    <w:tmpl w:val="A6E4F5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883308"/>
    <w:multiLevelType w:val="hybridMultilevel"/>
    <w:tmpl w:val="10784C7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6401424">
    <w:abstractNumId w:val="19"/>
  </w:num>
  <w:num w:numId="2" w16cid:durableId="393889247">
    <w:abstractNumId w:val="14"/>
  </w:num>
  <w:num w:numId="3" w16cid:durableId="691153906">
    <w:abstractNumId w:val="0"/>
  </w:num>
  <w:num w:numId="4" w16cid:durableId="1353217523">
    <w:abstractNumId w:val="6"/>
  </w:num>
  <w:num w:numId="5" w16cid:durableId="63073061">
    <w:abstractNumId w:val="16"/>
  </w:num>
  <w:num w:numId="6" w16cid:durableId="1199320092">
    <w:abstractNumId w:val="2"/>
  </w:num>
  <w:num w:numId="7" w16cid:durableId="1018040040">
    <w:abstractNumId w:val="11"/>
  </w:num>
  <w:num w:numId="8" w16cid:durableId="1536652579">
    <w:abstractNumId w:val="8"/>
  </w:num>
  <w:num w:numId="9" w16cid:durableId="1241255269">
    <w:abstractNumId w:val="1"/>
  </w:num>
  <w:num w:numId="10" w16cid:durableId="1394817703">
    <w:abstractNumId w:val="1"/>
  </w:num>
  <w:num w:numId="11" w16cid:durableId="2103916495">
    <w:abstractNumId w:val="3"/>
  </w:num>
  <w:num w:numId="12" w16cid:durableId="1380476726">
    <w:abstractNumId w:val="4"/>
  </w:num>
  <w:num w:numId="13" w16cid:durableId="1307662684">
    <w:abstractNumId w:val="13"/>
  </w:num>
  <w:num w:numId="14" w16cid:durableId="1798644941">
    <w:abstractNumId w:val="9"/>
  </w:num>
  <w:num w:numId="15" w16cid:durableId="512693642">
    <w:abstractNumId w:val="7"/>
  </w:num>
  <w:num w:numId="16" w16cid:durableId="1603804015">
    <w:abstractNumId w:val="12"/>
  </w:num>
  <w:num w:numId="17" w16cid:durableId="865364713">
    <w:abstractNumId w:val="5"/>
  </w:num>
  <w:num w:numId="18" w16cid:durableId="987704886">
    <w:abstractNumId w:val="10"/>
  </w:num>
  <w:num w:numId="19" w16cid:durableId="204486771">
    <w:abstractNumId w:val="17"/>
  </w:num>
  <w:num w:numId="20" w16cid:durableId="1190335552">
    <w:abstractNumId w:val="18"/>
  </w:num>
  <w:num w:numId="21" w16cid:durableId="19311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D4A"/>
    <w:rsid w:val="0002435C"/>
    <w:rsid w:val="00030DDD"/>
    <w:rsid w:val="000313BB"/>
    <w:rsid w:val="00033ED5"/>
    <w:rsid w:val="00043FCB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736"/>
    <w:rsid w:val="00157D5B"/>
    <w:rsid w:val="00161FE6"/>
    <w:rsid w:val="001647EA"/>
    <w:rsid w:val="00164C3D"/>
    <w:rsid w:val="00166D3A"/>
    <w:rsid w:val="00176641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7AE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D5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571"/>
    <w:rsid w:val="0060596B"/>
    <w:rsid w:val="00606D97"/>
    <w:rsid w:val="006107B4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1AD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36C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46B7"/>
    <w:rsid w:val="00A90D77"/>
    <w:rsid w:val="00A92E07"/>
    <w:rsid w:val="00AA0B3A"/>
    <w:rsid w:val="00AA36BC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08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0F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050"/>
    <w:rsid w:val="00F22264"/>
    <w:rsid w:val="00F2564D"/>
    <w:rsid w:val="00F35B05"/>
    <w:rsid w:val="00F413D9"/>
    <w:rsid w:val="00F4468D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patient med leversvikt</dc:title>
  <dc:subject/>
  <dc:creator>patrik.jens.johansson@vgregion.se</dc:creator>
  <keywords/>
  <lastModifiedBy>Annika Johansson</lastModifiedBy>
  <revision>13</revision>
  <lastPrinted>2016-03-31T10:56:00.0000000Z</lastPrinted>
  <dcterms:created xsi:type="dcterms:W3CDTF">2022-05-06T03:35:00.0000000Z</dcterms:created>
  <dcterms:modified xsi:type="dcterms:W3CDTF">2025-06-05T12:42:00.0000000Z</dcterms:modified>
</coreProperties>
</file>