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0A2FD" w14:textId="5C122A82" w:rsidR="00F91787" w:rsidRDefault="00F91787" w:rsidP="44EAD411"/>
    <w:tbl>
      <w:tblPr>
        <w:tblStyle w:val="TableGrid"/>
        <w:tblW w:w="8924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462"/>
        <w:gridCol w:w="4462"/>
      </w:tblGrid>
      <w:tr w:rsidR="44EAD411" w14:paraId="11296B2D" w14:textId="77777777" w:rsidTr="00994F1C"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14:paraId="10864D88" w14:textId="1AAE5F5A" w:rsidR="44EAD411" w:rsidRDefault="44EAD411" w:rsidP="4368EF66">
            <w:pPr>
              <w:ind w:right="-4590"/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</w:tcPr>
          <w:p w14:paraId="547EEE02" w14:textId="4C6700B3" w:rsidR="44EAD411" w:rsidRDefault="44EAD411" w:rsidP="44EAD411">
            <w:pPr>
              <w:pStyle w:val="Heading1"/>
            </w:pPr>
            <w:r w:rsidRPr="44EAD411">
              <w:rPr>
                <w:rFonts w:eastAsia="Calibri" w:cs="Calibri"/>
                <w:sz w:val="36"/>
                <w:szCs w:val="36"/>
              </w:rPr>
              <w:t xml:space="preserve"> </w:t>
            </w:r>
          </w:p>
        </w:tc>
      </w:tr>
    </w:tbl>
    <w:p w14:paraId="014D352F" w14:textId="77777777" w:rsidR="00C1318C" w:rsidRDefault="00C1318C" w:rsidP="00994F1C">
      <w:pPr>
        <w:pStyle w:val="Heading1"/>
      </w:pPr>
    </w:p>
    <w:p w14:paraId="6672E547" w14:textId="2F09BD4D" w:rsidR="00F91787" w:rsidRDefault="7E056C8C" w:rsidP="00994F1C">
      <w:pPr>
        <w:pStyle w:val="Heading1"/>
      </w:pPr>
      <w:r w:rsidRPr="4CEE63DA">
        <w:t>Rengöring av Glidescope och ledare på Endoskopimottagningen efter användning reservplan</w:t>
      </w:r>
    </w:p>
    <w:p w14:paraId="6CFD7EFD" w14:textId="7E7BBA9B" w:rsidR="00F91787" w:rsidRDefault="7E056C8C" w:rsidP="4CEE63DA">
      <w:pPr>
        <w:pStyle w:val="Heading2"/>
        <w:ind w:left="567" w:right="-143"/>
      </w:pPr>
      <w:r w:rsidRPr="4CEE63DA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</w:t>
      </w:r>
    </w:p>
    <w:p w14:paraId="4A5BC4F4" w14:textId="56B51313" w:rsidR="00F91787" w:rsidRPr="00C1318C" w:rsidRDefault="7E056C8C" w:rsidP="00C1318C">
      <w:pPr>
        <w:pStyle w:val="Heading2"/>
      </w:pPr>
      <w:r w:rsidRPr="00C1318C">
        <w:t>Förändringar sedan föregående version</w:t>
      </w:r>
    </w:p>
    <w:p w14:paraId="77BF6D0D" w14:textId="6A7D923A" w:rsidR="00F91787" w:rsidRDefault="7E056C8C" w:rsidP="00C1318C">
      <w:pPr>
        <w:pStyle w:val="Normalefterlista"/>
      </w:pPr>
      <w:r w:rsidRPr="4CEE63DA">
        <w:t xml:space="preserve">Endast mindre uppdateringar. </w:t>
      </w:r>
    </w:p>
    <w:p w14:paraId="39DABE17" w14:textId="2708D0DF" w:rsidR="00F91787" w:rsidRDefault="7E056C8C" w:rsidP="4CEE63DA">
      <w:pPr>
        <w:ind w:left="567" w:right="-143"/>
      </w:pPr>
      <w:r w:rsidRPr="4CEE63DA">
        <w:t xml:space="preserve"> </w:t>
      </w:r>
    </w:p>
    <w:p w14:paraId="01F4CFE2" w14:textId="37C87653" w:rsidR="00F91787" w:rsidRPr="00C1318C" w:rsidRDefault="7E056C8C" w:rsidP="00C1318C">
      <w:pPr>
        <w:pStyle w:val="Heading2"/>
      </w:pPr>
      <w:r w:rsidRPr="00C1318C">
        <w:t xml:space="preserve">Bakgrund </w:t>
      </w:r>
    </w:p>
    <w:p w14:paraId="68934AF5" w14:textId="3B90DC01" w:rsidR="00F91787" w:rsidRDefault="7E056C8C" w:rsidP="00C1318C">
      <w:pPr>
        <w:pStyle w:val="Normalefterlista"/>
      </w:pPr>
      <w:r w:rsidRPr="4CEE63DA">
        <w:t>Glidescope är ett laryngoskopsblad som används vid intubering av patienter. I samband med intubering används en ledare i kombination med glidescopet. Diskmaskinen på sterilcentralen som används för rengöring är ibland trasig. Detta är en reservplan för att säkerställa tillgången av glidescopeblad.</w:t>
      </w:r>
    </w:p>
    <w:p w14:paraId="502F0DDD" w14:textId="52310904" w:rsidR="00F91787" w:rsidRDefault="7E056C8C" w:rsidP="4CEE63DA">
      <w:pPr>
        <w:ind w:left="567" w:right="-143"/>
      </w:pPr>
      <w:r w:rsidRPr="4CEE63DA">
        <w:t xml:space="preserve"> </w:t>
      </w:r>
    </w:p>
    <w:p w14:paraId="7950D3BD" w14:textId="24762599" w:rsidR="00F91787" w:rsidRPr="00C1318C" w:rsidRDefault="7E056C8C" w:rsidP="00C1318C">
      <w:pPr>
        <w:pStyle w:val="Heading2"/>
      </w:pPr>
      <w:r w:rsidRPr="00C1318C">
        <w:t>Syfte</w:t>
      </w:r>
    </w:p>
    <w:p w14:paraId="352173F0" w14:textId="25303BB2" w:rsidR="00F91787" w:rsidRDefault="7E056C8C" w:rsidP="00C1318C">
      <w:pPr>
        <w:pStyle w:val="Normalefterlista"/>
      </w:pPr>
      <w:r w:rsidRPr="4CEE63DA">
        <w:t>Att skapa ett dokumentstöd för att säkerställa rengöringen av glidescopets blad och ledare i sköljrum på Endoskopimottagningen, när ordinarie diskmaskin på sterilcentralen är trasig.</w:t>
      </w:r>
    </w:p>
    <w:p w14:paraId="007E3686" w14:textId="3F978679" w:rsidR="00F91787" w:rsidRDefault="7E056C8C" w:rsidP="4CEE63DA">
      <w:pPr>
        <w:pStyle w:val="Heading2"/>
        <w:ind w:left="567"/>
      </w:pPr>
      <w:r w:rsidRPr="4CEE63DA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</w:t>
      </w:r>
    </w:p>
    <w:p w14:paraId="07FB4E8D" w14:textId="6FC27C7D" w:rsidR="00F91787" w:rsidRPr="00C1318C" w:rsidRDefault="7E056C8C" w:rsidP="00C1318C">
      <w:pPr>
        <w:pStyle w:val="Heading2"/>
      </w:pPr>
      <w:r w:rsidRPr="00C1318C">
        <w:t>Vilka berörs</w:t>
      </w:r>
    </w:p>
    <w:p w14:paraId="5C8D332A" w14:textId="7A58BA80" w:rsidR="00F91787" w:rsidRDefault="7E056C8C" w:rsidP="00C1318C">
      <w:pPr>
        <w:pStyle w:val="Normalefterlista"/>
      </w:pPr>
      <w:r w:rsidRPr="4CEE63DA">
        <w:t>Anestesi- och operationssjuksköterskor, undersköterskor samt anestesiläkare på operation och sterilcentralen, NÄL.</w:t>
      </w:r>
    </w:p>
    <w:p w14:paraId="62329283" w14:textId="021E056F" w:rsidR="00F91787" w:rsidRPr="00C1318C" w:rsidRDefault="7E056C8C" w:rsidP="00C1318C">
      <w:pPr>
        <w:pStyle w:val="Heading2"/>
      </w:pPr>
      <w:r w:rsidRPr="00C1318C">
        <w:t xml:space="preserve">Åtgärder </w:t>
      </w:r>
    </w:p>
    <w:p w14:paraId="4EB6CEC5" w14:textId="0CE87C3B" w:rsidR="00F91787" w:rsidRDefault="7E056C8C" w:rsidP="00C1318C">
      <w:pPr>
        <w:pStyle w:val="Normalefterlista"/>
      </w:pPr>
      <w:r w:rsidRPr="4CEE63DA">
        <w:t>När reservplanen är aktiv ringer sterilcentralen via växeln 010-435 00 00 och informerar medicinskteknisk ansvarig (MT) anestesi eller MT operation/undersköterska samt koordinator på IVA. Sätt upp skyltar om att diskmaskinen är trasig på de fyra glidescope- staplarna. Det finns en stapel i varje korridor och en på snittsalen.</w:t>
      </w:r>
    </w:p>
    <w:p w14:paraId="7E383E01" w14:textId="3474B5EF" w:rsidR="00F91787" w:rsidRDefault="7E056C8C" w:rsidP="00C1318C">
      <w:pPr>
        <w:pStyle w:val="Normalefterlista"/>
      </w:pPr>
      <w:r w:rsidRPr="4CEE63DA">
        <w:t xml:space="preserve"> </w:t>
      </w:r>
    </w:p>
    <w:p w14:paraId="37558D2C" w14:textId="71E6B457" w:rsidR="00F91787" w:rsidRDefault="7E056C8C" w:rsidP="00C1318C">
      <w:pPr>
        <w:pStyle w:val="Normalefterlista"/>
      </w:pPr>
      <w:r w:rsidRPr="4CEE63DA">
        <w:t>Det använda bladet och ledaren diskas på Endoskopimottagningen i diskmaskin nr 5 som är märkt Nr 5 Jourtidsmaskin. Användaren är ansvarig för att lämna det i endoskopins sköljrum i avsedd trådkorg med lock. Denna korg tillsammans med 2 stycken  små fästen, bilder och manual för Glidescope ligger i blå låda märkt med ”Korg till Glidescope” på hyllan över diskbänken. Dagtid ansvarar endoskopins personal för att starta diskmaskinen.</w:t>
      </w:r>
    </w:p>
    <w:p w14:paraId="0B81F053" w14:textId="5530126A" w:rsidR="00F91787" w:rsidRDefault="7E056C8C" w:rsidP="00C1318C">
      <w:pPr>
        <w:pStyle w:val="Normalefterlista"/>
      </w:pPr>
      <w:r w:rsidRPr="4CEE63DA">
        <w:t xml:space="preserve"> </w:t>
      </w:r>
    </w:p>
    <w:p w14:paraId="3DB21CC6" w14:textId="3BBBE728" w:rsidR="00F91787" w:rsidRDefault="7E056C8C" w:rsidP="00C1318C">
      <w:pPr>
        <w:pStyle w:val="Normalefterlista"/>
      </w:pPr>
      <w:r w:rsidRPr="4CEE63DA">
        <w:t xml:space="preserve">Under jourtid ansvarar användaren för att själv gå till endoskopin och lägga in Glidescope och ledare i diskmaskinen, samt starta diskmaskinen. </w:t>
      </w:r>
    </w:p>
    <w:p w14:paraId="27CB16EF" w14:textId="1B4C4B67" w:rsidR="00F91787" w:rsidRDefault="7E056C8C" w:rsidP="00C1318C">
      <w:pPr>
        <w:pStyle w:val="Normalefterlista"/>
      </w:pPr>
      <w:r w:rsidRPr="4CEE63DA">
        <w:rPr>
          <w:color w:val="FF0000"/>
        </w:rPr>
        <w:t xml:space="preserve"> </w:t>
      </w:r>
      <w:r w:rsidRPr="4CEE63DA">
        <w:t xml:space="preserve"> </w:t>
      </w:r>
    </w:p>
    <w:p w14:paraId="11CB6A62" w14:textId="7EC27B68" w:rsidR="00F91787" w:rsidRDefault="7E056C8C" w:rsidP="00C1318C">
      <w:pPr>
        <w:pStyle w:val="Normalefterlista"/>
      </w:pPr>
      <w:r w:rsidRPr="4CEE63DA">
        <w:t>Diskpersonalen på sterilcentralen är ansvarig för att hämta diskade blad som ligger i en grön låda märkt ”Rena Glidescope” på ren sida i Endoskopimottagningens skölj. De kommer direkt på morgonen och innan lunchrasten. Telefonansvarig på sterilcentralen hämtar på kvällen innan hemgång.</w:t>
      </w:r>
    </w:p>
    <w:p w14:paraId="77B570CE" w14:textId="32500DBD" w:rsidR="00F91787" w:rsidRDefault="7E056C8C" w:rsidP="4CEE63DA">
      <w:pPr>
        <w:ind w:left="567"/>
      </w:pPr>
      <w:r w:rsidRPr="4CEE63DA">
        <w:t xml:space="preserve"> </w:t>
      </w:r>
    </w:p>
    <w:p w14:paraId="20F0FE42" w14:textId="3005980F" w:rsidR="00F91787" w:rsidRPr="00C1318C" w:rsidRDefault="7E056C8C" w:rsidP="00C1318C">
      <w:pPr>
        <w:pStyle w:val="Heading2"/>
      </w:pPr>
      <w:r w:rsidRPr="00C1318C">
        <w:t xml:space="preserve">Rengöring </w:t>
      </w:r>
    </w:p>
    <w:p w14:paraId="4D2C2772" w14:textId="46080194" w:rsidR="00F91787" w:rsidRDefault="7E056C8C" w:rsidP="00C1318C">
      <w:pPr>
        <w:pStyle w:val="Normalefterlista"/>
      </w:pPr>
      <w:r w:rsidRPr="4CEE63DA">
        <w:t xml:space="preserve">Direkt efter användandet vid intubering </w:t>
      </w:r>
    </w:p>
    <w:p w14:paraId="6E5D797D" w14:textId="01612909" w:rsidR="00F91787" w:rsidRDefault="7E056C8C" w:rsidP="00C1318C">
      <w:pPr>
        <w:pStyle w:val="ListBullet"/>
        <w:numPr>
          <w:ilvl w:val="0"/>
          <w:numId w:val="4"/>
        </w:numPr>
      </w:pPr>
      <w:r w:rsidRPr="4CEE63DA">
        <w:t xml:space="preserve">Torka av glidescopet och ledaren med en mjuk, luddfri trasa indränkt med Secusept. </w:t>
      </w:r>
    </w:p>
    <w:p w14:paraId="77C07D88" w14:textId="664E8959" w:rsidR="00F91787" w:rsidRDefault="7E056C8C" w:rsidP="00C1318C">
      <w:pPr>
        <w:pStyle w:val="ListBullet"/>
        <w:numPr>
          <w:ilvl w:val="0"/>
          <w:numId w:val="4"/>
        </w:numPr>
      </w:pPr>
      <w:r w:rsidRPr="4CEE63DA">
        <w:t>Kabeln och monitorn sprittorkas samt montera nytt rent blad.</w:t>
      </w:r>
    </w:p>
    <w:p w14:paraId="1CE80A36" w14:textId="5DA58594" w:rsidR="00F91787" w:rsidRDefault="7E056C8C" w:rsidP="00C1318C">
      <w:pPr>
        <w:pStyle w:val="ListBullet"/>
        <w:numPr>
          <w:ilvl w:val="0"/>
          <w:numId w:val="4"/>
        </w:numPr>
      </w:pPr>
      <w:r w:rsidRPr="4CEE63DA">
        <w:t xml:space="preserve">Gå till Endoskopimottagningens skölj och ta fram den blå lådan märkt ”Korg till Glidescope”. </w:t>
      </w:r>
      <w:r w:rsidR="00F91787">
        <w:br/>
      </w:r>
      <w:r w:rsidR="00F91787">
        <w:br/>
      </w:r>
    </w:p>
    <w:p w14:paraId="0C27555C" w14:textId="77777777" w:rsidR="00656DB4" w:rsidRDefault="00656DB4" w:rsidP="00656DB4">
      <w:pPr>
        <w:pStyle w:val="ListBullet"/>
        <w:numPr>
          <w:ilvl w:val="0"/>
          <w:numId w:val="0"/>
        </w:numPr>
        <w:ind w:left="1077"/>
      </w:pPr>
    </w:p>
    <w:p w14:paraId="04B74BFF" w14:textId="5602305A" w:rsidR="00F91787" w:rsidRDefault="7E056C8C" w:rsidP="005732D0">
      <w:pPr>
        <w:pStyle w:val="MellanrubrikVGR"/>
      </w:pPr>
      <w:r w:rsidRPr="4CEE63DA">
        <w:rPr>
          <w:rFonts w:eastAsia="Calibri"/>
        </w:rPr>
        <w:t xml:space="preserve">Dagtid:  </w:t>
      </w:r>
    </w:p>
    <w:p w14:paraId="20205F03" w14:textId="4912FD39" w:rsidR="00F91787" w:rsidRDefault="7E056C8C" w:rsidP="00C1318C">
      <w:pPr>
        <w:pStyle w:val="ListBullet"/>
        <w:numPr>
          <w:ilvl w:val="0"/>
          <w:numId w:val="5"/>
        </w:numPr>
      </w:pPr>
      <w:r w:rsidRPr="4CEE63DA">
        <w:t xml:space="preserve">Lägg Glidescopebladet och ledaren i trådkorg. </w:t>
      </w:r>
    </w:p>
    <w:p w14:paraId="68BB04CF" w14:textId="321D792F" w:rsidR="00F91787" w:rsidRDefault="7E056C8C" w:rsidP="00C1318C">
      <w:pPr>
        <w:pStyle w:val="ListBullet"/>
        <w:numPr>
          <w:ilvl w:val="0"/>
          <w:numId w:val="5"/>
        </w:numPr>
      </w:pPr>
      <w:r w:rsidRPr="4CEE63DA">
        <w:t xml:space="preserve">Lägg 2 styck små fästen i trådkorgen. </w:t>
      </w:r>
    </w:p>
    <w:p w14:paraId="7D738239" w14:textId="5F06B8DE" w:rsidR="00F91787" w:rsidRDefault="7E056C8C" w:rsidP="00C1318C">
      <w:pPr>
        <w:pStyle w:val="ListBullet"/>
        <w:numPr>
          <w:ilvl w:val="0"/>
          <w:numId w:val="5"/>
        </w:numPr>
      </w:pPr>
      <w:r w:rsidRPr="4CEE63DA">
        <w:t xml:space="preserve">Sätt därefter trådkorgen på diskbänken. </w:t>
      </w:r>
    </w:p>
    <w:p w14:paraId="245AE2D8" w14:textId="4563DE29" w:rsidR="00F91787" w:rsidRDefault="7E056C8C" w:rsidP="00C1318C">
      <w:pPr>
        <w:pStyle w:val="ListBullet"/>
        <w:numPr>
          <w:ilvl w:val="0"/>
          <w:numId w:val="5"/>
        </w:numPr>
      </w:pPr>
      <w:r w:rsidRPr="4CEE63DA">
        <w:t>Endoskopimottagningens personal ansvarar för att lägga in i diskmaskin.</w:t>
      </w:r>
    </w:p>
    <w:p w14:paraId="617A367E" w14:textId="77777777" w:rsidR="00656DB4" w:rsidRDefault="00656DB4" w:rsidP="4CEE63DA">
      <w:pPr>
        <w:spacing w:before="240"/>
        <w:ind w:left="567"/>
        <w:rPr>
          <w:rFonts w:ascii="Calibri" w:eastAsia="Calibri" w:hAnsi="Calibri" w:cs="Calibri"/>
          <w:b/>
          <w:bCs/>
          <w:color w:val="000000" w:themeColor="text2"/>
          <w:sz w:val="26"/>
          <w:szCs w:val="26"/>
        </w:rPr>
      </w:pPr>
    </w:p>
    <w:p w14:paraId="3A631A9C" w14:textId="5D3A66AF" w:rsidR="00F91787" w:rsidRDefault="7E056C8C" w:rsidP="005732D0">
      <w:pPr>
        <w:pStyle w:val="MellanrubrikVGR"/>
      </w:pPr>
      <w:r w:rsidRPr="4CEE63DA">
        <w:rPr>
          <w:rFonts w:eastAsia="Calibri"/>
        </w:rPr>
        <w:t xml:space="preserve">Jourtid: </w:t>
      </w:r>
    </w:p>
    <w:p w14:paraId="5180F40A" w14:textId="244A4A5D" w:rsidR="00F91787" w:rsidRDefault="7E056C8C" w:rsidP="00C1318C">
      <w:pPr>
        <w:pStyle w:val="ListBullet"/>
        <w:numPr>
          <w:ilvl w:val="0"/>
          <w:numId w:val="6"/>
        </w:numPr>
      </w:pPr>
      <w:r w:rsidRPr="4CEE63DA">
        <w:t>Ta fram en diskkorg ur diskmaskin Nr 5</w:t>
      </w:r>
    </w:p>
    <w:p w14:paraId="690FBA8C" w14:textId="6F1945E0" w:rsidR="00F91787" w:rsidRDefault="7E056C8C" w:rsidP="00C1318C">
      <w:pPr>
        <w:pStyle w:val="ListBullet"/>
        <w:numPr>
          <w:ilvl w:val="0"/>
          <w:numId w:val="6"/>
        </w:numPr>
      </w:pPr>
      <w:r w:rsidRPr="4CEE63DA">
        <w:t>Lägg Glidescopebladet i trådkorgen med lock.</w:t>
      </w:r>
    </w:p>
    <w:p w14:paraId="54F94A98" w14:textId="26AFB40F" w:rsidR="00F91787" w:rsidRDefault="7E056C8C" w:rsidP="00C1318C">
      <w:pPr>
        <w:pStyle w:val="ListBullet"/>
        <w:numPr>
          <w:ilvl w:val="0"/>
          <w:numId w:val="6"/>
        </w:numPr>
      </w:pPr>
      <w:r w:rsidRPr="4CEE63DA">
        <w:t>Sätt fast 2 styck små fästen i diskkorgen och fäst ledaren.</w:t>
      </w:r>
    </w:p>
    <w:p w14:paraId="05F71937" w14:textId="18CD5553" w:rsidR="00F91787" w:rsidRDefault="7E056C8C" w:rsidP="00C1318C">
      <w:pPr>
        <w:pStyle w:val="ListBullet"/>
        <w:numPr>
          <w:ilvl w:val="0"/>
          <w:numId w:val="6"/>
        </w:numPr>
      </w:pPr>
      <w:r w:rsidRPr="4CEE63DA">
        <w:t>Putta in diskkorgen ordentligt i diskmaskinen.</w:t>
      </w:r>
    </w:p>
    <w:p w14:paraId="32002242" w14:textId="7D49EBC2" w:rsidR="00F91787" w:rsidRDefault="7E056C8C" w:rsidP="00C1318C">
      <w:pPr>
        <w:pStyle w:val="ListBullet"/>
        <w:numPr>
          <w:ilvl w:val="0"/>
          <w:numId w:val="6"/>
        </w:numPr>
      </w:pPr>
      <w:r w:rsidRPr="4CEE63DA">
        <w:t>Följ därefter manual för Glidescope (ligger i den blå korgen) smutsig sida.</w:t>
      </w:r>
    </w:p>
    <w:p w14:paraId="7E54F2FA" w14:textId="174E07E2" w:rsidR="00F91787" w:rsidRDefault="7E056C8C" w:rsidP="4CEE63DA">
      <w:pPr>
        <w:ind w:left="717"/>
      </w:pPr>
      <w:r w:rsidRPr="4CEE63DA">
        <w:t xml:space="preserve"> </w:t>
      </w:r>
    </w:p>
    <w:p w14:paraId="099D2103" w14:textId="77820E2D" w:rsidR="00F91787" w:rsidRDefault="7E056C8C" w:rsidP="005732D0">
      <w:pPr>
        <w:pStyle w:val="MellanrubrikVGR"/>
      </w:pPr>
      <w:r w:rsidRPr="4CEE63DA">
        <w:rPr>
          <w:rFonts w:eastAsia="Calibri"/>
        </w:rPr>
        <w:t xml:space="preserve">Efter disk: </w:t>
      </w:r>
    </w:p>
    <w:p w14:paraId="71FE4177" w14:textId="265B5DEC" w:rsidR="00F91787" w:rsidRDefault="7E056C8C" w:rsidP="00C1318C">
      <w:pPr>
        <w:pStyle w:val="ListBullet"/>
        <w:numPr>
          <w:ilvl w:val="0"/>
          <w:numId w:val="7"/>
        </w:numPr>
      </w:pPr>
      <w:r w:rsidRPr="4CEE63DA">
        <w:t>När diskmaskinen är klar fortsätt och följ manualen för ren sida som ligger i den blå lådan.</w:t>
      </w:r>
    </w:p>
    <w:p w14:paraId="51F263F6" w14:textId="43F0B994" w:rsidR="00F91787" w:rsidRDefault="7E056C8C" w:rsidP="00C1318C">
      <w:pPr>
        <w:pStyle w:val="ListBullet"/>
        <w:numPr>
          <w:ilvl w:val="0"/>
          <w:numId w:val="7"/>
        </w:numPr>
      </w:pPr>
      <w:r w:rsidRPr="4CEE63DA">
        <w:t>När luckan har öppnats ta ur det rena Glidescopet, ledaren och de 2 små fästena.</w:t>
      </w:r>
    </w:p>
    <w:p w14:paraId="0B229F9A" w14:textId="56735E3B" w:rsidR="00F91787" w:rsidRDefault="7E056C8C" w:rsidP="00C1318C">
      <w:pPr>
        <w:pStyle w:val="ListBullet"/>
        <w:numPr>
          <w:ilvl w:val="0"/>
          <w:numId w:val="7"/>
        </w:numPr>
      </w:pPr>
      <w:r w:rsidRPr="4CEE63DA">
        <w:t>Stäng luckan.</w:t>
      </w:r>
    </w:p>
    <w:p w14:paraId="3A0DB972" w14:textId="3C80568E" w:rsidR="00F91787" w:rsidRDefault="7E056C8C" w:rsidP="00C1318C">
      <w:pPr>
        <w:pStyle w:val="ListBullet"/>
        <w:numPr>
          <w:ilvl w:val="0"/>
          <w:numId w:val="7"/>
        </w:numPr>
      </w:pPr>
      <w:r w:rsidRPr="4CEE63DA">
        <w:t>Glöm EJ att kvittera på smutsig sida av diskmaskinen (Se manual)</w:t>
      </w:r>
    </w:p>
    <w:p w14:paraId="2ECC8776" w14:textId="0C5FE0DD" w:rsidR="00F91787" w:rsidRDefault="7E056C8C" w:rsidP="00C1318C">
      <w:pPr>
        <w:pStyle w:val="ListBullet"/>
        <w:numPr>
          <w:ilvl w:val="0"/>
          <w:numId w:val="7"/>
        </w:numPr>
      </w:pPr>
      <w:r w:rsidRPr="4CEE63DA">
        <w:t>Lägg tillbaka trådkorg, fästen och avspritad manual i den blå lådan.</w:t>
      </w:r>
    </w:p>
    <w:p w14:paraId="078BF37B" w14:textId="7DF53A44" w:rsidR="00F91787" w:rsidRDefault="7E056C8C" w:rsidP="00C1318C">
      <w:pPr>
        <w:pStyle w:val="ListBullet"/>
        <w:numPr>
          <w:ilvl w:val="0"/>
          <w:numId w:val="7"/>
        </w:numPr>
        <w:rPr>
          <w:rFonts w:ascii="Calibri" w:eastAsia="Calibri" w:hAnsi="Calibri" w:cs="Calibri"/>
          <w:sz w:val="28"/>
          <w:szCs w:val="28"/>
        </w:rPr>
      </w:pPr>
      <w:r w:rsidRPr="4CEE63DA">
        <w:t>Ta med Glidescope och ledare.</w:t>
      </w:r>
    </w:p>
    <w:p w14:paraId="507B65FE" w14:textId="64BD5BA3" w:rsidR="00F91787" w:rsidRDefault="00F91787" w:rsidP="00C1318C">
      <w:pPr>
        <w:ind w:left="0"/>
      </w:pPr>
      <w:r>
        <w:br/>
      </w:r>
      <w:r>
        <w:br/>
      </w:r>
      <w:r w:rsidR="44EAD411" w:rsidRPr="4CEE63DA">
        <w:t xml:space="preserve"> </w:t>
      </w:r>
      <w:r>
        <w:br/>
      </w:r>
    </w:p>
    <w:p w14:paraId="26B00D5A" w14:textId="570B044F" w:rsidR="00F91787" w:rsidRDefault="00F91787" w:rsidP="44EAD411">
      <w:bookmarkStart w:id="0" w:name="_Toc501440349"/>
      <w:bookmarkEnd w:id="0"/>
    </w:p>
    <w:sectPr w:rsidR="00F91787" w:rsidSect="0032514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7D62C" w14:textId="77777777" w:rsidR="006F1031" w:rsidRDefault="006F1031">
      <w:r>
        <w:separator/>
      </w:r>
    </w:p>
  </w:endnote>
  <w:endnote w:type="continuationSeparator" w:id="0">
    <w:p w14:paraId="1B3E8871" w14:textId="77777777" w:rsidR="006F1031" w:rsidRDefault="006F1031">
      <w:r>
        <w:continuationSeparator/>
      </w:r>
    </w:p>
  </w:endnote>
  <w:endnote w:type="continuationNotice" w:id="1">
    <w:p w14:paraId="66261886" w14:textId="77777777" w:rsidR="006F1031" w:rsidRDefault="006F10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BEA0E" w14:textId="77777777" w:rsidR="006F1031" w:rsidRDefault="006F1031"/>
  </w:footnote>
  <w:footnote w:type="continuationSeparator" w:id="0">
    <w:p w14:paraId="72EDAC1D" w14:textId="77777777" w:rsidR="006F1031" w:rsidRDefault="006F1031">
      <w:r>
        <w:continuationSeparator/>
      </w:r>
    </w:p>
  </w:footnote>
  <w:footnote w:type="continuationNotice" w:id="1">
    <w:p w14:paraId="0C82C3F5" w14:textId="77777777" w:rsidR="006F1031" w:rsidRDefault="006F10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DC06A0"/>
    <w:multiLevelType w:val="hybridMultilevel"/>
    <w:tmpl w:val="D50231D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45D41DC8"/>
    <w:multiLevelType w:val="hybridMultilevel"/>
    <w:tmpl w:val="5300A8D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552759"/>
    <w:multiLevelType w:val="hybridMultilevel"/>
    <w:tmpl w:val="031C9AC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70A4061C"/>
    <w:multiLevelType w:val="hybridMultilevel"/>
    <w:tmpl w:val="27FA0F7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644190793">
    <w:abstractNumId w:val="0"/>
  </w:num>
  <w:num w:numId="2" w16cid:durableId="560750756">
    <w:abstractNumId w:val="4"/>
  </w:num>
  <w:num w:numId="3" w16cid:durableId="1577127131">
    <w:abstractNumId w:val="2"/>
  </w:num>
  <w:num w:numId="4" w16cid:durableId="364598921">
    <w:abstractNumId w:val="6"/>
  </w:num>
  <w:num w:numId="5" w16cid:durableId="958872320">
    <w:abstractNumId w:val="3"/>
  </w:num>
  <w:num w:numId="6" w16cid:durableId="1507597159">
    <w:abstractNumId w:val="1"/>
  </w:num>
  <w:num w:numId="7" w16cid:durableId="9403405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C79"/>
    <w:rsid w:val="001A4E7C"/>
    <w:rsid w:val="001B762C"/>
    <w:rsid w:val="001C4D0A"/>
    <w:rsid w:val="001C5FEF"/>
    <w:rsid w:val="00211487"/>
    <w:rsid w:val="00211D91"/>
    <w:rsid w:val="00217DEC"/>
    <w:rsid w:val="00235B57"/>
    <w:rsid w:val="0024464B"/>
    <w:rsid w:val="00246A5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14A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5D7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62A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4EFE"/>
    <w:rsid w:val="00531E60"/>
    <w:rsid w:val="00536A5A"/>
    <w:rsid w:val="00541D07"/>
    <w:rsid w:val="00544BAB"/>
    <w:rsid w:val="00545F31"/>
    <w:rsid w:val="005578FA"/>
    <w:rsid w:val="00565129"/>
    <w:rsid w:val="00565CD0"/>
    <w:rsid w:val="00566BF3"/>
    <w:rsid w:val="00567820"/>
    <w:rsid w:val="005732D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FD1"/>
    <w:rsid w:val="0060596B"/>
    <w:rsid w:val="00606D97"/>
    <w:rsid w:val="00614E64"/>
    <w:rsid w:val="00617710"/>
    <w:rsid w:val="00617EE6"/>
    <w:rsid w:val="0062184C"/>
    <w:rsid w:val="00621F80"/>
    <w:rsid w:val="00623724"/>
    <w:rsid w:val="00627BEA"/>
    <w:rsid w:val="006319DB"/>
    <w:rsid w:val="006471F0"/>
    <w:rsid w:val="0065595B"/>
    <w:rsid w:val="00656DB4"/>
    <w:rsid w:val="00660269"/>
    <w:rsid w:val="00665F89"/>
    <w:rsid w:val="00673C92"/>
    <w:rsid w:val="006753EC"/>
    <w:rsid w:val="006966F7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031"/>
    <w:rsid w:val="00704288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02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F1C"/>
    <w:rsid w:val="009B1F6B"/>
    <w:rsid w:val="009C0D12"/>
    <w:rsid w:val="009C192E"/>
    <w:rsid w:val="009D6819"/>
    <w:rsid w:val="009D6D1C"/>
    <w:rsid w:val="009E0CF9"/>
    <w:rsid w:val="009E531B"/>
    <w:rsid w:val="009E65CF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4E49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22F"/>
    <w:rsid w:val="00BE7978"/>
    <w:rsid w:val="00C07614"/>
    <w:rsid w:val="00C07DDB"/>
    <w:rsid w:val="00C1318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1CF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89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51E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394A"/>
    <w:rsid w:val="00F5135F"/>
    <w:rsid w:val="00F51F78"/>
    <w:rsid w:val="00F86F47"/>
    <w:rsid w:val="00F90B64"/>
    <w:rsid w:val="00F91787"/>
    <w:rsid w:val="00FB2F0F"/>
    <w:rsid w:val="00FB5086"/>
    <w:rsid w:val="00FB5411"/>
    <w:rsid w:val="00FB609F"/>
    <w:rsid w:val="00FB6392"/>
    <w:rsid w:val="00FD3C70"/>
    <w:rsid w:val="00FD6820"/>
    <w:rsid w:val="00FE12D8"/>
    <w:rsid w:val="00FF7C02"/>
    <w:rsid w:val="024801E3"/>
    <w:rsid w:val="041156C5"/>
    <w:rsid w:val="4368EF66"/>
    <w:rsid w:val="44EAD411"/>
    <w:rsid w:val="4CEE63DA"/>
    <w:rsid w:val="647B2B65"/>
    <w:rsid w:val="6B2CF8ED"/>
    <w:rsid w:val="6BFBCD41"/>
    <w:rsid w:val="7E05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E7ECE1E1-7096-4F54-A9E6-336B9174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472</Words>
  <Characters>2691</Characters>
  <Application>Microsoft Office Word</Application>
  <DocSecurity>4</DocSecurity>
  <Lines>22</Lines>
  <Paragraphs>6</Paragraphs>
  <ScaleCrop>false</ScaleCrop>
  <Manager/>
  <Company/>
  <LinksUpToDate>false</LinksUpToDate>
  <CharactersWithSpaces>3157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Rengöring av Glidescope och ledare på endoskopimottagningen efter användning reservplan</dc:title>
  <dc:subject/>
  <dc:creator>patrik.jens.johansson@vgregion.se</dc:creator>
  <keywords/>
  <lastModifiedBy>Annika Johansson</lastModifiedBy>
  <revision>15</revision>
  <lastPrinted>2016-03-31T19:56:00.0000000Z</lastPrinted>
  <dcterms:created xsi:type="dcterms:W3CDTF">2022-05-06T17:20:00.0000000Z</dcterms:created>
  <dcterms:modified xsi:type="dcterms:W3CDTF">2024-09-03T23:00:00.0000000Z</dcterms:modified>
</coreProperties>
</file>