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507921" w14:textId="77777777" w:rsidR="005A1A21" w:rsidRDefault="005A1A21" w:rsidP="7314160D">
      <w:pPr>
        <w:pStyle w:val="Rubrik2"/>
        <w:sectPr w:rsidR="005A1A21" w:rsidSect="005A1A2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  <w:bookmarkEnd w:id="0"/>
    </w:p>
    <w:p w14:paraId="0EB6F031" w14:textId="25EADF6A" w:rsidR="7314160D" w:rsidRDefault="7314160D" w:rsidP="7314160D"/>
    <w:p w14:paraId="48196F07" w14:textId="6BEAE9C4" w:rsidR="7314160D" w:rsidRDefault="7314160D">
      <w:r w:rsidRPr="7314160D">
        <w:t xml:space="preserve"> </w:t>
      </w: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8925"/>
      </w:tblGrid>
      <w:tr w:rsidR="7314160D" w14:paraId="2F67F46B" w14:textId="77777777" w:rsidTr="00923FF8">
        <w:trPr>
          <w:trHeight w:val="570"/>
        </w:trPr>
        <w:tc>
          <w:tcPr>
            <w:tcW w:w="89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8FE698A" w14:textId="4954FF27" w:rsidR="7314160D" w:rsidRDefault="00923FF8" w:rsidP="00923FF8">
            <w:pPr>
              <w:pStyle w:val="Rubrik1"/>
            </w:pPr>
            <w:r w:rsidRPr="008D49D1">
              <w:t xml:space="preserve">Vårdbegäran till </w:t>
            </w:r>
            <w:proofErr w:type="spellStart"/>
            <w:r w:rsidRPr="008D49D1">
              <w:t>endoskopimottagningen</w:t>
            </w:r>
            <w:proofErr w:type="spellEnd"/>
            <w:r w:rsidRPr="008D49D1">
              <w:t xml:space="preserve"> </w:t>
            </w:r>
          </w:p>
        </w:tc>
      </w:tr>
    </w:tbl>
    <w:p w14:paraId="5C72DBC4" w14:textId="77777777" w:rsidR="00962EFF" w:rsidRPr="008D49D1" w:rsidRDefault="00962EFF" w:rsidP="00962EFF">
      <w:pPr>
        <w:pStyle w:val="Rubrik2"/>
        <w:ind w:right="-143"/>
      </w:pPr>
      <w:bookmarkStart w:id="1" w:name="_Toc100327184"/>
      <w:bookmarkStart w:id="2" w:name="_Toc106874287"/>
      <w:r w:rsidRPr="008D49D1">
        <w:t>Förändringar sedan föregående version</w:t>
      </w:r>
      <w:bookmarkEnd w:id="1"/>
      <w:bookmarkEnd w:id="2"/>
    </w:p>
    <w:p w14:paraId="04A483AB" w14:textId="3D65E2CB" w:rsidR="000B797E" w:rsidRDefault="00962EFF" w:rsidP="00962EFF">
      <w:r w:rsidRPr="003B6860">
        <w:t>Förtydligande om SVF-remisser, samt av</w:t>
      </w:r>
      <w:r>
        <w:t xml:space="preserve">- och </w:t>
      </w:r>
      <w:r w:rsidRPr="003B6860">
        <w:t>ombokning. Mindre språkliga förändringar.</w:t>
      </w:r>
    </w:p>
    <w:p w14:paraId="2F92A457" w14:textId="77777777" w:rsidR="00962EFF" w:rsidRDefault="00962EFF" w:rsidP="00962EFF"/>
    <w:p w14:paraId="365BEA4C" w14:textId="77777777" w:rsidR="000B797E" w:rsidRPr="00A20524" w:rsidRDefault="000B797E" w:rsidP="000B797E">
      <w:pPr>
        <w:pStyle w:val="Rubrik2"/>
      </w:pPr>
      <w:r w:rsidRPr="00A20524">
        <w:t xml:space="preserve">Bakgrund och syfte </w:t>
      </w:r>
    </w:p>
    <w:p w14:paraId="7F3841C5" w14:textId="77777777" w:rsidR="000B797E" w:rsidRDefault="000B797E" w:rsidP="000B797E">
      <w:r w:rsidRPr="7314160D">
        <w:t>Vårdbegäran kallas den remiss som kommer till Endoskopimottagningen med önskan om undersökning.</w:t>
      </w:r>
      <w:r>
        <w:t xml:space="preserve"> </w:t>
      </w:r>
      <w:r w:rsidRPr="7314160D">
        <w:t>Skapa ett dokumentstöd för hur samtliga vårdbegäran med önskad undersökning till Endoskopimottagningen handhas</w:t>
      </w:r>
      <w:r>
        <w:t>.</w:t>
      </w:r>
    </w:p>
    <w:p w14:paraId="2C400C71" w14:textId="77777777" w:rsidR="000B797E" w:rsidRDefault="000B797E" w:rsidP="000B797E">
      <w:r w:rsidRPr="7314160D">
        <w:t xml:space="preserve"> </w:t>
      </w:r>
    </w:p>
    <w:p w14:paraId="302A17DB" w14:textId="77777777" w:rsidR="000B797E" w:rsidRPr="00A20524" w:rsidRDefault="000B797E" w:rsidP="000B797E">
      <w:pPr>
        <w:pStyle w:val="Rubrik2"/>
      </w:pPr>
      <w:r w:rsidRPr="00A20524">
        <w:t xml:space="preserve">Åtgärder </w:t>
      </w:r>
    </w:p>
    <w:p w14:paraId="59E1E700" w14:textId="77777777" w:rsidR="000B797E" w:rsidRDefault="000B797E" w:rsidP="000B797E">
      <w:r w:rsidRPr="7314160D">
        <w:t>Samtliga vårdbegäran med önskad undersökning som ska utföras på Endoskopimottagningen skickas till:</w:t>
      </w:r>
      <w:r>
        <w:t xml:space="preserve"> </w:t>
      </w:r>
    </w:p>
    <w:p w14:paraId="4A67DEEA" w14:textId="77777777" w:rsidR="000B797E" w:rsidRDefault="000B797E" w:rsidP="000B797E">
      <w:r w:rsidRPr="003B6860">
        <w:t>NU sjukvården,</w:t>
      </w:r>
      <w:r>
        <w:t xml:space="preserve"> </w:t>
      </w:r>
      <w:r w:rsidRPr="7314160D">
        <w:t>NÄL</w:t>
      </w:r>
    </w:p>
    <w:p w14:paraId="0DDF90C6" w14:textId="77777777" w:rsidR="000B797E" w:rsidRDefault="000B797E" w:rsidP="000B797E">
      <w:r w:rsidRPr="7314160D">
        <w:t>Medicinmottagningen</w:t>
      </w:r>
      <w:r>
        <w:t xml:space="preserve"> </w:t>
      </w:r>
    </w:p>
    <w:p w14:paraId="54C1C6A2" w14:textId="77777777" w:rsidR="000B797E" w:rsidRDefault="000B797E" w:rsidP="000B797E">
      <w:r>
        <w:t xml:space="preserve">Lärketorpsvägen </w:t>
      </w:r>
    </w:p>
    <w:p w14:paraId="28EE125D" w14:textId="77777777" w:rsidR="000B797E" w:rsidRDefault="000B797E" w:rsidP="000B797E">
      <w:r w:rsidRPr="7314160D">
        <w:t xml:space="preserve">461 85 Trollhättan   </w:t>
      </w:r>
    </w:p>
    <w:p w14:paraId="504347A3" w14:textId="77777777" w:rsidR="000B797E" w:rsidRDefault="000B797E" w:rsidP="000B797E">
      <w:r w:rsidRPr="7314160D">
        <w:t xml:space="preserve"> </w:t>
      </w:r>
    </w:p>
    <w:p w14:paraId="4020077D" w14:textId="77777777" w:rsidR="000B797E" w:rsidRDefault="000B797E" w:rsidP="000B797E">
      <w:pPr>
        <w:pStyle w:val="Rubrik2"/>
      </w:pPr>
      <w:r w:rsidRPr="7314160D">
        <w:lastRenderedPageBreak/>
        <w:t>Inkommande vårdbegäran</w:t>
      </w:r>
    </w:p>
    <w:p w14:paraId="27CC26FF" w14:textId="77777777" w:rsidR="000B797E" w:rsidRDefault="000B797E" w:rsidP="000B797E">
      <w:pPr>
        <w:pStyle w:val="Punktlista"/>
      </w:pPr>
      <w:r w:rsidRPr="7314160D">
        <w:t>Vårdbegäran ankomst registreras av sekreterare.</w:t>
      </w:r>
      <w:r>
        <w:t xml:space="preserve"> </w:t>
      </w:r>
      <w:r w:rsidRPr="7314160D">
        <w:t>Samtliga   registreras på team NUGEEN</w:t>
      </w:r>
    </w:p>
    <w:p w14:paraId="5E00BD48" w14:textId="77777777" w:rsidR="000B797E" w:rsidRDefault="000B797E" w:rsidP="000B797E">
      <w:pPr>
        <w:pStyle w:val="Punktlista"/>
      </w:pPr>
      <w:r w:rsidRPr="7314160D">
        <w:t>Vårdbegäran lämnas till endo</w:t>
      </w:r>
      <w:r>
        <w:t>skopi</w:t>
      </w:r>
      <w:r w:rsidRPr="7314160D">
        <w:t>enheten efter ankomstregist</w:t>
      </w:r>
      <w:r>
        <w:t>r</w:t>
      </w:r>
      <w:r w:rsidRPr="7314160D">
        <w:t>ering.</w:t>
      </w:r>
    </w:p>
    <w:p w14:paraId="5D6A5948" w14:textId="77777777" w:rsidR="000B797E" w:rsidRPr="003B6860" w:rsidRDefault="000B797E" w:rsidP="000B797E">
      <w:pPr>
        <w:pStyle w:val="Punktlista"/>
      </w:pPr>
      <w:r w:rsidRPr="7314160D">
        <w:t xml:space="preserve">Vårdbegäran </w:t>
      </w:r>
      <w:r w:rsidRPr="003B6860">
        <w:t xml:space="preserve">sorteras av sjuksköterska eller undersköterska och prioriteras av läkare.  </w:t>
      </w:r>
      <w:proofErr w:type="spellStart"/>
      <w:r w:rsidRPr="003B6860">
        <w:t>Endoskoperande</w:t>
      </w:r>
      <w:proofErr w:type="spellEnd"/>
      <w:r w:rsidRPr="003B6860">
        <w:t xml:space="preserve"> sjuksköterska bedömer i första hand SVF-remisser.</w:t>
      </w:r>
      <w:r w:rsidRPr="7314160D">
        <w:t xml:space="preserve"> Därefter hämtas vårdbegäran av sekreterare som sätter upp patienten på planeringslistan samt </w:t>
      </w:r>
      <w:r w:rsidRPr="003B6860">
        <w:t>skickar brev till remittent och patient.</w:t>
      </w:r>
    </w:p>
    <w:p w14:paraId="53F00F19" w14:textId="77777777" w:rsidR="000B797E" w:rsidRPr="003B6860" w:rsidRDefault="000B797E" w:rsidP="000B797E">
      <w:pPr>
        <w:pStyle w:val="Punktlista"/>
      </w:pPr>
      <w:r w:rsidRPr="003B6860">
        <w:t>Prio 1 och SVF omhändertas direkt och kallas av sjuksköterska på Endoskopimottagningen. SVF faxas direkt till Endoskopimottagningen, 010-4357138.</w:t>
      </w:r>
    </w:p>
    <w:p w14:paraId="3B801A28" w14:textId="77777777" w:rsidR="000B797E" w:rsidRPr="003B6860" w:rsidRDefault="000B797E" w:rsidP="000B797E">
      <w:pPr>
        <w:pStyle w:val="Punktlista"/>
      </w:pPr>
      <w:r w:rsidRPr="003B6860">
        <w:t>Sekreterare skickar vårdbegäran för scanning i E-arkiv</w:t>
      </w:r>
    </w:p>
    <w:p w14:paraId="3C7855D6" w14:textId="77777777" w:rsidR="000B797E" w:rsidRDefault="000B797E" w:rsidP="000B797E">
      <w:r w:rsidRPr="7314160D">
        <w:t xml:space="preserve"> </w:t>
      </w:r>
    </w:p>
    <w:p w14:paraId="6F81BC65" w14:textId="77777777" w:rsidR="000B797E" w:rsidRDefault="000B797E" w:rsidP="00F67366">
      <w:pPr>
        <w:pStyle w:val="Rubrik2"/>
      </w:pPr>
      <w:r w:rsidRPr="7314160D">
        <w:t>Vårdbegäran planeras i ELVIS som</w:t>
      </w:r>
    </w:p>
    <w:p w14:paraId="5F255DBC" w14:textId="77777777" w:rsidR="000B797E" w:rsidRDefault="000B797E" w:rsidP="000B797E">
      <w:r w:rsidRPr="7314160D">
        <w:t>Elvis Team: NUGEEN</w:t>
      </w:r>
    </w:p>
    <w:p w14:paraId="3789D6A1" w14:textId="77777777" w:rsidR="000B797E" w:rsidRDefault="000B797E" w:rsidP="000B797E">
      <w:r w:rsidRPr="7314160D">
        <w:t>Elvis Vårdgivare: NUGEENVFKI (valfri kirurg läkare)</w:t>
      </w:r>
    </w:p>
    <w:p w14:paraId="3DFBB674" w14:textId="77777777" w:rsidR="000B797E" w:rsidRDefault="000B797E" w:rsidP="000B797E">
      <w:r w:rsidRPr="7314160D">
        <w:t xml:space="preserve">                             NUGEENVFME (valfri medicin läkare)</w:t>
      </w:r>
    </w:p>
    <w:p w14:paraId="7C93636B" w14:textId="77777777" w:rsidR="000B797E" w:rsidRDefault="000B797E" w:rsidP="000B797E">
      <w:r w:rsidRPr="7314160D">
        <w:t xml:space="preserve">                             NUGEENLÄK (valfri gemensam läkare)</w:t>
      </w:r>
    </w:p>
    <w:p w14:paraId="3D59F390" w14:textId="77777777" w:rsidR="000B797E" w:rsidRDefault="000B797E" w:rsidP="000B797E">
      <w:r w:rsidRPr="7314160D">
        <w:t xml:space="preserve">                             NUGEENÖ (valfri öronläkare)</w:t>
      </w:r>
    </w:p>
    <w:p w14:paraId="3EE1A02C" w14:textId="77777777" w:rsidR="000B797E" w:rsidRDefault="000B797E" w:rsidP="000B797E">
      <w:r w:rsidRPr="7314160D">
        <w:t xml:space="preserve">                             NUGEENOP (</w:t>
      </w:r>
      <w:proofErr w:type="spellStart"/>
      <w:r w:rsidRPr="7314160D">
        <w:t>skopier</w:t>
      </w:r>
      <w:proofErr w:type="spellEnd"/>
      <w:r w:rsidRPr="7314160D">
        <w:t xml:space="preserve"> som ska göras i narkos)</w:t>
      </w:r>
    </w:p>
    <w:p w14:paraId="70CA8F0C" w14:textId="77777777" w:rsidR="000B797E" w:rsidRDefault="000B797E" w:rsidP="000B797E">
      <w:r w:rsidRPr="7314160D">
        <w:t xml:space="preserve">                             NUGEENPOLY (kända polyper med hög </w:t>
      </w:r>
      <w:proofErr w:type="spellStart"/>
      <w:r w:rsidRPr="7314160D">
        <w:t>prio</w:t>
      </w:r>
      <w:proofErr w:type="spellEnd"/>
      <w:r w:rsidRPr="7314160D">
        <w:t>)</w:t>
      </w:r>
    </w:p>
    <w:p w14:paraId="25DEC21C" w14:textId="77777777" w:rsidR="000B797E" w:rsidRDefault="000B797E" w:rsidP="000B797E">
      <w:r w:rsidRPr="7314160D">
        <w:t xml:space="preserve"> </w:t>
      </w:r>
    </w:p>
    <w:p w14:paraId="6DC984A9" w14:textId="77777777" w:rsidR="000B797E" w:rsidRDefault="000B797E" w:rsidP="00F67366">
      <w:pPr>
        <w:pStyle w:val="Rubrik2"/>
      </w:pPr>
      <w:proofErr w:type="spellStart"/>
      <w:r w:rsidRPr="7314160D">
        <w:t>Meliorkopior</w:t>
      </w:r>
      <w:proofErr w:type="spellEnd"/>
      <w:r w:rsidRPr="7314160D">
        <w:t xml:space="preserve"> med begäran om återbesökstid</w:t>
      </w:r>
    </w:p>
    <w:p w14:paraId="66F33516" w14:textId="77777777" w:rsidR="000B797E" w:rsidRDefault="000B797E" w:rsidP="000B797E">
      <w:pPr>
        <w:pStyle w:val="Punktlista"/>
      </w:pPr>
      <w:r w:rsidRPr="7314160D">
        <w:t>Sekreterare lägger in återbesöket i planeringsunderlaget</w:t>
      </w:r>
    </w:p>
    <w:p w14:paraId="1B488A33" w14:textId="77777777" w:rsidR="000B797E" w:rsidRDefault="000B797E" w:rsidP="000B797E">
      <w:pPr>
        <w:pStyle w:val="Punktlista"/>
      </w:pPr>
      <w:r w:rsidRPr="7314160D">
        <w:t>Sekreterare lämnar kopior på journalanteckning till Endoskopimottagningen när det gäller specialfall.</w:t>
      </w:r>
    </w:p>
    <w:p w14:paraId="48EA8E02" w14:textId="77777777" w:rsidR="000B797E" w:rsidRDefault="000B797E" w:rsidP="000B797E">
      <w:pPr>
        <w:pStyle w:val="Punktlista"/>
      </w:pPr>
      <w:r w:rsidRPr="7314160D">
        <w:t>Melior</w:t>
      </w:r>
      <w:r>
        <w:t xml:space="preserve"> </w:t>
      </w:r>
      <w:r w:rsidRPr="7314160D">
        <w:t>anteckningen prioriteras på Endoskopimottagningen</w:t>
      </w:r>
    </w:p>
    <w:p w14:paraId="6956C781" w14:textId="77777777" w:rsidR="000B797E" w:rsidRDefault="000B797E" w:rsidP="000B797E">
      <w:pPr>
        <w:pStyle w:val="Punktlista"/>
      </w:pPr>
      <w:r>
        <w:t>T</w:t>
      </w:r>
      <w:r w:rsidRPr="7314160D">
        <w:t xml:space="preserve">id bokas av sjuksköterska. </w:t>
      </w:r>
    </w:p>
    <w:p w14:paraId="41308577" w14:textId="77777777" w:rsidR="000B797E" w:rsidRDefault="000B797E" w:rsidP="000B797E">
      <w:r w:rsidRPr="7314160D">
        <w:t xml:space="preserve">  </w:t>
      </w:r>
    </w:p>
    <w:p w14:paraId="7D7D0BC1" w14:textId="77777777" w:rsidR="000B797E" w:rsidRDefault="000B797E" w:rsidP="000B797E">
      <w:pPr>
        <w:pStyle w:val="Rubrik2"/>
      </w:pPr>
      <w:r w:rsidRPr="7314160D">
        <w:lastRenderedPageBreak/>
        <w:t>Internremiss med önskad undersökning</w:t>
      </w:r>
    </w:p>
    <w:p w14:paraId="4138F009" w14:textId="77777777" w:rsidR="000B797E" w:rsidRDefault="000B797E" w:rsidP="000B797E">
      <w:pPr>
        <w:pStyle w:val="Punktlista"/>
      </w:pPr>
      <w:r w:rsidRPr="7314160D">
        <w:t>Inter</w:t>
      </w:r>
      <w:r>
        <w:t>n</w:t>
      </w:r>
      <w:r w:rsidRPr="7314160D">
        <w:t xml:space="preserve">remiss faxas eller avdelningen ringer till Endoskopimottagningen med önskan om undersökning. Gastroskopier bokas direkt. </w:t>
      </w:r>
      <w:proofErr w:type="spellStart"/>
      <w:r w:rsidRPr="7314160D">
        <w:t>Koloskopier</w:t>
      </w:r>
      <w:proofErr w:type="spellEnd"/>
      <w:r w:rsidRPr="7314160D">
        <w:t xml:space="preserve"> prioriteras av </w:t>
      </w:r>
      <w:proofErr w:type="spellStart"/>
      <w:r w:rsidRPr="7314160D">
        <w:t>gastroentrolog</w:t>
      </w:r>
      <w:proofErr w:type="spellEnd"/>
      <w:r w:rsidRPr="7314160D">
        <w:t xml:space="preserve"> på Endoskopimottagningen</w:t>
      </w:r>
    </w:p>
    <w:p w14:paraId="405D6C1A" w14:textId="77777777" w:rsidR="000B797E" w:rsidRDefault="000B797E" w:rsidP="000B797E">
      <w:pPr>
        <w:pStyle w:val="Punktlista"/>
        <w:numPr>
          <w:ilvl w:val="0"/>
          <w:numId w:val="0"/>
        </w:numPr>
        <w:ind w:left="1712"/>
      </w:pPr>
    </w:p>
    <w:p w14:paraId="5B08EB53" w14:textId="77777777" w:rsidR="000B797E" w:rsidRDefault="000B797E" w:rsidP="000B797E">
      <w:pPr>
        <w:pStyle w:val="Rubrik2"/>
      </w:pPr>
      <w:r w:rsidRPr="7314160D">
        <w:t>Vårdbegäran där patienten avbokar eller vill omboka sin tid</w:t>
      </w:r>
    </w:p>
    <w:p w14:paraId="0038ACBE" w14:textId="77777777" w:rsidR="000B797E" w:rsidRDefault="000B797E" w:rsidP="000B797E">
      <w:pPr>
        <w:pStyle w:val="Punktlista"/>
      </w:pPr>
      <w:r w:rsidRPr="7314160D">
        <w:t>Om- eller avbokas</w:t>
      </w:r>
      <w:r>
        <w:t xml:space="preserve"> </w:t>
      </w:r>
      <w:r w:rsidRPr="003B6860">
        <w:t xml:space="preserve">av sjuksköterska på </w:t>
      </w:r>
      <w:proofErr w:type="spellStart"/>
      <w:r w:rsidRPr="003B6860">
        <w:t>endoskopimottagningen</w:t>
      </w:r>
      <w:proofErr w:type="spellEnd"/>
      <w:r w:rsidRPr="003B6860">
        <w:t>.</w:t>
      </w:r>
    </w:p>
    <w:p w14:paraId="1947A37B" w14:textId="77777777" w:rsidR="000B797E" w:rsidRDefault="000B797E" w:rsidP="000B797E">
      <w:pPr>
        <w:pStyle w:val="Punktlista"/>
        <w:numPr>
          <w:ilvl w:val="0"/>
          <w:numId w:val="0"/>
        </w:numPr>
        <w:ind w:left="1712"/>
      </w:pPr>
    </w:p>
    <w:p w14:paraId="6C5770D6" w14:textId="77777777" w:rsidR="000B797E" w:rsidRDefault="000B797E" w:rsidP="000B797E">
      <w:pPr>
        <w:pStyle w:val="Rubrik2"/>
      </w:pPr>
      <w:r w:rsidRPr="7314160D">
        <w:t xml:space="preserve"> Vårdbegäran där patienten uteblivit</w:t>
      </w:r>
    </w:p>
    <w:p w14:paraId="7190B110" w14:textId="77777777" w:rsidR="000B797E" w:rsidRDefault="000B797E" w:rsidP="000B797E">
      <w:pPr>
        <w:pStyle w:val="Punktlista"/>
      </w:pPr>
      <w:r w:rsidRPr="7314160D">
        <w:t xml:space="preserve">När en patient uteblivit, ställs frågan till ansvarig </w:t>
      </w:r>
      <w:proofErr w:type="spellStart"/>
      <w:r w:rsidRPr="7314160D">
        <w:t>skopist</w:t>
      </w:r>
      <w:proofErr w:type="spellEnd"/>
      <w:r w:rsidRPr="7314160D">
        <w:t xml:space="preserve"> om patienten ska kallas igen eller att vårdbegäran ska </w:t>
      </w:r>
      <w:proofErr w:type="spellStart"/>
      <w:r w:rsidRPr="7314160D">
        <w:t>avregisteras</w:t>
      </w:r>
      <w:proofErr w:type="spellEnd"/>
      <w:r w:rsidRPr="7314160D">
        <w:t>.</w:t>
      </w:r>
    </w:p>
    <w:p w14:paraId="56E5B7CF" w14:textId="77777777" w:rsidR="000B797E" w:rsidRDefault="000B797E" w:rsidP="000B797E">
      <w:pPr>
        <w:pStyle w:val="Punktlista"/>
      </w:pPr>
      <w:r w:rsidRPr="7314160D">
        <w:t>När en patient uteblivit och skall ombokas skickas ett patientvald tid</w:t>
      </w:r>
      <w:r>
        <w:t>- (</w:t>
      </w:r>
      <w:r w:rsidRPr="7314160D">
        <w:t>PVT</w:t>
      </w:r>
      <w:r>
        <w:t xml:space="preserve">) </w:t>
      </w:r>
      <w:r w:rsidRPr="7314160D">
        <w:t>brev</w:t>
      </w:r>
      <w:r>
        <w:t xml:space="preserve"> </w:t>
      </w:r>
      <w:r w:rsidRPr="7314160D">
        <w:t>för att ge patienten en andra chans.</w:t>
      </w:r>
    </w:p>
    <w:p w14:paraId="45C969EC" w14:textId="77777777" w:rsidR="000B797E" w:rsidRDefault="000B797E" w:rsidP="000B797E">
      <w:pPr>
        <w:pStyle w:val="Punktlista"/>
      </w:pPr>
      <w:r w:rsidRPr="7314160D">
        <w:t xml:space="preserve">När en patient uteblivit och enligt ansvarig </w:t>
      </w:r>
      <w:proofErr w:type="spellStart"/>
      <w:r w:rsidRPr="7314160D">
        <w:t>skopist</w:t>
      </w:r>
      <w:proofErr w:type="spellEnd"/>
      <w:r w:rsidRPr="7314160D">
        <w:t xml:space="preserve"> inte ska kallas igen, skrivs en melior</w:t>
      </w:r>
      <w:r>
        <w:t xml:space="preserve"> </w:t>
      </w:r>
      <w:r w:rsidRPr="7314160D">
        <w:t>anteckning som skickas till remittenten som svar.</w:t>
      </w:r>
    </w:p>
    <w:p w14:paraId="5AF167E3" w14:textId="77777777" w:rsidR="000B797E" w:rsidRDefault="000B797E" w:rsidP="000B797E">
      <w:r w:rsidRPr="7314160D">
        <w:t xml:space="preserve">  </w:t>
      </w:r>
    </w:p>
    <w:p w14:paraId="7A2B518B" w14:textId="77777777" w:rsidR="000B797E" w:rsidRDefault="000B797E" w:rsidP="000B797E">
      <w:pPr>
        <w:pStyle w:val="Rubrik2"/>
      </w:pPr>
      <w:r w:rsidRPr="7314160D">
        <w:t>Vårdbegäran där patienten avbokar eller avböjer undersökning:</w:t>
      </w:r>
    </w:p>
    <w:p w14:paraId="6AE438C8" w14:textId="77777777" w:rsidR="000B797E" w:rsidRDefault="000B797E" w:rsidP="000B797E">
      <w:pPr>
        <w:pStyle w:val="Punktlista"/>
      </w:pPr>
      <w:r w:rsidRPr="7314160D">
        <w:t>Sjuksköterska skriver en anteckning i Melior</w:t>
      </w:r>
    </w:p>
    <w:p w14:paraId="50633117" w14:textId="77777777" w:rsidR="000B797E" w:rsidRDefault="000B797E" w:rsidP="000B797E">
      <w:pPr>
        <w:pStyle w:val="Punktlista"/>
      </w:pPr>
      <w:r w:rsidRPr="7314160D">
        <w:t xml:space="preserve">Denna </w:t>
      </w:r>
      <w:r>
        <w:t>m</w:t>
      </w:r>
      <w:r w:rsidRPr="7314160D">
        <w:t>elior anteckning skrivs ut och hämtas av sekreterare som ansvarar för att anteckningen skickas till remittenten som remissvar.</w:t>
      </w:r>
    </w:p>
    <w:p w14:paraId="085F1082" w14:textId="77777777" w:rsidR="000B797E" w:rsidRDefault="000B797E" w:rsidP="000B797E">
      <w:pPr>
        <w:pStyle w:val="Punktlista"/>
      </w:pPr>
      <w:r w:rsidRPr="7314160D">
        <w:t xml:space="preserve">Sjuksköterska ansvarar för att avbokningen blir utförd i Elvis </w:t>
      </w:r>
    </w:p>
    <w:p w14:paraId="4208F3D7" w14:textId="77777777" w:rsidR="000B797E" w:rsidRDefault="000B797E" w:rsidP="000B797E">
      <w:pPr>
        <w:pStyle w:val="Punktlista"/>
      </w:pPr>
      <w:r w:rsidRPr="7314160D">
        <w:t>Sekreterare tar bort vårdbegäran ur Elvis.</w:t>
      </w:r>
    </w:p>
    <w:p w14:paraId="0EF7236F" w14:textId="7F988947" w:rsidR="7314160D" w:rsidRDefault="7314160D" w:rsidP="00923FF8">
      <w:pPr>
        <w:pStyle w:val="Rubrik2"/>
      </w:pPr>
    </w:p>
    <w:sectPr w:rsidR="7314160D" w:rsidSect="005A1A2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411680" w14:textId="77777777" w:rsidR="00B8795B" w:rsidRDefault="00B8795B">
      <w:r>
        <w:separator/>
      </w:r>
    </w:p>
  </w:endnote>
  <w:endnote w:type="continuationSeparator" w:id="0">
    <w:p w14:paraId="4786FACB" w14:textId="77777777" w:rsidR="00B8795B" w:rsidRDefault="00B8795B">
      <w:r>
        <w:continuationSeparator/>
      </w:r>
    </w:p>
  </w:endnote>
  <w:endnote w:type="continuationNotice" w:id="1">
    <w:p w14:paraId="3B666A03" w14:textId="77777777" w:rsidR="00B8795B" w:rsidRDefault="00B8795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7DD1E9" w14:textId="77777777" w:rsidR="00B8795B" w:rsidRDefault="00B8795B"/>
  </w:footnote>
  <w:footnote w:type="continuationSeparator" w:id="0">
    <w:p w14:paraId="61A3FA5F" w14:textId="77777777" w:rsidR="00B8795B" w:rsidRDefault="00B8795B">
      <w:r>
        <w:continuationSeparator/>
      </w:r>
    </w:p>
  </w:footnote>
  <w:footnote w:type="continuationNotice" w:id="1">
    <w:p w14:paraId="3B4116F1" w14:textId="77777777" w:rsidR="00B8795B" w:rsidRDefault="00B8795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112179"/>
    <w:multiLevelType w:val="hybridMultilevel"/>
    <w:tmpl w:val="9CA62F7A"/>
    <w:lvl w:ilvl="0" w:tplc="EBC0BC7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DD582C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26C74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6EACB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6D417A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864A3F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BF215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A64D8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410514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33B1F9C"/>
    <w:multiLevelType w:val="hybridMultilevel"/>
    <w:tmpl w:val="F3E06B32"/>
    <w:lvl w:ilvl="0" w:tplc="FFFFFFFF">
      <w:start w:val="46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D9F3BD0"/>
    <w:multiLevelType w:val="hybridMultilevel"/>
    <w:tmpl w:val="93582DCE"/>
    <w:lvl w:ilvl="0" w:tplc="B6E0249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21B47C9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1886F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AC8FB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10ECA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BC0BF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53AFF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9EA26E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41AD27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18379119">
    <w:abstractNumId w:val="17"/>
  </w:num>
  <w:num w:numId="2" w16cid:durableId="639765984">
    <w:abstractNumId w:val="2"/>
  </w:num>
  <w:num w:numId="3" w16cid:durableId="1817186776">
    <w:abstractNumId w:val="20"/>
  </w:num>
  <w:num w:numId="4" w16cid:durableId="749884181">
    <w:abstractNumId w:val="16"/>
  </w:num>
  <w:num w:numId="5" w16cid:durableId="1320385878">
    <w:abstractNumId w:val="0"/>
  </w:num>
  <w:num w:numId="6" w16cid:durableId="1749771542">
    <w:abstractNumId w:val="7"/>
  </w:num>
  <w:num w:numId="7" w16cid:durableId="241380895">
    <w:abstractNumId w:val="18"/>
  </w:num>
  <w:num w:numId="8" w16cid:durableId="231622881">
    <w:abstractNumId w:val="3"/>
  </w:num>
  <w:num w:numId="9" w16cid:durableId="457721136">
    <w:abstractNumId w:val="13"/>
  </w:num>
  <w:num w:numId="10" w16cid:durableId="440609659">
    <w:abstractNumId w:val="10"/>
  </w:num>
  <w:num w:numId="11" w16cid:durableId="625743407">
    <w:abstractNumId w:val="1"/>
  </w:num>
  <w:num w:numId="12" w16cid:durableId="1933510538">
    <w:abstractNumId w:val="1"/>
  </w:num>
  <w:num w:numId="13" w16cid:durableId="704671385">
    <w:abstractNumId w:val="4"/>
  </w:num>
  <w:num w:numId="14" w16cid:durableId="373043590">
    <w:abstractNumId w:val="5"/>
  </w:num>
  <w:num w:numId="15" w16cid:durableId="727072124">
    <w:abstractNumId w:val="15"/>
  </w:num>
  <w:num w:numId="16" w16cid:durableId="1405837106">
    <w:abstractNumId w:val="11"/>
  </w:num>
  <w:num w:numId="17" w16cid:durableId="2026665837">
    <w:abstractNumId w:val="8"/>
  </w:num>
  <w:num w:numId="18" w16cid:durableId="1431125346">
    <w:abstractNumId w:val="14"/>
  </w:num>
  <w:num w:numId="19" w16cid:durableId="414017849">
    <w:abstractNumId w:val="6"/>
  </w:num>
  <w:num w:numId="20" w16cid:durableId="1685130278">
    <w:abstractNumId w:val="12"/>
  </w:num>
  <w:num w:numId="21" w16cid:durableId="820778832">
    <w:abstractNumId w:val="19"/>
  </w:num>
  <w:num w:numId="22" w16cid:durableId="46269540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B797E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1A21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3FF8"/>
    <w:rsid w:val="0093085B"/>
    <w:rsid w:val="00931C57"/>
    <w:rsid w:val="009347A5"/>
    <w:rsid w:val="00942257"/>
    <w:rsid w:val="009471BF"/>
    <w:rsid w:val="00950E4E"/>
    <w:rsid w:val="009529BD"/>
    <w:rsid w:val="009533B4"/>
    <w:rsid w:val="00962EFF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795B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7366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E3A386D"/>
    <w:rsid w:val="55D3B9B6"/>
    <w:rsid w:val="647B2B65"/>
    <w:rsid w:val="6B2CF8ED"/>
    <w:rsid w:val="73141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5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6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3</Pages>
  <Words>494</Words>
  <Characters>2621</Characters>
  <Application>Microsoft Office Word</Application>
  <DocSecurity>0</DocSecurity>
  <Lines>21</Lines>
  <Paragraphs>6</Paragraphs>
  <ScaleCrop>false</ScaleCrop>
  <Manager/>
  <Company/>
  <LinksUpToDate>false</LinksUpToDate>
  <CharactersWithSpaces>3109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Vårdbegäran till endoskopimottagningen</dc:title>
  <dc:subject/>
  <dc:creator>patrik.jens.johansson@vgregion.se</dc:creator>
  <keywords/>
  <lastModifiedBy>Annika Johansson</lastModifiedBy>
  <revision>8</revision>
  <lastPrinted>2016-03-31T10:56:00.0000000Z</lastPrinted>
  <dcterms:created xsi:type="dcterms:W3CDTF">2022-05-06T05:26:00.0000000Z</dcterms:created>
  <dcterms:modified xsi:type="dcterms:W3CDTF">2024-03-20T10:08:00.0000000Z</dcterms:modified>
</coreProperties>
</file>