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98E35" w14:textId="77777777" w:rsidR="00AF1F64" w:rsidRDefault="00AF1F64" w:rsidP="00F35B05">
      <w:pPr>
        <w:pStyle w:val="Heading2"/>
        <w:sectPr w:rsidR="00AF1F64" w:rsidSect="00AF1F64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4815DB8" w14:textId="77777777" w:rsidR="00AF1F64" w:rsidRPr="00AF1F64" w:rsidRDefault="00AF1F64" w:rsidP="00AF1F64">
      <w:pPr>
        <w:spacing w:after="0" w:line="240" w:lineRule="auto"/>
        <w:ind w:left="0" w:right="0"/>
        <w:rPr>
          <w:szCs w:val="20"/>
        </w:rPr>
      </w:pPr>
    </w:p>
    <w:tbl>
      <w:tblPr>
        <w:tblStyle w:val="TableGrid"/>
        <w:tblpPr w:leftFromText="141" w:rightFromText="141" w:vertAnchor="text" w:horzAnchor="margin" w:tblpY="181"/>
        <w:tblW w:w="0" w:type="auto"/>
        <w:tblLook w:val="04A0" w:firstRow="1" w:lastRow="0" w:firstColumn="1" w:lastColumn="0" w:noHBand="0" w:noVBand="1"/>
      </w:tblPr>
      <w:tblGrid>
        <w:gridCol w:w="8495"/>
      </w:tblGrid>
      <w:tr w:rsidR="00AF1F64" w:rsidRPr="00AF1F64" w14:paraId="5A9FE3B6" w14:textId="77777777" w:rsidTr="00593434">
        <w:tc>
          <w:tcPr>
            <w:tcW w:w="8495" w:type="dxa"/>
            <w:tcBorders>
              <w:top w:val="nil"/>
              <w:left w:val="nil"/>
              <w:bottom w:val="nil"/>
              <w:right w:val="nil"/>
            </w:tcBorders>
          </w:tcPr>
          <w:p w14:paraId="4B4009AE" w14:textId="77777777" w:rsidR="00593434" w:rsidRPr="00340890" w:rsidRDefault="00593434" w:rsidP="00340890">
            <w:pPr>
              <w:pStyle w:val="Heading1"/>
            </w:pPr>
            <w:bookmarkStart w:id="1" w:name="_Hlk173481220"/>
            <w:r w:rsidRPr="00340890">
              <w:t>PM koloskopikontroller efter kolorektalcancer</w:t>
            </w:r>
          </w:p>
          <w:bookmarkEnd w:id="1"/>
          <w:p w14:paraId="21F54D36" w14:textId="3B1C6449" w:rsidR="00AF1F64" w:rsidRPr="00AF1F64" w:rsidRDefault="00AF1F64" w:rsidP="00AF1F64">
            <w:pPr>
              <w:keepNext/>
              <w:spacing w:after="0" w:line="240" w:lineRule="auto"/>
              <w:ind w:left="0" w:right="0"/>
              <w:outlineLvl w:val="0"/>
              <w:rPr>
                <w:rFonts w:ascii="Calibri" w:hAnsi="Calibri" w:cs="Calibri"/>
                <w:b/>
                <w:bCs/>
                <w:kern w:val="32"/>
                <w:sz w:val="36"/>
                <w:szCs w:val="36"/>
              </w:rPr>
            </w:pPr>
          </w:p>
        </w:tc>
      </w:tr>
    </w:tbl>
    <w:p w14:paraId="0CC9F402" w14:textId="77777777" w:rsidR="00EB5190" w:rsidRPr="004C399F" w:rsidRDefault="00EB5190" w:rsidP="004C399F">
      <w:pPr>
        <w:pStyle w:val="Heading2"/>
      </w:pPr>
      <w:r w:rsidRPr="004C399F">
        <w:t>Förändringar sedan föregående version</w:t>
      </w:r>
    </w:p>
    <w:p w14:paraId="5BB6AFAF" w14:textId="0D3C3382" w:rsidR="00EB5190" w:rsidRDefault="00EB5190" w:rsidP="28C84290">
      <w:pPr>
        <w:ind w:right="-143"/>
      </w:pPr>
      <w:r>
        <w:t xml:space="preserve">Inga </w:t>
      </w:r>
      <w:r w:rsidR="00E30615">
        <w:t xml:space="preserve">justeringar i denna revision. </w:t>
      </w:r>
      <w:r w:rsidR="22C3FFE3">
        <w:t xml:space="preserve"> </w:t>
      </w:r>
    </w:p>
    <w:p w14:paraId="0A71485D" w14:textId="77777777" w:rsidR="00EB5190" w:rsidRDefault="00EB5190" w:rsidP="00EB5190">
      <w:pPr>
        <w:ind w:right="-143"/>
      </w:pPr>
      <w:bookmarkStart w:id="2" w:name="_Toc72840807"/>
    </w:p>
    <w:p w14:paraId="36F1C1D2" w14:textId="77777777" w:rsidR="00EB5190" w:rsidRPr="004C399F" w:rsidRDefault="00EB5190" w:rsidP="004C399F">
      <w:pPr>
        <w:pStyle w:val="Heading2"/>
      </w:pPr>
      <w:bookmarkStart w:id="3" w:name="_Toc100327186"/>
      <w:bookmarkStart w:id="4" w:name="_Toc106874289"/>
      <w:bookmarkEnd w:id="2"/>
      <w:r w:rsidRPr="004C399F">
        <w:t>Bakgrund och syfte</w:t>
      </w:r>
      <w:bookmarkEnd w:id="3"/>
      <w:bookmarkEnd w:id="4"/>
      <w:r w:rsidRPr="004C399F">
        <w:t xml:space="preserve"> </w:t>
      </w:r>
    </w:p>
    <w:p w14:paraId="73A56B4E" w14:textId="5990B6AD" w:rsidR="00EB5190" w:rsidRDefault="00EB5190" w:rsidP="00EB5190">
      <w:r>
        <w:t xml:space="preserve">Dokumentet skall säkerställa att patienter med </w:t>
      </w:r>
      <w:proofErr w:type="spellStart"/>
      <w:r>
        <w:t>colorektalcancer</w:t>
      </w:r>
      <w:proofErr w:type="spellEnd"/>
      <w:r>
        <w:t xml:space="preserve"> får uppföljning med koloskopi enligt gällande nationella riktlinjer. </w:t>
      </w:r>
      <w:r w:rsidRPr="00AF1F64">
        <w:t xml:space="preserve">Som regel ska patienter som behandlats kurativt få uppföljning med koloskopi </w:t>
      </w:r>
      <w:r>
        <w:t xml:space="preserve">                                    </w:t>
      </w:r>
      <w:r w:rsidRPr="00AF1F64">
        <w:t xml:space="preserve">efter tre år och därefter var 5:e år enligt Nationella vårdprogrammet </w:t>
      </w:r>
      <w:r>
        <w:t xml:space="preserve">         </w:t>
      </w:r>
      <w:r w:rsidRPr="00AF1F64">
        <w:t xml:space="preserve">kolorektalcancer. </w:t>
      </w:r>
    </w:p>
    <w:p w14:paraId="2C127D42" w14:textId="77777777" w:rsidR="00EB5190" w:rsidRPr="00AF1F64" w:rsidRDefault="00EB5190" w:rsidP="00EB5190">
      <w:hyperlink r:id="rId17" w:history="1">
        <w:r w:rsidRPr="007360B9">
          <w:rPr>
            <w:color w:val="0000FF"/>
            <w:u w:val="single"/>
          </w:rPr>
          <w:t>Nationellt vårdprogram tjock- och ändtarmscancer (cancercentrum.se)</w:t>
        </w:r>
      </w:hyperlink>
      <w:r>
        <w:br/>
      </w:r>
    </w:p>
    <w:p w14:paraId="5C5C126F" w14:textId="77777777" w:rsidR="00EB5190" w:rsidRPr="00AF1F64" w:rsidRDefault="00EB5190" w:rsidP="00EB5190">
      <w:r w:rsidRPr="00AF1F64">
        <w:t>Utöver det följs pat</w:t>
      </w:r>
      <w:r>
        <w:t>ient</w:t>
      </w:r>
      <w:r w:rsidRPr="00AF1F64">
        <w:t xml:space="preserve"> med DT-undersökningar och provtagning helt i kolorektalkirurgernas regi via deras mottagning. </w:t>
      </w:r>
    </w:p>
    <w:p w14:paraId="533C14C6" w14:textId="77777777" w:rsidR="00EB5190" w:rsidRPr="00AF1F64" w:rsidRDefault="00EB5190" w:rsidP="00EB5190"/>
    <w:p w14:paraId="42F5D1B6" w14:textId="77777777" w:rsidR="00EB5190" w:rsidRPr="00AF1F64" w:rsidRDefault="00EB5190" w:rsidP="00EB5190">
      <w:pPr>
        <w:rPr>
          <w:szCs w:val="20"/>
        </w:rPr>
      </w:pPr>
      <w:r w:rsidRPr="00AF1F64">
        <w:t>Om koloskopi vid 3 års uppföljning visar relevanta polypfynd ska vidare uppföljning efter polypektomi hanteras enligt Nationella riktlinjer för uppföljning efter kolorektal polypektomi.</w:t>
      </w:r>
      <w:r>
        <w:br/>
      </w:r>
      <w:hyperlink r:id="rId18" w:history="1">
        <w:r w:rsidRPr="007360B9">
          <w:rPr>
            <w:color w:val="0000FF"/>
            <w:u w:val="single"/>
          </w:rPr>
          <w:t>Endoskopisk uppföljning efter kolorektal polypektomi, 2021 - Svensk Gastroenterologisk Förening</w:t>
        </w:r>
      </w:hyperlink>
    </w:p>
    <w:p w14:paraId="6B7B0E87" w14:textId="77777777" w:rsidR="00EB5190" w:rsidRPr="00AF1F64" w:rsidRDefault="00EB5190" w:rsidP="00EB5190">
      <w:pPr>
        <w:rPr>
          <w:szCs w:val="20"/>
        </w:rPr>
      </w:pPr>
    </w:p>
    <w:p w14:paraId="6AE941F5" w14:textId="77777777" w:rsidR="00EB5190" w:rsidRPr="004C399F" w:rsidRDefault="00EB5190" w:rsidP="004C399F">
      <w:pPr>
        <w:pStyle w:val="Heading2"/>
      </w:pPr>
      <w:r w:rsidRPr="004C399F">
        <w:t>Ansvarsfördelning</w:t>
      </w:r>
    </w:p>
    <w:p w14:paraId="11944A05" w14:textId="77777777" w:rsidR="00EB5190" w:rsidRPr="00F86C26" w:rsidRDefault="00EB5190" w:rsidP="00F86C26">
      <w:pPr>
        <w:pStyle w:val="MellanrubrikVGR"/>
      </w:pPr>
      <w:r w:rsidRPr="00F86C26">
        <w:t>Kolorektalkirugerna</w:t>
      </w:r>
    </w:p>
    <w:p w14:paraId="00E85898" w14:textId="77777777" w:rsidR="00EB5190" w:rsidRPr="00AA1FB0" w:rsidRDefault="00EB5190" w:rsidP="00EB5190">
      <w:pPr>
        <w:rPr>
          <w:b/>
        </w:rPr>
      </w:pPr>
      <w:r>
        <w:t>S</w:t>
      </w:r>
      <w:r w:rsidRPr="00AF1F64">
        <w:t xml:space="preserve">tartar koloskopiuppföljningen för lämpliga patienter genom en tydlig remiss till </w:t>
      </w:r>
      <w:r>
        <w:t>E</w:t>
      </w:r>
      <w:r w:rsidRPr="00AF1F64">
        <w:t>ndoskopienheten.</w:t>
      </w:r>
    </w:p>
    <w:p w14:paraId="6C9B6A3A" w14:textId="77777777" w:rsidR="00EB5190" w:rsidRPr="00AF1F64" w:rsidRDefault="00EB5190" w:rsidP="00EB5190"/>
    <w:p w14:paraId="214716F4" w14:textId="4C6488C5" w:rsidR="00EB5190" w:rsidRPr="00AF1F64" w:rsidRDefault="00EB5190" w:rsidP="00EB5190">
      <w:r w:rsidRPr="00AF1F64">
        <w:t xml:space="preserve">Om preoperativa kolonutredningen inte kunde garantera “clean </w:t>
      </w:r>
      <w:r w:rsidR="00D122A0" w:rsidRPr="00AF1F64">
        <w:t>kolon “</w:t>
      </w:r>
      <w:r w:rsidRPr="00AF1F64">
        <w:t>, t</w:t>
      </w:r>
      <w:r>
        <w:t>illexempel</w:t>
      </w:r>
      <w:r w:rsidRPr="00AF1F64">
        <w:t xml:space="preserve"> p</w:t>
      </w:r>
      <w:r>
        <w:t xml:space="preserve">å grund av </w:t>
      </w:r>
      <w:r w:rsidRPr="00AF1F64">
        <w:t>ofullständig undersökning av kolon, dålig laxering,</w:t>
      </w:r>
      <w:r w:rsidR="00D122A0">
        <w:t xml:space="preserve"> </w:t>
      </w:r>
      <w:r w:rsidRPr="00AF1F64">
        <w:t>(sämre än Boston 2-2-2), kvarlämnade polyper, ska en koloskopi genomföras tidigare. Som regel rekommenderas att en sådan undersökning ska ske inom 6 månader efter operationen.</w:t>
      </w:r>
    </w:p>
    <w:p w14:paraId="3F48529A" w14:textId="77777777" w:rsidR="00EB5190" w:rsidRPr="00AF1F64" w:rsidRDefault="00EB5190" w:rsidP="00EB5190"/>
    <w:p w14:paraId="5495AE1E" w14:textId="77777777" w:rsidR="00EB5190" w:rsidRPr="00AF1F64" w:rsidRDefault="00EB5190" w:rsidP="00EB5190">
      <w:r w:rsidRPr="00AF1F64">
        <w:t xml:space="preserve">Remiss till </w:t>
      </w:r>
      <w:r>
        <w:t>E</w:t>
      </w:r>
      <w:r w:rsidRPr="00AF1F64">
        <w:t xml:space="preserve">ndoskopienheten med tydliga uppgifter om indikation och önskad tidpunkt utfärdas i så fall av också </w:t>
      </w:r>
      <w:proofErr w:type="spellStart"/>
      <w:r w:rsidRPr="00AF1F64">
        <w:rPr>
          <w:b/>
        </w:rPr>
        <w:t>kolorektalkirurgerna</w:t>
      </w:r>
      <w:proofErr w:type="spellEnd"/>
      <w:r w:rsidRPr="00AF1F64">
        <w:rPr>
          <w:b/>
        </w:rPr>
        <w:t>.</w:t>
      </w:r>
    </w:p>
    <w:p w14:paraId="0D459C61" w14:textId="77777777" w:rsidR="00EB5190" w:rsidRPr="00AF1F64" w:rsidRDefault="00EB5190" w:rsidP="00EB5190"/>
    <w:p w14:paraId="428CE2CB" w14:textId="77777777" w:rsidR="00EB5190" w:rsidRPr="00AF1F64" w:rsidRDefault="00EB5190" w:rsidP="00EB5190">
      <w:r w:rsidRPr="00AF1F64">
        <w:t xml:space="preserve">Remisser på patienter som efter kallelse inte bokat PVT för sin första uppföljande koloskopi skickas tillbaka till remitterande </w:t>
      </w:r>
      <w:proofErr w:type="spellStart"/>
      <w:r w:rsidRPr="00AF1F64">
        <w:t>kolorektalkirurg</w:t>
      </w:r>
      <w:proofErr w:type="spellEnd"/>
      <w:r w:rsidRPr="00AF1F64">
        <w:t xml:space="preserve"> för åtgärd.</w:t>
      </w:r>
    </w:p>
    <w:p w14:paraId="31E5705F" w14:textId="77777777" w:rsidR="00EB5190" w:rsidRPr="00AF1F64" w:rsidRDefault="00EB5190" w:rsidP="00EB5190"/>
    <w:p w14:paraId="4A14B232" w14:textId="77777777" w:rsidR="00EB5190" w:rsidRPr="00AF1F64" w:rsidRDefault="00EB5190" w:rsidP="00EB5190">
      <w:r w:rsidRPr="00AF1F64">
        <w:t>Resultatet av koloskopin meddelas remittenten.</w:t>
      </w:r>
    </w:p>
    <w:p w14:paraId="1704FF29" w14:textId="77777777" w:rsidR="00EB5190" w:rsidRPr="00AF1F64" w:rsidRDefault="00EB5190" w:rsidP="00EB5190">
      <w:pPr>
        <w:spacing w:after="0" w:line="240" w:lineRule="auto"/>
        <w:ind w:left="0" w:right="0"/>
        <w:rPr>
          <w:b/>
          <w:szCs w:val="20"/>
        </w:rPr>
      </w:pPr>
    </w:p>
    <w:p w14:paraId="35BD76F3" w14:textId="77777777" w:rsidR="00EB5190" w:rsidRPr="00F86C26" w:rsidRDefault="00EB5190" w:rsidP="00F86C26">
      <w:pPr>
        <w:pStyle w:val="MellanrubrikVGR"/>
      </w:pPr>
      <w:r w:rsidRPr="00F86C26">
        <w:t xml:space="preserve">Endoskopisten </w:t>
      </w:r>
    </w:p>
    <w:p w14:paraId="408924D0" w14:textId="77777777" w:rsidR="00EB5190" w:rsidRPr="006862A4" w:rsidRDefault="00EB5190" w:rsidP="00EB5190">
      <w:r w:rsidRPr="006862A4">
        <w:t>Ska efter koloskopin bestämma tidpunkten för nästa uppföljande koloskopi enligt ovan.</w:t>
      </w:r>
    </w:p>
    <w:p w14:paraId="685625EA" w14:textId="77777777" w:rsidR="00EB5190" w:rsidRPr="006862A4" w:rsidRDefault="00EB5190" w:rsidP="00EB5190"/>
    <w:p w14:paraId="38F79D7D" w14:textId="0983A85D" w:rsidR="00EB5190" w:rsidRPr="006862A4" w:rsidRDefault="00EB5190" w:rsidP="00F86C26">
      <w:pPr>
        <w:pStyle w:val="MellanrubrikVGR"/>
      </w:pPr>
      <w:r w:rsidRPr="00F86C26">
        <w:rPr>
          <w:rStyle w:val="Heading2Char"/>
          <w:b w:val="0"/>
          <w:bCs w:val="0"/>
        </w:rPr>
        <w:t>Avslutande av uppföljningen</w:t>
      </w:r>
      <w:r w:rsidRPr="00F86C26">
        <w:rPr>
          <w:rFonts w:ascii="Times New Roman" w:hAnsi="Times New Roman"/>
          <w:bCs/>
          <w:sz w:val="24"/>
          <w:szCs w:val="24"/>
        </w:rPr>
        <w:br/>
      </w:r>
      <w:r w:rsidRPr="003F5A35">
        <w:rPr>
          <w:rFonts w:ascii="Times New Roman" w:hAnsi="Times New Roman"/>
          <w:b w:val="0"/>
          <w:bCs/>
          <w:sz w:val="24"/>
          <w:szCs w:val="24"/>
        </w:rPr>
        <w:t>Som regel ska endoskopisten ta ställning till avslutande av uppföljningen. Tveksamma fall kan diskuteras tillexempel på konferensen mellan kolorektalkirurger och gastroenterologer.</w:t>
      </w:r>
      <w:r w:rsidR="00F86C26">
        <w:rPr>
          <w:rFonts w:ascii="Times New Roman" w:hAnsi="Times New Roman"/>
          <w:b w:val="0"/>
          <w:bCs/>
          <w:sz w:val="24"/>
          <w:szCs w:val="24"/>
        </w:rPr>
        <w:br/>
      </w:r>
    </w:p>
    <w:p w14:paraId="525DA7E3" w14:textId="4EC36F21" w:rsidR="00AF1F64" w:rsidRPr="00EB5190" w:rsidRDefault="00EB5190" w:rsidP="00EB5190">
      <w:proofErr w:type="spellStart"/>
      <w:r w:rsidRPr="003F5A35">
        <w:t>European</w:t>
      </w:r>
      <w:proofErr w:type="spellEnd"/>
      <w:r w:rsidRPr="003F5A35">
        <w:t xml:space="preserve"> </w:t>
      </w:r>
      <w:proofErr w:type="spellStart"/>
      <w:r w:rsidRPr="003F5A35">
        <w:t>Society</w:t>
      </w:r>
      <w:proofErr w:type="spellEnd"/>
      <w:r w:rsidRPr="003F5A35">
        <w:t xml:space="preserve"> </w:t>
      </w:r>
      <w:proofErr w:type="spellStart"/>
      <w:r w:rsidRPr="003F5A35">
        <w:t>of</w:t>
      </w:r>
      <w:proofErr w:type="spellEnd"/>
      <w:r w:rsidRPr="003F5A35">
        <w:t xml:space="preserve"> </w:t>
      </w:r>
      <w:proofErr w:type="spellStart"/>
      <w:r w:rsidRPr="003F5A35">
        <w:t>gastroentestinal</w:t>
      </w:r>
      <w:proofErr w:type="spellEnd"/>
      <w:r w:rsidRPr="003F5A35">
        <w:t xml:space="preserve"> </w:t>
      </w:r>
      <w:proofErr w:type="spellStart"/>
      <w:r w:rsidRPr="003F5A35">
        <w:t>Endoscopy</w:t>
      </w:r>
      <w:proofErr w:type="spellEnd"/>
      <w:r w:rsidRPr="003F5A35">
        <w:t xml:space="preserve"> (ESGE) rekommenderar</w:t>
      </w:r>
      <w:r w:rsidRPr="006862A4">
        <w:t xml:space="preserve"> att uppföljningen avslutas vid 80 års ålder. Individualiserade rekommendationer bör ta hänsyn till allmän hälsa, </w:t>
      </w:r>
      <w:proofErr w:type="spellStart"/>
      <w:r w:rsidRPr="006862A4">
        <w:t>komorbiditet</w:t>
      </w:r>
      <w:proofErr w:type="spellEnd"/>
      <w:r w:rsidRPr="006862A4">
        <w:t xml:space="preserve"> och tidigare koloskopifynd.</w:t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AF1F64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AA373" w14:textId="77777777" w:rsidR="00FB4434" w:rsidRDefault="00FB4434">
      <w:r>
        <w:separator/>
      </w:r>
    </w:p>
  </w:endnote>
  <w:endnote w:type="continuationSeparator" w:id="0">
    <w:p w14:paraId="06DA1D0F" w14:textId="77777777" w:rsidR="00FB4434" w:rsidRDefault="00FB4434">
      <w:r>
        <w:continuationSeparator/>
      </w:r>
    </w:p>
  </w:endnote>
  <w:endnote w:type="continuationNotice" w:id="1">
    <w:p w14:paraId="333CA462" w14:textId="77777777" w:rsidR="00FB4434" w:rsidRDefault="00FB443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46B0F0" w14:textId="77777777" w:rsidR="00FB4434" w:rsidRDefault="00FB4434"/>
  </w:footnote>
  <w:footnote w:type="continuationSeparator" w:id="0">
    <w:p w14:paraId="0E932BF5" w14:textId="77777777" w:rsidR="00FB4434" w:rsidRDefault="00FB4434">
      <w:r>
        <w:continuationSeparator/>
      </w:r>
    </w:p>
  </w:footnote>
  <w:footnote w:type="continuationNotice" w:id="1">
    <w:p w14:paraId="00E670AB" w14:textId="77777777" w:rsidR="00FB4434" w:rsidRDefault="00FB443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788544314">
    <w:abstractNumId w:val="17"/>
  </w:num>
  <w:num w:numId="2" w16cid:durableId="345406967">
    <w:abstractNumId w:val="14"/>
  </w:num>
  <w:num w:numId="3" w16cid:durableId="354038975">
    <w:abstractNumId w:val="0"/>
  </w:num>
  <w:num w:numId="4" w16cid:durableId="1186216654">
    <w:abstractNumId w:val="6"/>
  </w:num>
  <w:num w:numId="5" w16cid:durableId="153302030">
    <w:abstractNumId w:val="15"/>
  </w:num>
  <w:num w:numId="6" w16cid:durableId="1579168425">
    <w:abstractNumId w:val="2"/>
  </w:num>
  <w:num w:numId="7" w16cid:durableId="460028760">
    <w:abstractNumId w:val="11"/>
  </w:num>
  <w:num w:numId="8" w16cid:durableId="1287395676">
    <w:abstractNumId w:val="8"/>
  </w:num>
  <w:num w:numId="9" w16cid:durableId="1301960469">
    <w:abstractNumId w:val="1"/>
  </w:num>
  <w:num w:numId="10" w16cid:durableId="1950775353">
    <w:abstractNumId w:val="1"/>
  </w:num>
  <w:num w:numId="11" w16cid:durableId="13921999">
    <w:abstractNumId w:val="3"/>
  </w:num>
  <w:num w:numId="12" w16cid:durableId="165170158">
    <w:abstractNumId w:val="4"/>
  </w:num>
  <w:num w:numId="13" w16cid:durableId="183327787">
    <w:abstractNumId w:val="13"/>
  </w:num>
  <w:num w:numId="14" w16cid:durableId="2046441967">
    <w:abstractNumId w:val="9"/>
  </w:num>
  <w:num w:numId="15" w16cid:durableId="1633905488">
    <w:abstractNumId w:val="7"/>
  </w:num>
  <w:num w:numId="16" w16cid:durableId="2079546249">
    <w:abstractNumId w:val="12"/>
  </w:num>
  <w:num w:numId="17" w16cid:durableId="2065137515">
    <w:abstractNumId w:val="5"/>
  </w:num>
  <w:num w:numId="18" w16cid:durableId="52237695">
    <w:abstractNumId w:val="10"/>
  </w:num>
  <w:num w:numId="19" w16cid:durableId="111721159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278A"/>
    <w:rsid w:val="000655CC"/>
    <w:rsid w:val="000700AE"/>
    <w:rsid w:val="00084024"/>
    <w:rsid w:val="0009062C"/>
    <w:rsid w:val="00095368"/>
    <w:rsid w:val="000954C4"/>
    <w:rsid w:val="000978C0"/>
    <w:rsid w:val="000A4C35"/>
    <w:rsid w:val="000A611A"/>
    <w:rsid w:val="000B12D9"/>
    <w:rsid w:val="000B4536"/>
    <w:rsid w:val="000B7715"/>
    <w:rsid w:val="000E463B"/>
    <w:rsid w:val="000E5A7E"/>
    <w:rsid w:val="000F43A3"/>
    <w:rsid w:val="000F559C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B326F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4E1B"/>
    <w:rsid w:val="00337F99"/>
    <w:rsid w:val="00340890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14FE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74D75"/>
    <w:rsid w:val="00480DC7"/>
    <w:rsid w:val="00486901"/>
    <w:rsid w:val="004876F6"/>
    <w:rsid w:val="0049236A"/>
    <w:rsid w:val="00492718"/>
    <w:rsid w:val="004A355D"/>
    <w:rsid w:val="004A4970"/>
    <w:rsid w:val="004B2183"/>
    <w:rsid w:val="004B2A01"/>
    <w:rsid w:val="004C2559"/>
    <w:rsid w:val="004C399F"/>
    <w:rsid w:val="004D7BA3"/>
    <w:rsid w:val="004F4518"/>
    <w:rsid w:val="004F4C62"/>
    <w:rsid w:val="00501433"/>
    <w:rsid w:val="00511CC4"/>
    <w:rsid w:val="00531E60"/>
    <w:rsid w:val="0053296C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3434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31B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6F30F1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2E13"/>
    <w:rsid w:val="00843F48"/>
    <w:rsid w:val="00851423"/>
    <w:rsid w:val="00857848"/>
    <w:rsid w:val="008654B6"/>
    <w:rsid w:val="0087139C"/>
    <w:rsid w:val="00880E83"/>
    <w:rsid w:val="008832B8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48D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B59A3"/>
    <w:rsid w:val="00AC3FF6"/>
    <w:rsid w:val="00AD73EC"/>
    <w:rsid w:val="00AE5BC7"/>
    <w:rsid w:val="00AF1F64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A64CF"/>
    <w:rsid w:val="00BB69DB"/>
    <w:rsid w:val="00BC322E"/>
    <w:rsid w:val="00BC44CD"/>
    <w:rsid w:val="00BC48A6"/>
    <w:rsid w:val="00BE7978"/>
    <w:rsid w:val="00C0701D"/>
    <w:rsid w:val="00C07DDB"/>
    <w:rsid w:val="00C4115D"/>
    <w:rsid w:val="00C43BDD"/>
    <w:rsid w:val="00C47778"/>
    <w:rsid w:val="00C5011E"/>
    <w:rsid w:val="00C50EE5"/>
    <w:rsid w:val="00C519CA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22A0"/>
    <w:rsid w:val="00D139CF"/>
    <w:rsid w:val="00D37E7F"/>
    <w:rsid w:val="00D45812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DF3855"/>
    <w:rsid w:val="00E026BF"/>
    <w:rsid w:val="00E07B1B"/>
    <w:rsid w:val="00E11853"/>
    <w:rsid w:val="00E30615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2EC4"/>
    <w:rsid w:val="00EA3FCD"/>
    <w:rsid w:val="00EA42A0"/>
    <w:rsid w:val="00EB5190"/>
    <w:rsid w:val="00EB6714"/>
    <w:rsid w:val="00EC0A68"/>
    <w:rsid w:val="00EC44A0"/>
    <w:rsid w:val="00EC5006"/>
    <w:rsid w:val="00ED49C3"/>
    <w:rsid w:val="00ED6CE8"/>
    <w:rsid w:val="00ED7AA6"/>
    <w:rsid w:val="00EE2A56"/>
    <w:rsid w:val="00EE3818"/>
    <w:rsid w:val="00EE3EA3"/>
    <w:rsid w:val="00F17751"/>
    <w:rsid w:val="00F22264"/>
    <w:rsid w:val="00F2564D"/>
    <w:rsid w:val="00F35B05"/>
    <w:rsid w:val="00F413D9"/>
    <w:rsid w:val="00F5135F"/>
    <w:rsid w:val="00F51F78"/>
    <w:rsid w:val="00F86C26"/>
    <w:rsid w:val="00F86F47"/>
    <w:rsid w:val="00F90B64"/>
    <w:rsid w:val="00FB2F0F"/>
    <w:rsid w:val="00FB4434"/>
    <w:rsid w:val="00FB5086"/>
    <w:rsid w:val="00FB5411"/>
    <w:rsid w:val="00FB6392"/>
    <w:rsid w:val="00FD3C70"/>
    <w:rsid w:val="00FD6820"/>
    <w:rsid w:val="00FE12D8"/>
    <w:rsid w:val="00FF7C02"/>
    <w:rsid w:val="024801E3"/>
    <w:rsid w:val="22C3FFE3"/>
    <w:rsid w:val="28C84290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83A88DAC-6303-4707-A025-08FA4EB31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svenskgastroenterologi.se/kunskap/endoskopisk-uppfoljning-efter-kolorektal-polypektomi-2021/" TargetMode="Externa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kunskapsbanken.cancercentrum.se/globalassets/cancerdiagnoser/tjock--och-andtarm-anal/vardprogram/nationellt-vardprogram-tjock-andtarmscancer.pdf" TargetMode="External" Id="rId17" /><Relationship Type="http://schemas.openxmlformats.org/officeDocument/2006/relationships/footer" Target="footer3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3</TotalTime>
  <Pages>1</Pages>
  <Words>385</Words>
  <Characters>2201</Characters>
  <Application>Microsoft Office Word</Application>
  <DocSecurity>4</DocSecurity>
  <Lines>18</Lines>
  <Paragraphs>5</Paragraphs>
  <ScaleCrop>false</ScaleCrop>
  <Manager/>
  <Company/>
  <LinksUpToDate>false</LinksUpToDate>
  <CharactersWithSpaces>2581</CharactersWithSpaces>
  <SharedDoc>false</SharedDoc>
  <HyperlinkBase/>
  <HLinks>
    <vt:vector size="12" baseType="variant">
      <vt:variant>
        <vt:i4>24</vt:i4>
      </vt:variant>
      <vt:variant>
        <vt:i4>3</vt:i4>
      </vt:variant>
      <vt:variant>
        <vt:i4>0</vt:i4>
      </vt:variant>
      <vt:variant>
        <vt:i4>5</vt:i4>
      </vt:variant>
      <vt:variant>
        <vt:lpwstr>https://svenskgastroenterologi.se/kunskap/endoskopisk-uppfoljning-efter-kolorektal-polypektomi-2021/</vt:lpwstr>
      </vt:variant>
      <vt:variant>
        <vt:lpwstr/>
      </vt:variant>
      <vt:variant>
        <vt:i4>4587591</vt:i4>
      </vt:variant>
      <vt:variant>
        <vt:i4>0</vt:i4>
      </vt:variant>
      <vt:variant>
        <vt:i4>0</vt:i4>
      </vt:variant>
      <vt:variant>
        <vt:i4>5</vt:i4>
      </vt:variant>
      <vt:variant>
        <vt:lpwstr>https://kunskapsbanken.cancercentrum.se/globalassets/cancerdiagnoser/tjock--och-andtarm-anal/vardprogram/nationellt-vardprogram-tjock-andtarmscancer.pdf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PM koloskopikontroller  efter kolorektalcancer</dc:title>
  <dc:subject/>
  <dc:creator>patrik.jens.johansson@vgregion.se</dc:creator>
  <keywords/>
  <lastModifiedBy>Annika Johansson</lastModifiedBy>
  <revision>17</revision>
  <lastPrinted>2016-03-31T19:56:00.0000000Z</lastPrinted>
  <dcterms:created xsi:type="dcterms:W3CDTF">2022-05-06T14:25:00.0000000Z</dcterms:created>
  <dcterms:modified xsi:type="dcterms:W3CDTF">2026-05-05T11:17:00.0000000Z</dcterms:modified>
</coreProperties>
</file>