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73219F" w:rsidP="00F35B05" w:rsidRDefault="0073219F" w14:paraId="14E25146" w14:textId="77777777">
      <w:pPr>
        <w:pStyle w:val="Heading2"/>
        <w:sectPr w:rsidR="0073219F" w:rsidSect="0073219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73219F" w:rsidR="0073219F" w:rsidP="0073219F" w:rsidRDefault="0073219F" w14:paraId="3DCEBB37" w14:textId="77777777">
      <w:pPr>
        <w:spacing w:after="0" w:line="240" w:lineRule="auto"/>
        <w:ind w:left="0" w:right="0"/>
        <w:rPr>
          <w:szCs w:val="20"/>
        </w:rPr>
      </w:pPr>
    </w:p>
    <w:p w:rsidRPr="0073219F" w:rsidR="0073219F" w:rsidP="0073219F" w:rsidRDefault="0073219F" w14:paraId="3EF10C84" w14:textId="77777777">
      <w:pPr>
        <w:spacing w:after="0" w:line="240" w:lineRule="auto"/>
        <w:ind w:left="0" w:right="0"/>
        <w:rPr>
          <w:szCs w:val="20"/>
        </w:rPr>
      </w:pPr>
    </w:p>
    <w:p w:rsidRPr="0073219F" w:rsidR="0073219F" w:rsidP="0073219F" w:rsidRDefault="0073219F" w14:paraId="4079EE22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3219F">
        <w:rPr>
          <w:szCs w:val="20"/>
        </w:rPr>
        <w:tab/>
      </w:r>
    </w:p>
    <w:p w:rsidRPr="0073219F" w:rsidR="0073219F" w:rsidP="0073219F" w:rsidRDefault="0073219F" w14:paraId="20B16173" w14:textId="706EACCD">
      <w:pPr>
        <w:spacing w:after="0" w:line="240" w:lineRule="auto"/>
        <w:ind w:left="0" w:right="0"/>
        <w:rPr>
          <w:szCs w:val="20"/>
        </w:rPr>
      </w:pPr>
      <w:r w:rsidRPr="0073219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764E32" wp14:editId="74AEC95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73219F" w:rsidP="0073219F" w:rsidRDefault="0073219F" w14:paraId="1FA2C0D0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17897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35027DC4">
              <v:shapetype id="_x0000_t202" coordsize="21600,21600" o:spt="202" path="m,l,21600r21600,l21600,xe" w14:anchorId="52764E32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73219F" w:rsidP="0073219F" w:rsidRDefault="0073219F" w14:paraId="7968C54A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17897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73219F" w:rsidR="0073219F" w:rsidTr="00DF131C" w14:paraId="67D94E2F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73219F" w:rsidR="0073219F" w:rsidP="0073219F" w:rsidRDefault="0073219F" w14:paraId="4FF43D1C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73219F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Pacemakerremisser</w:t>
            </w:r>
          </w:p>
        </w:tc>
      </w:tr>
    </w:tbl>
    <w:p w:rsidRPr="0073219F" w:rsidR="0073219F" w:rsidP="0073219F" w:rsidRDefault="0073219F" w14:paraId="16995A50" w14:textId="7777777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:rsidRPr="0073219F" w:rsidR="0073219F" w:rsidP="0073219F" w:rsidRDefault="0073219F" w14:paraId="142A5E7F" w14:textId="77777777">
      <w:pPr>
        <w:spacing w:after="0" w:line="240" w:lineRule="auto"/>
        <w:ind w:left="0" w:right="0"/>
      </w:pPr>
      <w:r w:rsidRPr="0073219F">
        <w:t xml:space="preserve">Kardiolog skriver remiss för pacemaker. </w:t>
      </w:r>
    </w:p>
    <w:p w:rsidRPr="0073219F" w:rsidR="0073219F" w:rsidP="0073219F" w:rsidRDefault="0073219F" w14:paraId="3877E0CA" w14:textId="77777777">
      <w:pPr>
        <w:spacing w:after="0" w:line="240" w:lineRule="auto"/>
        <w:ind w:left="0" w:right="0"/>
      </w:pPr>
    </w:p>
    <w:p w:rsidRPr="0073219F" w:rsidR="0073219F" w:rsidP="0073219F" w:rsidRDefault="0073219F" w14:paraId="69F77721" w14:textId="77777777">
      <w:pPr>
        <w:spacing w:after="0" w:line="240" w:lineRule="auto"/>
        <w:ind w:left="0" w:right="0"/>
      </w:pPr>
      <w:r w:rsidRPr="0073219F">
        <w:t xml:space="preserve">Vid behov/frågor kontaktar kardiolog en arytmiläkare för diskussion och </w:t>
      </w:r>
    </w:p>
    <w:p w:rsidRPr="0073219F" w:rsidR="0073219F" w:rsidP="0073219F" w:rsidRDefault="0073219F" w14:paraId="55A20D58" w14:textId="77777777">
      <w:pPr>
        <w:spacing w:after="0" w:line="240" w:lineRule="auto"/>
        <w:ind w:left="0" w:right="0"/>
      </w:pPr>
      <w:r w:rsidRPr="0073219F">
        <w:t xml:space="preserve">underskrift av remissen. SSK på avdelningen faxar därefter remissen till </w:t>
      </w:r>
    </w:p>
    <w:p w:rsidRPr="0073219F" w:rsidR="0073219F" w:rsidP="0073219F" w:rsidRDefault="0073219F" w14:paraId="44E6D970" w14:textId="77777777">
      <w:pPr>
        <w:spacing w:after="0" w:line="240" w:lineRule="auto"/>
        <w:ind w:left="0" w:right="0"/>
      </w:pPr>
      <w:r w:rsidRPr="0073219F">
        <w:t xml:space="preserve">Hjärtmottagningen – OBS inte till operation längre – och meddelar till planeringssköterska (tel. 552 49) att remissen är faxad. </w:t>
      </w:r>
    </w:p>
    <w:p w:rsidRPr="0073219F" w:rsidR="0073219F" w:rsidP="0073219F" w:rsidRDefault="0073219F" w14:paraId="673069D0" w14:textId="77777777">
      <w:pPr>
        <w:spacing w:after="0" w:line="240" w:lineRule="auto"/>
        <w:ind w:left="0" w:right="0"/>
      </w:pPr>
    </w:p>
    <w:p w:rsidRPr="0073219F" w:rsidR="0073219F" w:rsidP="0073219F" w:rsidRDefault="0073219F" w14:paraId="47583F62" w14:textId="77777777">
      <w:pPr>
        <w:spacing w:after="0" w:line="240" w:lineRule="auto"/>
        <w:ind w:left="0" w:right="0"/>
      </w:pPr>
      <w:r w:rsidRPr="0073219F">
        <w:t xml:space="preserve">I övriga fall faxas remissen av SSK på avdelningen, utan arytmiläkarens </w:t>
      </w:r>
    </w:p>
    <w:p w:rsidRPr="0073219F" w:rsidR="0073219F" w:rsidP="0073219F" w:rsidRDefault="0073219F" w14:paraId="1F845EE2" w14:textId="77777777">
      <w:pPr>
        <w:spacing w:after="0" w:line="240" w:lineRule="auto"/>
        <w:ind w:left="0" w:right="0"/>
      </w:pPr>
      <w:r w:rsidRPr="0073219F">
        <w:t>underskrift, till Hjärtmottagningen och meddelar planeringssköterska (tel. 552 49), varefter arytmisektionen fortsatt hanterar remissen.</w:t>
      </w:r>
    </w:p>
    <w:p w:rsidRPr="0073219F" w:rsidR="0073219F" w:rsidP="0073219F" w:rsidRDefault="0073219F" w14:paraId="3438B422" w14:textId="77777777">
      <w:pPr>
        <w:spacing w:after="0" w:line="240" w:lineRule="auto"/>
        <w:ind w:left="0" w:right="0"/>
        <w:rPr>
          <w:u w:val="single"/>
        </w:rPr>
      </w:pPr>
    </w:p>
    <w:p w:rsidRPr="0073219F" w:rsidR="0073219F" w:rsidP="0073219F" w:rsidRDefault="0073219F" w14:paraId="7E634062" w14:textId="77777777">
      <w:pPr>
        <w:spacing w:after="0" w:line="240" w:lineRule="auto"/>
        <w:ind w:left="0" w:right="0"/>
        <w:rPr>
          <w:b/>
        </w:rPr>
      </w:pPr>
      <w:r w:rsidRPr="0073219F">
        <w:t xml:space="preserve">Hjärtmottagningen faxnr: </w:t>
      </w:r>
      <w:r w:rsidRPr="0073219F">
        <w:tab/>
      </w:r>
      <w:r w:rsidRPr="0073219F">
        <w:rPr>
          <w:b/>
        </w:rPr>
        <w:t>571 29</w:t>
      </w:r>
    </w:p>
    <w:p w:rsidRPr="0073219F" w:rsidR="0073219F" w:rsidP="0073219F" w:rsidRDefault="0073219F" w14:paraId="40A9ED1B" w14:textId="77777777">
      <w:pPr>
        <w:spacing w:after="0" w:line="240" w:lineRule="auto"/>
        <w:ind w:left="0" w:right="0"/>
        <w:rPr>
          <w:b/>
        </w:rPr>
      </w:pPr>
      <w:r w:rsidRPr="0073219F">
        <w:rPr>
          <w:bCs/>
        </w:rPr>
        <w:t>Planeringssköterska, tel:</w:t>
      </w:r>
      <w:r w:rsidRPr="0073219F">
        <w:rPr>
          <w:bCs/>
        </w:rPr>
        <w:tab/>
      </w:r>
      <w:r w:rsidRPr="0073219F">
        <w:rPr>
          <w:b/>
        </w:rPr>
        <w:t>552 49</w:t>
      </w:r>
    </w:p>
    <w:p w:rsidRPr="0073219F" w:rsidR="0073219F" w:rsidP="0073219F" w:rsidRDefault="0073219F" w14:paraId="51FA083D" w14:textId="77777777">
      <w:pPr>
        <w:spacing w:after="0" w:line="240" w:lineRule="auto"/>
        <w:ind w:left="0" w:right="0"/>
      </w:pPr>
    </w:p>
    <w:p w:rsidRPr="0073219F" w:rsidR="0073219F" w:rsidP="0073219F" w:rsidRDefault="0073219F" w14:paraId="001AE76D" w14:textId="461F02AA">
      <w:pPr>
        <w:spacing w:after="0" w:line="240" w:lineRule="auto"/>
        <w:ind w:left="0" w:right="0"/>
      </w:pPr>
      <w:r w:rsidR="0073219F">
        <w:rPr/>
        <w:t xml:space="preserve">Ingvor </w:t>
      </w:r>
      <w:r w:rsidR="0073219F">
        <w:rPr/>
        <w:t>Johansson</w:t>
      </w:r>
      <w:r>
        <w:tab/>
      </w:r>
      <w:r>
        <w:tab/>
      </w:r>
      <w:r w:rsidR="0073219F">
        <w:rPr/>
        <w:t>tel</w:t>
      </w:r>
      <w:r w:rsidR="0073219F">
        <w:rPr/>
        <w:t>: 552 12</w:t>
      </w:r>
    </w:p>
    <w:p w:rsidRPr="0073219F" w:rsidR="0073219F" w:rsidP="0073219F" w:rsidRDefault="0073219F" w14:paraId="232CFD37" w14:textId="4CBB8CE8">
      <w:pPr>
        <w:spacing w:after="0" w:line="240" w:lineRule="auto"/>
        <w:ind w:left="0" w:right="0"/>
      </w:pPr>
      <w:r w:rsidR="2A6B7ABC">
        <w:rPr/>
        <w:t>Erik Sjöström</w:t>
      </w:r>
      <w:r>
        <w:tab/>
      </w:r>
      <w:r>
        <w:tab/>
      </w:r>
      <w:r w:rsidR="0073219F">
        <w:rPr/>
        <w:t>tel: 55</w:t>
      </w:r>
      <w:r w:rsidR="66885A43">
        <w:rPr/>
        <w:t>2</w:t>
      </w:r>
      <w:r w:rsidR="0073219F">
        <w:rPr/>
        <w:t xml:space="preserve"> </w:t>
      </w:r>
      <w:r w:rsidR="50066F65">
        <w:rPr/>
        <w:t>09</w:t>
      </w:r>
    </w:p>
    <w:p w:rsidRPr="0073219F" w:rsidR="0073219F" w:rsidP="0073219F" w:rsidRDefault="0073219F" w14:paraId="0FFAFECD" w14:textId="3E772920">
      <w:pPr>
        <w:spacing w:after="0" w:line="240" w:lineRule="auto"/>
        <w:ind w:left="0" w:right="0"/>
      </w:pPr>
      <w:r w:rsidR="50066F65">
        <w:rPr/>
        <w:t>Ella Laursen Nikka</w:t>
      </w:r>
      <w:r>
        <w:tab/>
      </w:r>
      <w:r>
        <w:tab/>
      </w:r>
      <w:r w:rsidR="0073219F">
        <w:rPr/>
        <w:t>tel: 55</w:t>
      </w:r>
      <w:r w:rsidR="412D31FD">
        <w:rPr/>
        <w:t>6 29</w:t>
      </w:r>
    </w:p>
    <w:p w:rsidRPr="0073219F" w:rsidR="0073219F" w:rsidP="0073219F" w:rsidRDefault="0073219F" w14:paraId="2B0DBBD7" w14:textId="06E468FD">
      <w:pPr>
        <w:spacing w:after="0" w:line="240" w:lineRule="auto"/>
        <w:ind w:left="0" w:right="0"/>
      </w:pPr>
      <w:r w:rsidR="184A2FB1">
        <w:rPr/>
        <w:t>Marielle Johansson</w:t>
      </w:r>
      <w:r>
        <w:tab/>
      </w:r>
      <w:r>
        <w:tab/>
      </w:r>
      <w:r w:rsidR="0073219F">
        <w:rPr/>
        <w:t>tel: 55</w:t>
      </w:r>
      <w:r w:rsidR="0E36475A">
        <w:rPr/>
        <w:t xml:space="preserve">7 </w:t>
      </w:r>
      <w:r w:rsidR="0073219F">
        <w:rPr/>
        <w:t>9</w:t>
      </w:r>
      <w:r w:rsidR="29EFFB84">
        <w:rPr/>
        <w:t>0</w:t>
      </w:r>
      <w:r>
        <w:tab/>
      </w:r>
    </w:p>
    <w:p w:rsidR="6F6E9ED2" w:rsidP="0D4D7DA5" w:rsidRDefault="6F6E9ED2" w14:paraId="1C8A4584" w14:textId="0F74976B">
      <w:pPr>
        <w:pStyle w:val="Normal"/>
        <w:spacing w:after="0" w:line="240" w:lineRule="auto"/>
        <w:ind w:left="0" w:right="0"/>
      </w:pPr>
      <w:r w:rsidR="6F6E9ED2">
        <w:rPr/>
        <w:t>Sari Lukkarila</w:t>
      </w:r>
      <w:r>
        <w:tab/>
      </w:r>
      <w:r>
        <w:tab/>
      </w:r>
      <w:r w:rsidR="064D9CAF">
        <w:rPr/>
        <w:t>tel: 557 93</w:t>
      </w:r>
    </w:p>
    <w:p w:rsidRPr="0073219F" w:rsidR="0073219F" w:rsidP="0073219F" w:rsidRDefault="0073219F" w14:paraId="48EBF7E1" w14:textId="77777777">
      <w:pPr>
        <w:spacing w:after="0" w:line="240" w:lineRule="auto"/>
        <w:ind w:left="0" w:right="0"/>
      </w:pPr>
    </w:p>
    <w:p w:rsidRPr="0073219F" w:rsidR="0073219F" w:rsidP="0073219F" w:rsidRDefault="0073219F" w14:paraId="1F91453D" w14:textId="77777777">
      <w:pPr>
        <w:spacing w:after="0" w:line="240" w:lineRule="auto"/>
        <w:ind w:left="0" w:right="0"/>
      </w:pPr>
      <w:r w:rsidRPr="0073219F">
        <w:t xml:space="preserve">Läkare kontaktar SOL (Samordning Och Ledningsläkare) om de har en akut </w:t>
      </w:r>
    </w:p>
    <w:p w:rsidRPr="0073219F" w:rsidR="0073219F" w:rsidP="0073219F" w:rsidRDefault="0073219F" w14:paraId="2319E81D" w14:textId="77777777">
      <w:pPr>
        <w:spacing w:after="0" w:line="240" w:lineRule="auto"/>
        <w:ind w:left="0" w:right="0"/>
      </w:pPr>
      <w:r w:rsidRPr="0073219F">
        <w:t xml:space="preserve">patient som kräver operation samma dag tel: </w:t>
      </w:r>
      <w:r w:rsidRPr="0073219F">
        <w:rPr>
          <w:b/>
        </w:rPr>
        <w:t>514 35</w:t>
      </w:r>
    </w:p>
    <w:p w:rsidRPr="0073219F" w:rsidR="0073219F" w:rsidP="0073219F" w:rsidRDefault="0073219F" w14:paraId="33EA67CB" w14:textId="77777777">
      <w:pPr>
        <w:spacing w:after="0" w:line="240" w:lineRule="auto"/>
        <w:ind w:left="0" w:right="0"/>
      </w:pPr>
    </w:p>
    <w:p w:rsidRPr="0073219F" w:rsidR="0073219F" w:rsidP="0073219F" w:rsidRDefault="0073219F" w14:paraId="429CA69F" w14:textId="77777777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73219F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4CCCEC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9745504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712848274">
    <w:abstractNumId w:val="17"/>
  </w:num>
  <w:num w:numId="2" w16cid:durableId="449133386">
    <w:abstractNumId w:val="14"/>
  </w:num>
  <w:num w:numId="3" w16cid:durableId="1915626884">
    <w:abstractNumId w:val="0"/>
  </w:num>
  <w:num w:numId="4" w16cid:durableId="1961036871">
    <w:abstractNumId w:val="6"/>
  </w:num>
  <w:num w:numId="5" w16cid:durableId="1368987386">
    <w:abstractNumId w:val="15"/>
  </w:num>
  <w:num w:numId="6" w16cid:durableId="1426074885">
    <w:abstractNumId w:val="2"/>
  </w:num>
  <w:num w:numId="7" w16cid:durableId="1984846942">
    <w:abstractNumId w:val="11"/>
  </w:num>
  <w:num w:numId="8" w16cid:durableId="1253126219">
    <w:abstractNumId w:val="8"/>
  </w:num>
  <w:num w:numId="9" w16cid:durableId="1308785006">
    <w:abstractNumId w:val="1"/>
  </w:num>
  <w:num w:numId="10" w16cid:durableId="1302534462">
    <w:abstractNumId w:val="1"/>
  </w:num>
  <w:num w:numId="11" w16cid:durableId="171727724">
    <w:abstractNumId w:val="3"/>
  </w:num>
  <w:num w:numId="12" w16cid:durableId="720859353">
    <w:abstractNumId w:val="4"/>
  </w:num>
  <w:num w:numId="13" w16cid:durableId="1030033921">
    <w:abstractNumId w:val="13"/>
  </w:num>
  <w:num w:numId="14" w16cid:durableId="190533647">
    <w:abstractNumId w:val="9"/>
  </w:num>
  <w:num w:numId="15" w16cid:durableId="912202310">
    <w:abstractNumId w:val="7"/>
  </w:num>
  <w:num w:numId="16" w16cid:durableId="1900901143">
    <w:abstractNumId w:val="12"/>
  </w:num>
  <w:num w:numId="17" w16cid:durableId="1344478760">
    <w:abstractNumId w:val="5"/>
  </w:num>
  <w:num w:numId="18" w16cid:durableId="1926918861">
    <w:abstractNumId w:val="10"/>
  </w:num>
  <w:num w:numId="19" w16cid:durableId="1264067231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219F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64D9CAF"/>
    <w:rsid w:val="0D4D7DA5"/>
    <w:rsid w:val="0E36475A"/>
    <w:rsid w:val="1458A259"/>
    <w:rsid w:val="16D47DB2"/>
    <w:rsid w:val="184A2FB1"/>
    <w:rsid w:val="1A89D97D"/>
    <w:rsid w:val="237937A3"/>
    <w:rsid w:val="299C6AAD"/>
    <w:rsid w:val="29EFFB84"/>
    <w:rsid w:val="2A6B7ABC"/>
    <w:rsid w:val="3F5C9129"/>
    <w:rsid w:val="412D31FD"/>
    <w:rsid w:val="48F294F3"/>
    <w:rsid w:val="50066F65"/>
    <w:rsid w:val="5878242C"/>
    <w:rsid w:val="647B2B65"/>
    <w:rsid w:val="66885A43"/>
    <w:rsid w:val="6B2CF8ED"/>
    <w:rsid w:val="6F6E9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Pacemakerremisser</dc:title>
  <dc:subject/>
  <dc:creator>patrik.jens.johansson@vgregion.se</dc:creator>
  <keywords/>
  <lastModifiedBy>Emma Husberg</lastModifiedBy>
  <revision>4</revision>
  <lastPrinted>2016-03-31T10:56:00.0000000Z</lastPrinted>
  <dcterms:created xsi:type="dcterms:W3CDTF">2022-05-04T03:38:00.0000000Z</dcterms:created>
  <dcterms:modified xsi:type="dcterms:W3CDTF">2024-11-26T07:25:16.0000000Z</dcterms:modified>
</coreProperties>
</file>