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D0F20" w:rsidP="00F35B05" w:rsidRDefault="004D0F20" w14:paraId="4A338B89" w14:textId="77777777">
      <w:pPr>
        <w:pStyle w:val="Rubrik2"/>
        <w:sectPr w:rsidR="004D0F20" w:rsidSect="004D0F2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D0F20" w:rsidR="004D0F20" w:rsidP="004D0F20" w:rsidRDefault="004D0F20" w14:paraId="77DDFC76" w14:textId="2674D27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D0F2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90348" wp14:editId="2DD6D9F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17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D0F20" w:rsidP="004D0F20" w:rsidRDefault="004D0F20" w14:paraId="020FE3AF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9522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6E49034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D0F20" w:rsidP="004D0F20" w:rsidRDefault="004D0F20" w14:paraId="020FE3AF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9522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D0F20" w:rsidR="004D0F20" w:rsidTr="0022766F" w14:paraId="03FC7BF4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4D0F20" w:rsidR="004D0F20" w:rsidP="004D0F20" w:rsidRDefault="004D0F20" w14:paraId="1A2B2378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" w:hAnsi="Arial" w:cs="Arial"/>
                <w:b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4D0F20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Noradrenalin - SVAG 10 </w:t>
            </w:r>
            <w:proofErr w:type="spellStart"/>
            <w:r w:rsidRPr="004D0F20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ug</w:t>
            </w:r>
            <w:proofErr w:type="spellEnd"/>
            <w:r w:rsidRPr="004D0F20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/ml</w:t>
            </w:r>
          </w:p>
        </w:tc>
      </w:tr>
    </w:tbl>
    <w:p w:rsidRPr="004D0F20" w:rsidR="004D0F20" w:rsidP="1DCEE9B9" w:rsidRDefault="004D0F20" w14:paraId="082BEC74" w14:textId="77777777" w14:noSpellErr="1">
      <w:pPr>
        <w:keepNext w:val="1"/>
        <w:spacing w:before="240" w:after="60" w:line="240" w:lineRule="auto"/>
        <w:ind w:left="0" w:right="0"/>
        <w:outlineLvl w:val="1"/>
        <w:rPr>
          <w:rFonts w:ascii="Arial" w:hAnsi="Arial" w:cs="Arial"/>
          <w:b w:val="1"/>
          <w:bCs w:val="1"/>
          <w:sz w:val="26"/>
          <w:szCs w:val="26"/>
        </w:rPr>
      </w:pPr>
      <w:bookmarkStart w:name="_Toc501440349" w:id="3"/>
      <w:r w:rsidRPr="1DCEE9B9" w:rsidR="004D0F20">
        <w:rPr>
          <w:rFonts w:ascii="Arial" w:hAnsi="Arial" w:cs="Arial"/>
          <w:b w:val="1"/>
          <w:bCs w:val="1"/>
          <w:sz w:val="26"/>
          <w:szCs w:val="26"/>
        </w:rPr>
        <w:t xml:space="preserve">Revidering i denna version </w:t>
      </w:r>
      <w:bookmarkEnd w:id="3"/>
    </w:p>
    <w:p w:rsidR="057E5248" w:rsidP="1DCEE9B9" w:rsidRDefault="057E5248" w14:paraId="3E8CF567" w14:textId="4570E26B">
      <w:pPr>
        <w:spacing w:before="0" w:beforeAutospacing="off" w:after="0" w:afterAutospacing="off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DCEE9B9" w:rsidR="057E524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Nytt under extravasering</w:t>
      </w:r>
    </w:p>
    <w:p w:rsidRPr="004D0F20" w:rsidR="004D0F20" w:rsidP="004D0F20" w:rsidRDefault="004D0F20" w14:paraId="55BAC529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D0F20">
        <w:rPr>
          <w:rFonts w:ascii="Arial" w:hAnsi="Arial" w:cs="Arial"/>
          <w:b/>
          <w:bCs/>
          <w:iCs/>
          <w:sz w:val="26"/>
          <w:szCs w:val="28"/>
        </w:rPr>
        <w:t xml:space="preserve">Indikation </w:t>
      </w:r>
    </w:p>
    <w:p w:rsidRPr="004D0F20" w:rsidR="004D0F20" w:rsidP="004D0F20" w:rsidRDefault="004D0F20" w14:paraId="792A8923" w14:textId="77777777">
      <w:pPr>
        <w:spacing w:after="0" w:line="240" w:lineRule="auto"/>
        <w:ind w:left="0" w:right="0"/>
        <w:rPr>
          <w:szCs w:val="20"/>
        </w:rPr>
      </w:pPr>
      <w:r w:rsidRPr="004D0F20">
        <w:rPr>
          <w:szCs w:val="20"/>
        </w:rPr>
        <w:t xml:space="preserve">Kortvarig behandling av akut </w:t>
      </w:r>
      <w:proofErr w:type="spellStart"/>
      <w:r w:rsidRPr="004D0F20">
        <w:rPr>
          <w:szCs w:val="20"/>
        </w:rPr>
        <w:t>hypotension</w:t>
      </w:r>
      <w:proofErr w:type="spellEnd"/>
      <w:r w:rsidRPr="004D0F20">
        <w:rPr>
          <w:szCs w:val="20"/>
        </w:rPr>
        <w:t>, såsom vid kardiogen chock.</w:t>
      </w:r>
    </w:p>
    <w:p w:rsidRPr="004D0F20" w:rsidR="004D0F20" w:rsidP="004D0F20" w:rsidRDefault="004D0F20" w14:paraId="6FDBFC59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D0F20">
        <w:rPr>
          <w:rFonts w:ascii="Arial" w:hAnsi="Arial" w:cs="Arial"/>
          <w:b/>
          <w:bCs/>
          <w:iCs/>
          <w:sz w:val="26"/>
          <w:szCs w:val="28"/>
        </w:rPr>
        <w:t>Före behandling</w:t>
      </w:r>
    </w:p>
    <w:p w:rsidRPr="004D0F20" w:rsidR="004D0F20" w:rsidP="004D0F20" w:rsidRDefault="004D0F20" w14:paraId="656CCD41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D0F20">
        <w:rPr>
          <w:szCs w:val="20"/>
        </w:rPr>
        <w:t>Överväg artärnål för invasiv blodtrycksmonitorering.</w:t>
      </w:r>
    </w:p>
    <w:p w:rsidRPr="004D0F20" w:rsidR="004D0F20" w:rsidP="004D0F20" w:rsidRDefault="004D0F20" w14:paraId="1A0B183F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D0F20">
        <w:rPr>
          <w:szCs w:val="20"/>
        </w:rPr>
        <w:t xml:space="preserve">KAD för urinmätning med </w:t>
      </w:r>
      <w:proofErr w:type="spellStart"/>
      <w:r w:rsidRPr="004D0F20">
        <w:rPr>
          <w:szCs w:val="20"/>
        </w:rPr>
        <w:t>timdiures</w:t>
      </w:r>
      <w:proofErr w:type="spellEnd"/>
      <w:r w:rsidRPr="004D0F20">
        <w:rPr>
          <w:szCs w:val="20"/>
        </w:rPr>
        <w:t>.</w:t>
      </w:r>
    </w:p>
    <w:p w:rsidRPr="004D0F20" w:rsidR="004D0F20" w:rsidP="004D0F20" w:rsidRDefault="004D0F20" w14:paraId="36ADF65D" w14:textId="77777777">
      <w:pPr>
        <w:numPr>
          <w:ilvl w:val="0"/>
          <w:numId w:val="21"/>
        </w:numPr>
        <w:spacing w:after="0" w:line="240" w:lineRule="auto"/>
        <w:ind w:right="0"/>
        <w:rPr>
          <w:bCs/>
        </w:rPr>
      </w:pPr>
      <w:r w:rsidRPr="004D0F20">
        <w:rPr>
          <w:b/>
          <w:bCs/>
        </w:rPr>
        <w:t>Kan ges i PVK i väntan på en CVK.</w:t>
      </w:r>
      <w:r w:rsidRPr="004D0F20">
        <w:rPr>
          <w:bCs/>
        </w:rPr>
        <w:t xml:space="preserve"> Man bör så snart som möjligt se till att patienten får en CVK.</w:t>
      </w:r>
      <w:r w:rsidRPr="004D0F20">
        <w:rPr>
          <w:b/>
          <w:bCs/>
        </w:rPr>
        <w:t xml:space="preserve"> När patienten fått en CVK bör man överväga att gå över till stark dos (koncentration 80 µg/ml).</w:t>
      </w:r>
      <w:r w:rsidRPr="004D0F20">
        <w:rPr>
          <w:bCs/>
        </w:rPr>
        <w:t xml:space="preserve"> </w:t>
      </w:r>
    </w:p>
    <w:p w:rsidRPr="004D0F20" w:rsidR="004D0F20" w:rsidP="004D0F20" w:rsidRDefault="004D0F20" w14:paraId="4AD12095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D0F20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:rsidRPr="004D0F20" w:rsidR="004D0F20" w:rsidP="004D0F20" w:rsidRDefault="004D0F20" w14:paraId="53DBC2F4" w14:textId="77777777">
      <w:pPr>
        <w:spacing w:line="240" w:lineRule="auto"/>
        <w:ind w:left="0" w:right="0"/>
        <w:rPr>
          <w:szCs w:val="20"/>
        </w:rPr>
      </w:pPr>
      <w:r w:rsidRPr="004D0F20">
        <w:rPr>
          <w:szCs w:val="20"/>
        </w:rPr>
        <w:t xml:space="preserve">Noradrenalin 1 mg/ml 2,5 ml (=2,5 mg) blandas i 247,5 ml Glukos 50 mg/ml alt NaCl </w:t>
      </w:r>
      <w:r w:rsidRPr="004D0F20">
        <w:rPr>
          <w:bCs/>
          <w:szCs w:val="20"/>
        </w:rPr>
        <w:t>(=koncentration</w:t>
      </w:r>
      <w:r w:rsidRPr="004D0F20">
        <w:rPr>
          <w:b/>
          <w:bCs/>
          <w:szCs w:val="20"/>
        </w:rPr>
        <w:t xml:space="preserve"> </w:t>
      </w:r>
      <w:r w:rsidRPr="004D0F20">
        <w:rPr>
          <w:szCs w:val="20"/>
        </w:rPr>
        <w:t>10 µg/ml). (Dvs 2,5 ml tas ur och 2,5 ml sätts till infusionen). Hållbarhet 24 timmar i rumstemperatur (direkt efter spädning).</w:t>
      </w:r>
    </w:p>
    <w:p w:rsidRPr="004D0F20" w:rsidR="004D0F20" w:rsidP="004D0F20" w:rsidRDefault="004D0F20" w14:paraId="30D2E7C7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D0F20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:rsidRPr="004D0F20" w:rsidR="004D0F20" w:rsidP="004D0F20" w:rsidRDefault="004D0F20" w14:paraId="26128EAB" w14:textId="77777777">
      <w:pPr>
        <w:spacing w:line="240" w:lineRule="auto"/>
        <w:ind w:left="0" w:right="0"/>
        <w:rPr>
          <w:szCs w:val="20"/>
        </w:rPr>
      </w:pPr>
      <w:proofErr w:type="spellStart"/>
      <w:r w:rsidRPr="004D0F20">
        <w:rPr>
          <w:szCs w:val="20"/>
        </w:rPr>
        <w:t>Startdos</w:t>
      </w:r>
      <w:proofErr w:type="spellEnd"/>
      <w:r w:rsidRPr="004D0F20">
        <w:rPr>
          <w:szCs w:val="20"/>
        </w:rPr>
        <w:t>: 0,04 µg/kg/min. Dosen titreras upp i steg om 0,02 µg/kg/min tills målblodtrycket uppnås. Dosen skall anpassas utifrån hur blodtrycket förändras. Dosen skall anpassas utifrån hur blodtrycket förändras. Behandlingen siktar på ett medelartärtryck (MAP) på 65mmHG</w:t>
      </w:r>
    </w:p>
    <w:p w:rsidR="003F12DE" w:rsidP="004D0F20" w:rsidRDefault="003F12DE" w14:paraId="28CF205F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4EA64A2B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0A636ECF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1A0A4FBD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0F5C647C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7CE862B3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229FE2E7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5DD39864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6059D8C6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6F935B40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1265B284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1FA7D086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="003F12DE" w:rsidP="004D0F20" w:rsidRDefault="003F12DE" w14:paraId="428ACD60" w14:textId="77777777">
      <w:pPr>
        <w:spacing w:after="0" w:line="240" w:lineRule="auto"/>
        <w:ind w:left="0" w:right="0"/>
        <w:jc w:val="center"/>
        <w:rPr>
          <w:b/>
          <w:bCs/>
        </w:rPr>
      </w:pPr>
    </w:p>
    <w:p w:rsidRPr="004D0F20" w:rsidR="004D0F20" w:rsidP="004D0F20" w:rsidRDefault="004D0F20" w14:paraId="30F7F3A3" w14:textId="03F7552A">
      <w:pPr>
        <w:spacing w:after="0" w:line="240" w:lineRule="auto"/>
        <w:ind w:left="0" w:right="0"/>
        <w:jc w:val="center"/>
      </w:pPr>
      <w:r w:rsidRPr="004D0F20">
        <w:rPr>
          <w:b/>
          <w:bCs/>
        </w:rPr>
        <w:lastRenderedPageBreak/>
        <w:t>Färdigberedd lösning Noradrenalin 10 mikrogram/ml</w:t>
      </w:r>
    </w:p>
    <w:tbl>
      <w:tblPr>
        <w:tblW w:w="796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</w:tblGrid>
      <w:tr w:rsidRPr="004D0F20" w:rsidR="004D0F20" w:rsidTr="0022766F" w14:paraId="67AEDBDE" w14:textId="77777777">
        <w:trPr>
          <w:trHeight w:val="525"/>
        </w:trPr>
        <w:tc>
          <w:tcPr>
            <w:tcW w:w="1314" w:type="dxa"/>
            <w:tcBorders>
              <w:top w:val="single" w:color="003366" w:sz="8" w:space="0"/>
              <w:left w:val="single" w:color="003366" w:sz="8" w:space="0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334A92ED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Dos µg/kg/min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4EF3585A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0,01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68914EC2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0,02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29874F0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0,04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46F0991D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0,06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172EBCE3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0,08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771111A6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0,10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64DF0E8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0,12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5C3E442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0,15</w:t>
            </w:r>
          </w:p>
        </w:tc>
        <w:tc>
          <w:tcPr>
            <w:tcW w:w="739" w:type="dxa"/>
            <w:tcBorders>
              <w:top w:val="single" w:color="003366" w:sz="8" w:space="0"/>
              <w:left w:val="nil"/>
              <w:bottom w:val="single" w:color="003366" w:sz="8" w:space="0"/>
              <w:right w:val="single" w:color="003366" w:sz="8" w:space="0"/>
            </w:tcBorders>
            <w:shd w:val="clear" w:color="000000" w:fill="CCFFFF"/>
            <w:vAlign w:val="bottom"/>
          </w:tcPr>
          <w:p w:rsidRPr="004D0F20" w:rsidR="004D0F20" w:rsidP="004D0F20" w:rsidRDefault="004D0F20" w14:paraId="5BC9CC48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3366"/>
              </w:rPr>
            </w:pPr>
            <w:r w:rsidRPr="004D0F20">
              <w:rPr>
                <w:b/>
                <w:bCs/>
                <w:color w:val="003366"/>
              </w:rPr>
              <w:t>0,20</w:t>
            </w:r>
          </w:p>
        </w:tc>
      </w:tr>
      <w:tr w:rsidRPr="004D0F20" w:rsidR="004D0F20" w:rsidTr="0022766F" w14:paraId="1341BA3C" w14:textId="77777777">
        <w:trPr>
          <w:trHeight w:val="165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3A35BB3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3A5B6E6B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60A7BF0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1E579C2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220E314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1585319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31CCE5B8" w14:textId="77777777">
            <w:pPr>
              <w:spacing w:after="0" w:line="240" w:lineRule="auto"/>
              <w:ind w:left="0" w:right="0"/>
              <w:rPr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1C959897" w14:textId="77777777">
            <w:pPr>
              <w:spacing w:after="0" w:line="240" w:lineRule="auto"/>
              <w:ind w:left="0" w:right="0"/>
              <w:rPr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320B9D0B" w14:textId="77777777">
            <w:pPr>
              <w:spacing w:after="0" w:line="240" w:lineRule="auto"/>
              <w:ind w:left="0" w:right="0"/>
              <w:rPr>
                <w:color w:val="00000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4D0F20" w:rsidR="004D0F20" w:rsidP="004D0F20" w:rsidRDefault="004D0F20" w14:paraId="02946DB7" w14:textId="77777777">
            <w:pPr>
              <w:spacing w:after="0" w:line="240" w:lineRule="auto"/>
              <w:ind w:left="0" w:right="0"/>
              <w:rPr>
                <w:color w:val="000000"/>
              </w:rPr>
            </w:pPr>
          </w:p>
        </w:tc>
      </w:tr>
      <w:tr w:rsidRPr="004D0F20" w:rsidR="004D0F20" w:rsidTr="0022766F" w14:paraId="38680C21" w14:textId="77777777">
        <w:trPr>
          <w:trHeight w:val="585"/>
        </w:trPr>
        <w:tc>
          <w:tcPr>
            <w:tcW w:w="1314" w:type="dxa"/>
            <w:tcBorders>
              <w:top w:val="single" w:color="008000" w:sz="8" w:space="0"/>
              <w:left w:val="single" w:color="008000" w:sz="8" w:space="0"/>
              <w:bottom w:val="single" w:color="008000" w:sz="8" w:space="0"/>
              <w:right w:val="nil"/>
            </w:tcBorders>
            <w:shd w:val="clear" w:color="000000" w:fill="FFFFFF"/>
            <w:vAlign w:val="bottom"/>
          </w:tcPr>
          <w:p w:rsidRPr="004D0F20" w:rsidR="004D0F20" w:rsidP="004D0F20" w:rsidRDefault="004D0F20" w14:paraId="5B923E7A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proofErr w:type="gramStart"/>
            <w:r w:rsidRPr="004D0F20">
              <w:rPr>
                <w:b/>
                <w:bCs/>
                <w:color w:val="008000"/>
              </w:rPr>
              <w:t>Kroppsvikt  Kg</w:t>
            </w:r>
            <w:proofErr w:type="gramEnd"/>
          </w:p>
        </w:tc>
        <w:tc>
          <w:tcPr>
            <w:tcW w:w="6651" w:type="dxa"/>
            <w:gridSpan w:val="9"/>
            <w:tcBorders>
              <w:top w:val="single" w:color="808080" w:sz="8" w:space="0"/>
              <w:left w:val="single" w:color="808080" w:sz="8" w:space="0"/>
              <w:bottom w:val="single" w:color="808080" w:sz="8" w:space="0"/>
              <w:right w:val="single" w:color="808080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1473C562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0000"/>
              </w:rPr>
            </w:pPr>
            <w:r w:rsidRPr="004D0F20">
              <w:rPr>
                <w:b/>
                <w:bCs/>
                <w:color w:val="000000"/>
              </w:rPr>
              <w:t>Infusionshastighet ml/h</w:t>
            </w:r>
          </w:p>
        </w:tc>
      </w:tr>
      <w:tr w:rsidRPr="004D0F20" w:rsidR="004D0F20" w:rsidTr="0022766F" w14:paraId="7E1B6CF4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000000" w:fill="FFFFFF"/>
            <w:vAlign w:val="bottom"/>
          </w:tcPr>
          <w:p w:rsidRPr="004D0F20" w:rsidR="004D0F20" w:rsidP="004D0F20" w:rsidRDefault="004D0F20" w14:paraId="0AA62B6D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4D0F20">
              <w:rPr>
                <w:b/>
                <w:bCs/>
                <w:color w:val="00800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23DCBB7B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6113114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3C94AC79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2EA9807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37B30FC8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B71335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70CC4A1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843C70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0B37FE1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60</w:t>
            </w:r>
          </w:p>
        </w:tc>
      </w:tr>
      <w:tr w:rsidRPr="004D0F20" w:rsidR="004D0F20" w:rsidTr="0022766F" w14:paraId="11031E2C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000000" w:fill="FFFFFF"/>
            <w:vAlign w:val="bottom"/>
          </w:tcPr>
          <w:p w:rsidRPr="004D0F20" w:rsidR="004D0F20" w:rsidP="004D0F20" w:rsidRDefault="004D0F20" w14:paraId="7D2FBA1C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4D0F20">
              <w:rPr>
                <w:b/>
                <w:bCs/>
                <w:color w:val="00800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2B03AC8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6FF51BF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BEFF2E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F45DAE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5EB09EF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4E8FD0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93EC769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874DBE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16247E04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72</w:t>
            </w:r>
          </w:p>
        </w:tc>
      </w:tr>
      <w:tr w:rsidRPr="004D0F20" w:rsidR="004D0F20" w:rsidTr="0022766F" w14:paraId="6C0D1FBE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000000" w:fill="FFFFFF"/>
            <w:vAlign w:val="bottom"/>
          </w:tcPr>
          <w:p w:rsidRPr="004D0F20" w:rsidR="004D0F20" w:rsidP="004D0F20" w:rsidRDefault="004D0F20" w14:paraId="3FA932BC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4D0F20">
              <w:rPr>
                <w:b/>
                <w:bCs/>
                <w:color w:val="008000"/>
              </w:rPr>
              <w:t>70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90C2B5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2E788A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772B65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16CA774F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25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704FD8A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34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2377F65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61F21E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36571F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63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75D0F32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84</w:t>
            </w:r>
          </w:p>
        </w:tc>
      </w:tr>
      <w:tr w:rsidRPr="004D0F20" w:rsidR="004D0F20" w:rsidTr="0022766F" w14:paraId="62FC1C24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000000" w:fill="FFFFFF"/>
            <w:vAlign w:val="bottom"/>
          </w:tcPr>
          <w:p w:rsidRPr="004D0F20" w:rsidR="004D0F20" w:rsidP="004D0F20" w:rsidRDefault="004D0F20" w14:paraId="4E87B089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4D0F20">
              <w:rPr>
                <w:b/>
                <w:bCs/>
                <w:color w:val="008000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68C62FE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12BE8158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3174C2FE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76962B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0FBE0A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38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9E6B4B8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2AFE45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58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0D6B95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72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0891F8A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96</w:t>
            </w:r>
          </w:p>
        </w:tc>
      </w:tr>
      <w:tr w:rsidRPr="004D0F20" w:rsidR="004D0F20" w:rsidTr="0022766F" w14:paraId="0155011B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000000" w:fill="FFFFFF"/>
            <w:vAlign w:val="bottom"/>
          </w:tcPr>
          <w:p w:rsidRPr="004D0F20" w:rsidR="004D0F20" w:rsidP="004D0F20" w:rsidRDefault="004D0F20" w14:paraId="7CD0813E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4D0F20">
              <w:rPr>
                <w:b/>
                <w:bCs/>
                <w:color w:val="008000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5FB248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EB441C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144D469E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22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739AD9A9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32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169D266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25D7EB28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54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76522EA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65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2DF94C7E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81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FF83D5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108</w:t>
            </w:r>
          </w:p>
        </w:tc>
      </w:tr>
      <w:tr w:rsidRPr="004D0F20" w:rsidR="004D0F20" w:rsidTr="0022766F" w14:paraId="0842C00F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000000" w:fill="FFFFFF"/>
            <w:vAlign w:val="bottom"/>
          </w:tcPr>
          <w:p w:rsidRPr="004D0F20" w:rsidR="004D0F20" w:rsidP="004D0F20" w:rsidRDefault="004D0F20" w14:paraId="35181086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4D0F20">
              <w:rPr>
                <w:b/>
                <w:bCs/>
                <w:color w:val="008000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773EA27E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38ECC1D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DD5DD6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24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09A9E84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36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06C00480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0F794E1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3BB6571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72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D3731A4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2978543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120</w:t>
            </w:r>
          </w:p>
        </w:tc>
      </w:tr>
      <w:tr w:rsidRPr="004D0F20" w:rsidR="004D0F20" w:rsidTr="0022766F" w14:paraId="6622BAEF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000000" w:fill="FFFFFF"/>
            <w:vAlign w:val="bottom"/>
          </w:tcPr>
          <w:p w:rsidRPr="004D0F20" w:rsidR="004D0F20" w:rsidP="004D0F20" w:rsidRDefault="004D0F20" w14:paraId="03CEB447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4D0F20">
              <w:rPr>
                <w:b/>
                <w:bCs/>
                <w:color w:val="008000"/>
              </w:rPr>
              <w:t>110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2BE6BD71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DFE73F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35B485E1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26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6980E1D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10645AB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53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74F9942B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66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25B6267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7EE6BF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99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70B18AB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132</w:t>
            </w:r>
          </w:p>
        </w:tc>
      </w:tr>
      <w:tr w:rsidRPr="004D0F20" w:rsidR="004D0F20" w:rsidTr="0022766F" w14:paraId="146F2E5C" w14:textId="77777777">
        <w:trPr>
          <w:trHeight w:val="315"/>
        </w:trPr>
        <w:tc>
          <w:tcPr>
            <w:tcW w:w="1314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000000" w:fill="FFFFFF"/>
            <w:vAlign w:val="bottom"/>
          </w:tcPr>
          <w:p w:rsidRPr="004D0F20" w:rsidR="004D0F20" w:rsidP="004D0F20" w:rsidRDefault="004D0F20" w14:paraId="5D6A4ECB" w14:textId="77777777">
            <w:pPr>
              <w:spacing w:after="0" w:line="240" w:lineRule="auto"/>
              <w:ind w:left="0" w:right="0"/>
              <w:jc w:val="center"/>
              <w:rPr>
                <w:b/>
                <w:bCs/>
                <w:color w:val="008000"/>
              </w:rPr>
            </w:pPr>
            <w:r w:rsidRPr="004D0F20">
              <w:rPr>
                <w:b/>
                <w:bCs/>
                <w:color w:val="008000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25DB82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706DC9E3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14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3EE70BFE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29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0C3D2EF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43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337FF57D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58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EF98E02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72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56C9B526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86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13374527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108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969696" w:sz="8" w:space="0"/>
              <w:right w:val="single" w:color="969696" w:sz="8" w:space="0"/>
            </w:tcBorders>
            <w:shd w:val="clear" w:color="auto" w:fill="auto"/>
            <w:noWrap/>
            <w:vAlign w:val="bottom"/>
          </w:tcPr>
          <w:p w:rsidRPr="004D0F20" w:rsidR="004D0F20" w:rsidP="004D0F20" w:rsidRDefault="004D0F20" w14:paraId="4A64B48C" w14:textId="77777777">
            <w:pPr>
              <w:spacing w:after="0" w:line="240" w:lineRule="auto"/>
              <w:ind w:left="0" w:right="0"/>
              <w:jc w:val="center"/>
              <w:rPr>
                <w:color w:val="000000"/>
              </w:rPr>
            </w:pPr>
            <w:r w:rsidRPr="004D0F20">
              <w:rPr>
                <w:color w:val="000000"/>
              </w:rPr>
              <w:t>144</w:t>
            </w:r>
          </w:p>
        </w:tc>
      </w:tr>
    </w:tbl>
    <w:p w:rsidRPr="004D0F20" w:rsidR="004D0F20" w:rsidP="004D0F20" w:rsidRDefault="004D0F20" w14:paraId="08524E8D" w14:textId="77777777">
      <w:pPr>
        <w:spacing w:after="0" w:line="240" w:lineRule="auto"/>
        <w:ind w:left="0" w:right="0"/>
        <w:rPr>
          <w:b/>
          <w:bCs/>
          <w:szCs w:val="20"/>
        </w:rPr>
      </w:pPr>
    </w:p>
    <w:p w:rsidRPr="004D0F20" w:rsidR="004D0F20" w:rsidP="004D0F20" w:rsidRDefault="004D0F20" w14:paraId="589C2381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D0F20">
        <w:rPr>
          <w:rFonts w:ascii="Arial" w:hAnsi="Arial" w:cs="Arial"/>
          <w:b/>
          <w:bCs/>
          <w:iCs/>
          <w:sz w:val="26"/>
          <w:szCs w:val="28"/>
        </w:rPr>
        <w:t>Observation / Övervakning</w:t>
      </w:r>
    </w:p>
    <w:p w:rsidRPr="004D0F20" w:rsidR="004D0F20" w:rsidP="004D0F20" w:rsidRDefault="004D0F20" w14:paraId="790AF31C" w14:textId="77777777">
      <w:pPr>
        <w:numPr>
          <w:ilvl w:val="0"/>
          <w:numId w:val="20"/>
        </w:numPr>
        <w:spacing w:after="43" w:line="240" w:lineRule="auto"/>
        <w:ind w:right="0"/>
        <w:rPr>
          <w:szCs w:val="20"/>
        </w:rPr>
      </w:pPr>
      <w:r w:rsidRPr="004D0F20">
        <w:rPr>
          <w:szCs w:val="20"/>
        </w:rPr>
        <w:t xml:space="preserve">Patienten skall noga övervakas under hela behandlingen. Blodtrycket bör </w:t>
      </w:r>
      <w:proofErr w:type="spellStart"/>
      <w:r w:rsidRPr="004D0F20">
        <w:rPr>
          <w:szCs w:val="20"/>
        </w:rPr>
        <w:t>monitoreras</w:t>
      </w:r>
      <w:proofErr w:type="spellEnd"/>
      <w:r w:rsidRPr="004D0F20">
        <w:rPr>
          <w:szCs w:val="20"/>
        </w:rPr>
        <w:t xml:space="preserve"> under hela behandlingen och infusionshastigheten bör anpassas till önskat blodtryck. </w:t>
      </w:r>
    </w:p>
    <w:p w:rsidRPr="004D0F20" w:rsidR="004D0F20" w:rsidP="004D0F20" w:rsidRDefault="004D0F20" w14:paraId="341D84EA" w14:textId="77777777">
      <w:pPr>
        <w:numPr>
          <w:ilvl w:val="0"/>
          <w:numId w:val="20"/>
        </w:numPr>
        <w:spacing w:after="0" w:line="240" w:lineRule="auto"/>
        <w:ind w:right="0"/>
        <w:rPr>
          <w:b/>
          <w:szCs w:val="20"/>
        </w:rPr>
      </w:pPr>
      <w:r w:rsidRPr="004D0F20">
        <w:rPr>
          <w:szCs w:val="20"/>
        </w:rPr>
        <w:t xml:space="preserve">Infusionen med Noradrenalin bör minskas stegvis eftersom abrupt utsättning kan leda till akut </w:t>
      </w:r>
      <w:proofErr w:type="spellStart"/>
      <w:r w:rsidRPr="004D0F20">
        <w:rPr>
          <w:szCs w:val="20"/>
        </w:rPr>
        <w:t>hypotension</w:t>
      </w:r>
      <w:proofErr w:type="spellEnd"/>
      <w:r w:rsidRPr="004D0F20">
        <w:rPr>
          <w:szCs w:val="20"/>
        </w:rPr>
        <w:t>.</w:t>
      </w:r>
    </w:p>
    <w:p w:rsidRPr="004D0F20" w:rsidR="004D0F20" w:rsidP="004D0F20" w:rsidRDefault="004D0F20" w14:paraId="6B80D5B4" w14:textId="77777777">
      <w:pPr>
        <w:numPr>
          <w:ilvl w:val="0"/>
          <w:numId w:val="20"/>
        </w:numPr>
        <w:spacing w:after="43" w:line="240" w:lineRule="auto"/>
        <w:ind w:right="0"/>
        <w:rPr>
          <w:szCs w:val="20"/>
        </w:rPr>
      </w:pPr>
      <w:r w:rsidRPr="004D0F20">
        <w:rPr>
          <w:szCs w:val="20"/>
        </w:rPr>
        <w:t xml:space="preserve">Den blodtryckshöjande effekten upphör </w:t>
      </w:r>
      <w:proofErr w:type="gramStart"/>
      <w:r w:rsidRPr="004D0F20">
        <w:rPr>
          <w:szCs w:val="20"/>
        </w:rPr>
        <w:t>1-2</w:t>
      </w:r>
      <w:proofErr w:type="gramEnd"/>
      <w:r w:rsidRPr="004D0F20">
        <w:rPr>
          <w:szCs w:val="20"/>
        </w:rPr>
        <w:t xml:space="preserve"> min efter avslutad infusion.</w:t>
      </w:r>
    </w:p>
    <w:p w:rsidRPr="004D0F20" w:rsidR="004D0F20" w:rsidP="004D0F20" w:rsidRDefault="004D0F20" w14:paraId="48934C48" w14:textId="77777777">
      <w:pPr>
        <w:numPr>
          <w:ilvl w:val="0"/>
          <w:numId w:val="20"/>
        </w:numPr>
        <w:spacing w:after="43" w:line="240" w:lineRule="auto"/>
        <w:ind w:right="0"/>
        <w:rPr>
          <w:szCs w:val="20"/>
        </w:rPr>
      </w:pPr>
      <w:r w:rsidRPr="004D0F20">
        <w:rPr>
          <w:szCs w:val="20"/>
        </w:rPr>
        <w:t>Toleransutveckling till Noradrenalins effekter kan uppstå.</w:t>
      </w:r>
    </w:p>
    <w:p w:rsidRPr="004D0F20" w:rsidR="004D0F20" w:rsidP="004D0F20" w:rsidRDefault="004D0F20" w14:paraId="55E24397" w14:textId="77777777">
      <w:pPr>
        <w:numPr>
          <w:ilvl w:val="0"/>
          <w:numId w:val="20"/>
        </w:numPr>
        <w:spacing w:after="43" w:line="240" w:lineRule="auto"/>
        <w:ind w:right="0"/>
        <w:rPr>
          <w:szCs w:val="20"/>
        </w:rPr>
      </w:pPr>
      <w:r w:rsidRPr="004D0F20">
        <w:rPr>
          <w:szCs w:val="20"/>
        </w:rPr>
        <w:t>PVK/CVK ska märkas så att inga andra infusioner, injektioner eller dropp ges i samma infart.</w:t>
      </w:r>
    </w:p>
    <w:p w:rsidRPr="004D0F20" w:rsidR="004D0F20" w:rsidP="004D0F20" w:rsidRDefault="004D0F20" w14:paraId="6447E519" w14:textId="77777777">
      <w:pPr>
        <w:numPr>
          <w:ilvl w:val="0"/>
          <w:numId w:val="20"/>
        </w:numPr>
        <w:spacing w:after="43" w:line="240" w:lineRule="auto"/>
        <w:ind w:right="0"/>
        <w:rPr>
          <w:szCs w:val="20"/>
        </w:rPr>
      </w:pPr>
      <w:r w:rsidRPr="004D0F20">
        <w:rPr>
          <w:szCs w:val="20"/>
        </w:rPr>
        <w:t>När infusionen i PVK avslutas bör infarten tas bort för att undvika överdosering av Noradrenalin.</w:t>
      </w:r>
    </w:p>
    <w:p w:rsidRPr="004D0F20" w:rsidR="004D0F20" w:rsidP="004D0F20" w:rsidRDefault="004D0F20" w14:paraId="352CE9D7" w14:textId="77777777">
      <w:pPr>
        <w:numPr>
          <w:ilvl w:val="0"/>
          <w:numId w:val="20"/>
        </w:numPr>
        <w:spacing w:after="43" w:line="240" w:lineRule="auto"/>
        <w:ind w:right="0"/>
        <w:rPr>
          <w:szCs w:val="20"/>
        </w:rPr>
      </w:pPr>
      <w:r w:rsidRPr="004D0F20">
        <w:rPr>
          <w:szCs w:val="20"/>
        </w:rPr>
        <w:t xml:space="preserve">När infusionen i CVK avslutas och kopplas bort aspireras 3 ml NaCl blod i den aktuella infarten. Spola därefter med </w:t>
      </w:r>
      <w:proofErr w:type="gramStart"/>
      <w:r w:rsidRPr="004D0F20">
        <w:rPr>
          <w:szCs w:val="20"/>
        </w:rPr>
        <w:t>20-40</w:t>
      </w:r>
      <w:proofErr w:type="gramEnd"/>
      <w:r w:rsidRPr="004D0F20">
        <w:rPr>
          <w:szCs w:val="20"/>
        </w:rPr>
        <w:t xml:space="preserve"> ml NaCl. Detta för att undvika överdosering av Noradrenalin när ny infusion påbörjas.</w:t>
      </w:r>
    </w:p>
    <w:p w:rsidRPr="004D0F20" w:rsidR="004D0F20" w:rsidP="004D0F20" w:rsidRDefault="004D0F20" w14:paraId="1713BD51" w14:textId="77777777">
      <w:pPr>
        <w:numPr>
          <w:ilvl w:val="0"/>
          <w:numId w:val="20"/>
        </w:numPr>
        <w:spacing w:after="43" w:line="240" w:lineRule="auto"/>
        <w:ind w:right="0"/>
        <w:rPr>
          <w:szCs w:val="20"/>
        </w:rPr>
      </w:pPr>
      <w:r w:rsidRPr="004D0F20">
        <w:rPr>
          <w:szCs w:val="20"/>
        </w:rPr>
        <w:t>MAP = Diastoliskt blodtryck + 1/3 av puls (ex bltr 140/80 puls 60 = MAP 100).</w:t>
      </w:r>
    </w:p>
    <w:p w:rsidRPr="004D0F20" w:rsidR="004D0F20" w:rsidP="004D0F20" w:rsidRDefault="004D0F20" w14:paraId="6B528897" w14:textId="77777777">
      <w:pPr>
        <w:spacing w:after="43" w:line="240" w:lineRule="auto"/>
        <w:ind w:left="360" w:right="0"/>
        <w:rPr>
          <w:szCs w:val="20"/>
        </w:rPr>
      </w:pPr>
    </w:p>
    <w:p w:rsidRPr="004D0F20" w:rsidR="004D0F20" w:rsidP="004D0F20" w:rsidRDefault="004D0F20" w14:paraId="584F0396" w14:textId="77777777">
      <w:pPr>
        <w:spacing w:after="43" w:line="240" w:lineRule="auto"/>
        <w:ind w:left="0" w:right="0"/>
        <w:rPr>
          <w:szCs w:val="20"/>
        </w:rPr>
      </w:pPr>
    </w:p>
    <w:bookmarkEnd w:id="0"/>
    <w:p w:rsidRPr="00536A5A" w:rsidR="00536A5A" w:rsidP="1DCEE9B9" w:rsidRDefault="00536A5A" w14:paraId="2869F51C" w14:textId="4C4DECBB">
      <w:pPr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  <w:r w:rsidRPr="1DCEE9B9" w:rsidR="4B34773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Vid extravasering</w:t>
      </w:r>
    </w:p>
    <w:p w:rsidRPr="00536A5A" w:rsidR="00536A5A" w:rsidP="1DCEE9B9" w:rsidRDefault="00536A5A" w14:paraId="6BF2A1E2" w14:textId="63668D11">
      <w:pPr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DCEE9B9" w:rsidR="4B3477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Noradrenalin är vävnadsirriterande. Extravasering kan orsaka nekros av hud och kringliggande vävnad.</w:t>
      </w:r>
    </w:p>
    <w:p w:rsidRPr="00536A5A" w:rsidR="00536A5A" w:rsidP="1DCEE9B9" w:rsidRDefault="00536A5A" w14:paraId="17941B51" w14:textId="13FB1BFF">
      <w:pPr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DCEE9B9" w:rsidR="4B3477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Vid extravasering pausas droppet och läkare kontaktas. Rita ut ev rodnad och följ förloppet.</w:t>
      </w:r>
    </w:p>
    <w:p w:rsidRPr="00536A5A" w:rsidR="00536A5A" w:rsidP="1DCEE9B9" w:rsidRDefault="00536A5A" w14:paraId="35BB6901" w14:textId="3CA889D2">
      <w:pPr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DCEE9B9" w:rsidR="4B3477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Phentolamine</w:t>
      </w:r>
      <w:r w:rsidRPr="1DCEE9B9" w:rsidR="4B3477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5mg/ml är en ickeselektiv reversibel alfa-</w:t>
      </w:r>
      <w:r w:rsidRPr="1DCEE9B9" w:rsidR="4B3477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antiagonist</w:t>
      </w:r>
      <w:r w:rsidRPr="1DCEE9B9" w:rsidR="4B3477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som kan användas som antidot. Finns i IVA antidot lager</w:t>
      </w:r>
      <w:r w:rsidRPr="1DCEE9B9" w:rsidR="4B3477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.</w:t>
      </w:r>
    </w:p>
    <w:p w:rsidRPr="00536A5A" w:rsidR="00536A5A" w:rsidP="00536A5A" w:rsidRDefault="00536A5A" w14:paraId="76B9F95B" w14:textId="53756937">
      <w:pPr>
        <w:spacing w:after="0" w:line="240" w:lineRule="auto"/>
        <w:ind w:left="0" w:right="0"/>
      </w:pPr>
    </w:p>
    <w:sectPr w:rsidRPr="00536A5A" w:rsidR="00536A5A" w:rsidSect="004D0F2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7377D24"/>
    <w:multiLevelType w:val="hybridMultilevel"/>
    <w:tmpl w:val="38160BA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8A5326"/>
    <w:multiLevelType w:val="hybridMultilevel"/>
    <w:tmpl w:val="645EDFD4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25657907">
    <w:abstractNumId w:val="19"/>
  </w:num>
  <w:num w:numId="2" w16cid:durableId="1617760466">
    <w:abstractNumId w:val="14"/>
  </w:num>
  <w:num w:numId="3" w16cid:durableId="1955943564">
    <w:abstractNumId w:val="0"/>
  </w:num>
  <w:num w:numId="4" w16cid:durableId="792090873">
    <w:abstractNumId w:val="6"/>
  </w:num>
  <w:num w:numId="5" w16cid:durableId="1975869245">
    <w:abstractNumId w:val="17"/>
  </w:num>
  <w:num w:numId="6" w16cid:durableId="767888645">
    <w:abstractNumId w:val="2"/>
  </w:num>
  <w:num w:numId="7" w16cid:durableId="37828043">
    <w:abstractNumId w:val="11"/>
  </w:num>
  <w:num w:numId="8" w16cid:durableId="1166441241">
    <w:abstractNumId w:val="8"/>
  </w:num>
  <w:num w:numId="9" w16cid:durableId="1677072228">
    <w:abstractNumId w:val="1"/>
  </w:num>
  <w:num w:numId="10" w16cid:durableId="1881935068">
    <w:abstractNumId w:val="1"/>
  </w:num>
  <w:num w:numId="11" w16cid:durableId="1870756098">
    <w:abstractNumId w:val="3"/>
  </w:num>
  <w:num w:numId="12" w16cid:durableId="525366488">
    <w:abstractNumId w:val="4"/>
  </w:num>
  <w:num w:numId="13" w16cid:durableId="961302651">
    <w:abstractNumId w:val="13"/>
  </w:num>
  <w:num w:numId="14" w16cid:durableId="779565623">
    <w:abstractNumId w:val="9"/>
  </w:num>
  <w:num w:numId="15" w16cid:durableId="1274898651">
    <w:abstractNumId w:val="7"/>
  </w:num>
  <w:num w:numId="16" w16cid:durableId="442844417">
    <w:abstractNumId w:val="12"/>
  </w:num>
  <w:num w:numId="17" w16cid:durableId="982856820">
    <w:abstractNumId w:val="5"/>
  </w:num>
  <w:num w:numId="18" w16cid:durableId="1494950848">
    <w:abstractNumId w:val="10"/>
  </w:num>
  <w:num w:numId="19" w16cid:durableId="2000427263">
    <w:abstractNumId w:val="18"/>
  </w:num>
  <w:num w:numId="20" w16cid:durableId="112478386">
    <w:abstractNumId w:val="16"/>
  </w:num>
  <w:num w:numId="21" w16cid:durableId="1550705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2DE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0F20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7E5248"/>
    <w:rsid w:val="1DCEE9B9"/>
    <w:rsid w:val="201B92F2"/>
    <w:rsid w:val="224744F4"/>
    <w:rsid w:val="47D05A3D"/>
    <w:rsid w:val="4B347731"/>
    <w:rsid w:val="4EB7D73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Noradrenalin Svag 10ug per ml</dc:title>
  <dc:subject/>
  <dc:creator>patrik.jens.johansson@vgregion.se</dc:creator>
  <keywords/>
  <lastModifiedBy>Emma Husberg</lastModifiedBy>
  <revision>5</revision>
  <lastPrinted>2016-03-31T10:56:00.0000000Z</lastPrinted>
  <dcterms:created xsi:type="dcterms:W3CDTF">2022-05-04T03:38:00.0000000Z</dcterms:created>
  <dcterms:modified xsi:type="dcterms:W3CDTF">2025-03-27T07:40:19.0000000Z</dcterms:modified>
</coreProperties>
</file>