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B4D62" w:rsidP="00F35B05" w:rsidRDefault="001B4D62" w14:paraId="40AF69EE" w14:textId="77777777">
      <w:pPr>
        <w:pStyle w:val="Rubrik2"/>
        <w:sectPr w:rsidR="001B4D62" w:rsidSect="001B4D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B4D62" w:rsidR="001B4D62" w:rsidP="001B4D62" w:rsidRDefault="001B4D62" w14:paraId="2714DA8E" w14:textId="38BA18B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B4D6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6ADF7" wp14:editId="22B5EFB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B4D62" w:rsidP="001B4D62" w:rsidRDefault="001B4D62" w14:paraId="312CB89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9523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4F66ADF7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B4D62" w:rsidP="001B4D62" w:rsidRDefault="001B4D62" w14:paraId="312CB89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9523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1B4D62" w:rsidR="001B4D62" w:rsidTr="00393E1C" w14:paraId="4180D0D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B4D62" w:rsidR="001B4D62" w:rsidP="001B4D62" w:rsidRDefault="001B4D62" w14:paraId="661151ED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1B4D6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Noradrenalin - STARK 80 </w:t>
            </w:r>
            <w:proofErr w:type="spellStart"/>
            <w:r w:rsidRPr="001B4D6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ug</w:t>
            </w:r>
            <w:proofErr w:type="spellEnd"/>
            <w:r w:rsidRPr="001B4D6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/ml</w:t>
            </w:r>
          </w:p>
        </w:tc>
      </w:tr>
    </w:tbl>
    <w:p w:rsidRPr="001B4D62" w:rsidR="001B4D62" w:rsidP="001B4D62" w:rsidRDefault="001B4D62" w14:paraId="05D940A5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001B4D62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  <w:bookmarkEnd w:id="3"/>
    </w:p>
    <w:p w:rsidRPr="001B4D62" w:rsidR="001B4D62" w:rsidP="6164B892" w:rsidRDefault="46C6FDCB" w14:paraId="7A91C0AC" w14:textId="3B6E22CD">
      <w:pPr>
        <w:spacing w:after="0" w:line="240" w:lineRule="auto"/>
        <w:ind w:left="0" w:right="0"/>
      </w:pPr>
      <w:r w:rsidR="786BCDBD">
        <w:rPr/>
        <w:t>Nytt under extravasering.</w:t>
      </w:r>
    </w:p>
    <w:p w:rsidRPr="001B4D62" w:rsidR="001B4D62" w:rsidP="001B4D62" w:rsidRDefault="001B4D62" w14:paraId="4499724E" w14:textId="77777777">
      <w:pPr>
        <w:spacing w:after="0" w:line="240" w:lineRule="auto"/>
        <w:ind w:left="0" w:right="0"/>
        <w:rPr>
          <w:szCs w:val="20"/>
        </w:rPr>
      </w:pPr>
    </w:p>
    <w:p w:rsidRPr="001B4D62" w:rsidR="001B4D62" w:rsidP="001B4D62" w:rsidRDefault="001B4D62" w14:paraId="4DC302DC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B4D62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:rsidRPr="001B4D62" w:rsidR="001B4D62" w:rsidP="001B4D62" w:rsidRDefault="001B4D62" w14:paraId="4D519AAC" w14:textId="77777777">
      <w:pPr>
        <w:spacing w:after="0" w:line="240" w:lineRule="auto"/>
        <w:ind w:left="0" w:right="0"/>
        <w:rPr>
          <w:szCs w:val="20"/>
        </w:rPr>
      </w:pPr>
      <w:r w:rsidRPr="001B4D62">
        <w:rPr>
          <w:szCs w:val="20"/>
        </w:rPr>
        <w:t xml:space="preserve">Kortvarig behandling av akut </w:t>
      </w:r>
      <w:proofErr w:type="spellStart"/>
      <w:r w:rsidRPr="001B4D62">
        <w:rPr>
          <w:szCs w:val="20"/>
        </w:rPr>
        <w:t>hypotension</w:t>
      </w:r>
      <w:proofErr w:type="spellEnd"/>
      <w:r w:rsidRPr="001B4D62">
        <w:rPr>
          <w:szCs w:val="20"/>
        </w:rPr>
        <w:t>, såsom vid kardiogen chock.</w:t>
      </w:r>
    </w:p>
    <w:p w:rsidRPr="001B4D62" w:rsidR="001B4D62" w:rsidP="001B4D62" w:rsidRDefault="001B4D62" w14:paraId="4EA78FC6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B4D62">
        <w:rPr>
          <w:rFonts w:ascii="Arial" w:hAnsi="Arial" w:cs="Arial"/>
          <w:b/>
          <w:bCs/>
          <w:iCs/>
          <w:sz w:val="26"/>
          <w:szCs w:val="28"/>
        </w:rPr>
        <w:t>Före behandling</w:t>
      </w:r>
    </w:p>
    <w:p w:rsidRPr="001B4D62" w:rsidR="001B4D62" w:rsidP="001B4D62" w:rsidRDefault="001B4D62" w14:paraId="0D43903A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1B4D62">
        <w:rPr>
          <w:szCs w:val="20"/>
        </w:rPr>
        <w:t>Artärnål för invasiv blodtrycksmonitorering.</w:t>
      </w:r>
    </w:p>
    <w:p w:rsidRPr="001B4D62" w:rsidR="001B4D62" w:rsidP="001B4D62" w:rsidRDefault="001B4D62" w14:paraId="7400A6C2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1B4D62">
        <w:rPr>
          <w:szCs w:val="20"/>
        </w:rPr>
        <w:t>Bör endast ges i CVK.</w:t>
      </w:r>
    </w:p>
    <w:p w:rsidRPr="001B4D62" w:rsidR="001B4D62" w:rsidP="001B4D62" w:rsidRDefault="001B4D62" w14:paraId="580A4853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1B4D62">
        <w:rPr>
          <w:szCs w:val="20"/>
        </w:rPr>
        <w:t xml:space="preserve">KAD för urinmätning med </w:t>
      </w:r>
      <w:proofErr w:type="spellStart"/>
      <w:r w:rsidRPr="001B4D62">
        <w:rPr>
          <w:szCs w:val="20"/>
        </w:rPr>
        <w:t>timdiures</w:t>
      </w:r>
      <w:proofErr w:type="spellEnd"/>
      <w:r w:rsidRPr="001B4D62">
        <w:rPr>
          <w:szCs w:val="20"/>
        </w:rPr>
        <w:t xml:space="preserve">. </w:t>
      </w:r>
    </w:p>
    <w:p w:rsidRPr="001B4D62" w:rsidR="001B4D62" w:rsidP="001B4D62" w:rsidRDefault="001B4D62" w14:paraId="1D858F11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B4D62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1B4D62" w:rsidR="001B4D62" w:rsidP="001B4D62" w:rsidRDefault="001B4D62" w14:paraId="27CE3CC5" w14:textId="77777777">
      <w:pPr>
        <w:spacing w:line="240" w:lineRule="auto"/>
        <w:ind w:left="0" w:right="0"/>
        <w:rPr>
          <w:szCs w:val="20"/>
        </w:rPr>
      </w:pPr>
      <w:r w:rsidRPr="001B4D62">
        <w:rPr>
          <w:szCs w:val="20"/>
        </w:rPr>
        <w:t xml:space="preserve">Noradrenalin 1 mg/ml 20 ml (=20 mg) blandas i 230 ml Glukos 50 mg/ml alt NaCl </w:t>
      </w:r>
      <w:r w:rsidRPr="001B4D62">
        <w:rPr>
          <w:bCs/>
          <w:szCs w:val="20"/>
        </w:rPr>
        <w:t>(=koncentration</w:t>
      </w:r>
      <w:r w:rsidRPr="001B4D62">
        <w:rPr>
          <w:b/>
          <w:bCs/>
          <w:szCs w:val="20"/>
        </w:rPr>
        <w:t xml:space="preserve"> </w:t>
      </w:r>
      <w:r w:rsidRPr="001B4D62">
        <w:rPr>
          <w:szCs w:val="20"/>
        </w:rPr>
        <w:t>80 µg/ml). (D.v.s. man drar ut 20 ml Glukos och sen tillsätter 20 ml läkemedel)</w:t>
      </w:r>
    </w:p>
    <w:p w:rsidRPr="001B4D62" w:rsidR="001B4D62" w:rsidP="001B4D62" w:rsidRDefault="001B4D62" w14:paraId="2DFE10E2" w14:textId="77777777">
      <w:pPr>
        <w:spacing w:line="240" w:lineRule="auto"/>
        <w:ind w:left="0" w:right="0"/>
        <w:rPr>
          <w:szCs w:val="20"/>
        </w:rPr>
      </w:pPr>
      <w:r w:rsidRPr="001B4D62">
        <w:rPr>
          <w:szCs w:val="20"/>
        </w:rPr>
        <w:t>Hållbarhet 24 timmar i rumstemperatur (direkt efter spädning).</w:t>
      </w:r>
    </w:p>
    <w:p w:rsidRPr="001B4D62" w:rsidR="001B4D62" w:rsidP="001B4D62" w:rsidRDefault="001B4D62" w14:paraId="06DA743D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B4D62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1B4D62" w:rsidR="001B4D62" w:rsidP="001B4D62" w:rsidRDefault="001B4D62" w14:paraId="05A9FC3D" w14:textId="77777777">
      <w:pPr>
        <w:spacing w:line="240" w:lineRule="auto"/>
        <w:ind w:left="0" w:right="0"/>
        <w:rPr>
          <w:szCs w:val="20"/>
        </w:rPr>
      </w:pPr>
      <w:proofErr w:type="spellStart"/>
      <w:r w:rsidRPr="001B4D62">
        <w:rPr>
          <w:szCs w:val="20"/>
        </w:rPr>
        <w:t>Startdos</w:t>
      </w:r>
      <w:proofErr w:type="spellEnd"/>
      <w:r w:rsidRPr="001B4D62">
        <w:rPr>
          <w:szCs w:val="20"/>
        </w:rPr>
        <w:t>: 0.1 µg/kg/min. Dosen titreras upp i steg om 0,05 µg/kg/min tills målblodtrycket uppnås. Dosen skall anpassas utifrån hur blodtrycket förändras. Behandlingen siktar på ett medelartärtryck (MAP) på 65mmHG.</w:t>
      </w:r>
    </w:p>
    <w:p w:rsidR="001B4D62" w:rsidP="001B4D62" w:rsidRDefault="001B4D62" w14:paraId="653E6CDA" w14:textId="77777777">
      <w:pPr>
        <w:spacing w:line="240" w:lineRule="auto"/>
        <w:ind w:left="0" w:right="0"/>
        <w:rPr>
          <w:szCs w:val="20"/>
        </w:rPr>
      </w:pPr>
      <w:r w:rsidRPr="001B4D62">
        <w:rPr>
          <w:szCs w:val="20"/>
        </w:rPr>
        <w:t>Normalintervall: 0.05-0.5 µg/kg/min</w:t>
      </w:r>
    </w:p>
    <w:p w:rsidR="00CD4F38" w:rsidP="001B4D62" w:rsidRDefault="00CD4F38" w14:paraId="468CCFDA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073E1CDE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3BAB954E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4B0A19CF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059D1CBD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57775652" w14:textId="77777777">
      <w:pPr>
        <w:spacing w:line="240" w:lineRule="auto"/>
        <w:ind w:left="0" w:right="0"/>
        <w:rPr>
          <w:szCs w:val="20"/>
        </w:rPr>
      </w:pPr>
    </w:p>
    <w:p w:rsidR="00CD4F38" w:rsidP="001B4D62" w:rsidRDefault="00CD4F38" w14:paraId="20C8A23B" w14:textId="77777777">
      <w:pPr>
        <w:spacing w:line="240" w:lineRule="auto"/>
        <w:ind w:left="0" w:right="0"/>
        <w:rPr>
          <w:szCs w:val="20"/>
        </w:rPr>
      </w:pPr>
    </w:p>
    <w:p w:rsidRPr="001B4D62" w:rsidR="00CD4F38" w:rsidP="001B4D62" w:rsidRDefault="00CD4F38" w14:paraId="610A4005" w14:textId="77777777">
      <w:pPr>
        <w:spacing w:line="240" w:lineRule="auto"/>
        <w:ind w:left="0" w:right="0"/>
      </w:pPr>
    </w:p>
    <w:p w:rsidRPr="001B4D62" w:rsidR="001B4D62" w:rsidP="001B4D62" w:rsidRDefault="001B4D62" w14:paraId="26E2C5FB" w14:textId="77777777">
      <w:pPr>
        <w:spacing w:after="0" w:line="240" w:lineRule="auto"/>
        <w:ind w:left="0" w:right="0"/>
        <w:jc w:val="center"/>
      </w:pPr>
      <w:r w:rsidRPr="001B4D62">
        <w:rPr>
          <w:b/>
          <w:bCs/>
        </w:rPr>
        <w:lastRenderedPageBreak/>
        <w:t>Färdigberedd lösning Noradrenalin 80 mikrogram/ml</w:t>
      </w:r>
    </w:p>
    <w:tbl>
      <w:tblPr>
        <w:tblW w:w="72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Pr="001B4D62" w:rsidR="001B4D62" w:rsidTr="00393E1C" w14:paraId="3474F4EF" w14:textId="77777777">
        <w:trPr>
          <w:trHeight w:val="525"/>
        </w:trPr>
        <w:tc>
          <w:tcPr>
            <w:tcW w:w="1314" w:type="dxa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64D1FF67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Dos µg/kg/min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67400EB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0,05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1F81B62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0,10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4E360C6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0,15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0A86862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0,20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65D5BC5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0,25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53A65F1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0,30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309A01B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0,40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auto" w:fill="CCFFFF"/>
            <w:vAlign w:val="bottom"/>
            <w:hideMark/>
          </w:tcPr>
          <w:p w:rsidRPr="001B4D62" w:rsidR="001B4D62" w:rsidP="001B4D62" w:rsidRDefault="001B4D62" w14:paraId="1F41A573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1B4D62">
              <w:rPr>
                <w:b/>
                <w:bCs/>
                <w:color w:val="003366"/>
              </w:rPr>
              <w:t>0,50</w:t>
            </w:r>
          </w:p>
        </w:tc>
      </w:tr>
      <w:tr w:rsidRPr="001B4D62" w:rsidR="001B4D62" w:rsidTr="00393E1C" w14:paraId="3264EE31" w14:textId="77777777">
        <w:trPr>
          <w:trHeight w:val="165"/>
        </w:trPr>
        <w:tc>
          <w:tcPr>
            <w:tcW w:w="1314" w:type="dxa"/>
            <w:noWrap/>
            <w:vAlign w:val="bottom"/>
          </w:tcPr>
          <w:p w:rsidRPr="001B4D62" w:rsidR="001B4D62" w:rsidP="001B4D62" w:rsidRDefault="001B4D62" w14:paraId="05E54B9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4891C6B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1B81DCD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6001BC9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3DAD6F5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4195E93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2F211084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22836582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  <w:tc>
          <w:tcPr>
            <w:tcW w:w="739" w:type="dxa"/>
            <w:noWrap/>
            <w:vAlign w:val="bottom"/>
          </w:tcPr>
          <w:p w:rsidRPr="001B4D62" w:rsidR="001B4D62" w:rsidP="001B4D62" w:rsidRDefault="001B4D62" w14:paraId="25D9DFA1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</w:tr>
      <w:tr w:rsidRPr="001B4D62" w:rsidR="001B4D62" w:rsidTr="00393E1C" w14:paraId="5A148548" w14:textId="77777777">
        <w:trPr>
          <w:trHeight w:val="585"/>
        </w:trPr>
        <w:tc>
          <w:tcPr>
            <w:tcW w:w="1314" w:type="dxa"/>
            <w:tcBorders>
              <w:top w:val="single" w:color="008000" w:sz="8" w:space="0"/>
              <w:left w:val="single" w:color="008000" w:sz="8" w:space="0"/>
              <w:bottom w:val="single" w:color="008000" w:sz="8" w:space="0"/>
              <w:right w:val="nil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6512AB4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proofErr w:type="gramStart"/>
            <w:r w:rsidRPr="001B4D62">
              <w:rPr>
                <w:b/>
                <w:bCs/>
                <w:color w:val="008000"/>
              </w:rPr>
              <w:t>Kroppsvikt  Kg</w:t>
            </w:r>
            <w:proofErr w:type="gramEnd"/>
          </w:p>
        </w:tc>
        <w:tc>
          <w:tcPr>
            <w:tcW w:w="5912" w:type="dxa"/>
            <w:gridSpan w:val="8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842E9E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00"/>
              </w:rPr>
            </w:pPr>
            <w:r w:rsidRPr="001B4D62">
              <w:rPr>
                <w:b/>
                <w:bCs/>
                <w:color w:val="000000"/>
              </w:rPr>
              <w:t>Infusionshastighet ml/h</w:t>
            </w:r>
          </w:p>
        </w:tc>
      </w:tr>
      <w:tr w:rsidRPr="001B4D62" w:rsidR="001B4D62" w:rsidTr="00393E1C" w14:paraId="4432FFB7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6049FBB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14B60A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3C8664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A076ED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A33A31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A048EA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BE1B30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C9EC26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194CAC1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19</w:t>
            </w:r>
          </w:p>
        </w:tc>
      </w:tr>
      <w:tr w:rsidRPr="001B4D62" w:rsidR="001B4D62" w:rsidTr="00393E1C" w14:paraId="294A999C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7388F2C2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7D5FBA1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72332C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C5F7CE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647220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1F223C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153D8C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8AFD5F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7CB0E4E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23</w:t>
            </w:r>
          </w:p>
        </w:tc>
      </w:tr>
      <w:tr w:rsidRPr="001B4D62" w:rsidR="001B4D62" w:rsidTr="00393E1C" w14:paraId="1FCE5CE1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2DF3BCE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7AA3C65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77FC9CD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119EEF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AF0AA1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DB9BE4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9C44FD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B3742C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20A4A3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26</w:t>
            </w:r>
          </w:p>
        </w:tc>
      </w:tr>
      <w:tr w:rsidRPr="001B4D62" w:rsidR="001B4D62" w:rsidTr="00393E1C" w14:paraId="4E1ABA17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4ACDD3F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54A903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88B58C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4D8EEF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153F6B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D2D59F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FE075F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11AC23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A99ECB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30</w:t>
            </w:r>
          </w:p>
        </w:tc>
      </w:tr>
      <w:tr w:rsidRPr="001B4D62" w:rsidR="001B4D62" w:rsidTr="00393E1C" w14:paraId="3BF06ED7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7261D221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DC72AA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CBC53C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FE811C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4FFCB0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41B9DA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27B398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C59C1B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A683CC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34</w:t>
            </w:r>
          </w:p>
        </w:tc>
      </w:tr>
      <w:tr w:rsidRPr="001B4D62" w:rsidR="001B4D62" w:rsidTr="00393E1C" w14:paraId="599DBA05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11D91210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F96AF2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62C94B1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F53BEB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AC7BC1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B87506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124C3B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A75B2E1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05C225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38</w:t>
            </w:r>
          </w:p>
        </w:tc>
      </w:tr>
      <w:tr w:rsidRPr="001B4D62" w:rsidR="001B4D62" w:rsidTr="00393E1C" w14:paraId="134AB39B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12F632E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110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A0C712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A5DFB2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279B98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2D025A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7641197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3A7A9AA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C8B1FE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052CB3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41</w:t>
            </w:r>
          </w:p>
        </w:tc>
      </w:tr>
      <w:tr w:rsidRPr="001B4D62" w:rsidR="001B4D62" w:rsidTr="00393E1C" w14:paraId="02A95416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FFFFFF"/>
            <w:vAlign w:val="bottom"/>
            <w:hideMark/>
          </w:tcPr>
          <w:p w:rsidRPr="001B4D62" w:rsidR="001B4D62" w:rsidP="001B4D62" w:rsidRDefault="001B4D62" w14:paraId="33D904BF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1B4D62">
              <w:rPr>
                <w:b/>
                <w:bCs/>
                <w:color w:val="00800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2797D92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07723E6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4D0C6B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864376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57ADDA2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39720C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27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17D1298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  <w:hideMark/>
          </w:tcPr>
          <w:p w:rsidRPr="001B4D62" w:rsidR="001B4D62" w:rsidP="001B4D62" w:rsidRDefault="001B4D62" w14:paraId="4E3281C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1B4D62">
              <w:rPr>
                <w:color w:val="000000"/>
              </w:rPr>
              <w:t>45</w:t>
            </w:r>
          </w:p>
        </w:tc>
      </w:tr>
    </w:tbl>
    <w:p w:rsidRPr="001B4D62" w:rsidR="001B4D62" w:rsidP="001B4D62" w:rsidRDefault="001B4D62" w14:paraId="350B8A96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1B4D62" w:rsidR="001B4D62" w:rsidP="001B4D62" w:rsidRDefault="001B4D62" w14:paraId="16D077FC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1B4D62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  <w:r w:rsidRPr="001B4D62">
        <w:rPr>
          <w:rFonts w:ascii="Arial" w:hAnsi="Arial" w:cs="Arial"/>
          <w:b/>
          <w:bCs/>
          <w:iCs/>
          <w:sz w:val="26"/>
          <w:szCs w:val="28"/>
        </w:rPr>
        <w:br/>
      </w:r>
    </w:p>
    <w:p w:rsidRPr="001B4D62" w:rsidR="001B4D62" w:rsidP="001B4D62" w:rsidRDefault="001B4D62" w14:paraId="5697C0B5" w14:textId="77777777">
      <w:pPr>
        <w:numPr>
          <w:ilvl w:val="0"/>
          <w:numId w:val="21"/>
        </w:numPr>
        <w:spacing w:after="43" w:line="240" w:lineRule="auto"/>
        <w:ind w:right="0"/>
      </w:pPr>
      <w:r w:rsidRPr="001B4D62">
        <w:t xml:space="preserve">Patienten skall noga övervakas under hela behandlingen. Blodtrycket bör </w:t>
      </w:r>
      <w:proofErr w:type="spellStart"/>
      <w:r w:rsidRPr="001B4D62">
        <w:t>monitoreras</w:t>
      </w:r>
      <w:proofErr w:type="spellEnd"/>
      <w:r w:rsidRPr="001B4D62">
        <w:t xml:space="preserve"> under hela behandlingen och infusionshastigheten bör anpassas till önskat blodtryck.</w:t>
      </w:r>
    </w:p>
    <w:p w:rsidRPr="001B4D62" w:rsidR="001B4D62" w:rsidP="001B4D62" w:rsidRDefault="001B4D62" w14:paraId="16C8C882" w14:textId="77777777">
      <w:pPr>
        <w:numPr>
          <w:ilvl w:val="0"/>
          <w:numId w:val="21"/>
        </w:numPr>
        <w:spacing w:after="0" w:line="240" w:lineRule="auto"/>
        <w:ind w:right="0"/>
        <w:rPr>
          <w:b/>
        </w:rPr>
      </w:pPr>
      <w:r w:rsidRPr="001B4D62">
        <w:t xml:space="preserve">Infusionen med Noradrenalin bör minskas stegvis eftersom abrupt utsättning kan leda till akut </w:t>
      </w:r>
      <w:proofErr w:type="spellStart"/>
      <w:r w:rsidRPr="001B4D62">
        <w:t>hypotension</w:t>
      </w:r>
      <w:proofErr w:type="spellEnd"/>
      <w:r w:rsidRPr="001B4D62">
        <w:t>.</w:t>
      </w:r>
    </w:p>
    <w:p w:rsidRPr="001B4D62" w:rsidR="001B4D62" w:rsidP="001B4D62" w:rsidRDefault="001B4D62" w14:paraId="2FC0D428" w14:textId="77777777">
      <w:pPr>
        <w:numPr>
          <w:ilvl w:val="0"/>
          <w:numId w:val="21"/>
        </w:numPr>
        <w:spacing w:after="43" w:line="240" w:lineRule="auto"/>
        <w:ind w:right="0"/>
      </w:pPr>
      <w:r w:rsidRPr="001B4D62">
        <w:t xml:space="preserve">Den blodtryckshöjande effekten upphör </w:t>
      </w:r>
      <w:proofErr w:type="gramStart"/>
      <w:r w:rsidRPr="001B4D62">
        <w:t>1-2</w:t>
      </w:r>
      <w:proofErr w:type="gramEnd"/>
      <w:r w:rsidRPr="001B4D62">
        <w:t xml:space="preserve"> min efter avslutad infusion</w:t>
      </w:r>
    </w:p>
    <w:p w:rsidRPr="001B4D62" w:rsidR="001B4D62" w:rsidP="001B4D62" w:rsidRDefault="001B4D62" w14:paraId="1397CD76" w14:textId="77777777">
      <w:pPr>
        <w:numPr>
          <w:ilvl w:val="0"/>
          <w:numId w:val="21"/>
        </w:numPr>
        <w:spacing w:after="43" w:line="240" w:lineRule="auto"/>
        <w:ind w:right="0"/>
      </w:pPr>
      <w:r w:rsidRPr="001B4D62">
        <w:t>Toleransutveckling till Noradrenalins effekter kan uppstå.</w:t>
      </w:r>
    </w:p>
    <w:p w:rsidRPr="001B4D62" w:rsidR="001B4D62" w:rsidP="001B4D62" w:rsidRDefault="001B4D62" w14:paraId="41B1F3EB" w14:textId="77777777">
      <w:pPr>
        <w:numPr>
          <w:ilvl w:val="0"/>
          <w:numId w:val="21"/>
        </w:numPr>
        <w:spacing w:after="43" w:line="240" w:lineRule="auto"/>
        <w:ind w:right="0"/>
      </w:pPr>
      <w:r w:rsidRPr="001B4D62">
        <w:t>CVK ska märkas så att inga andra infusioner, injektioner eller dropp ges i samma infart.</w:t>
      </w:r>
    </w:p>
    <w:p w:rsidRPr="001B4D62" w:rsidR="001B4D62" w:rsidP="001B4D62" w:rsidRDefault="001B4D62" w14:paraId="62E76638" w14:textId="7C0FB652">
      <w:pPr>
        <w:numPr>
          <w:ilvl w:val="0"/>
          <w:numId w:val="21"/>
        </w:numPr>
        <w:spacing w:after="43" w:line="240" w:lineRule="auto"/>
        <w:ind w:right="0"/>
        <w:rPr/>
      </w:pPr>
      <w:r w:rsidR="001B4D62">
        <w:rPr/>
        <w:t xml:space="preserve">När infusionen i CVK avslutas och kopplas bort aspireras ca 3 ml blod i denna aktuella infart. Spola därefter med </w:t>
      </w:r>
      <w:r w:rsidR="5C3E0027">
        <w:rPr/>
        <w:t>20–40</w:t>
      </w:r>
      <w:r w:rsidR="001B4D62">
        <w:rPr/>
        <w:t xml:space="preserve"> ml NaCl detta för att undvika akut överdosering av Noradrenalin när ny infusion påbörjas.</w:t>
      </w:r>
    </w:p>
    <w:p w:rsidRPr="001B4D62" w:rsidR="001B4D62" w:rsidP="001B4D62" w:rsidRDefault="001B4D62" w14:paraId="6249691A" w14:textId="77777777">
      <w:pPr>
        <w:numPr>
          <w:ilvl w:val="0"/>
          <w:numId w:val="21"/>
        </w:numPr>
        <w:spacing w:after="43" w:line="240" w:lineRule="auto"/>
        <w:ind w:right="0"/>
      </w:pPr>
      <w:r w:rsidRPr="001B4D62">
        <w:t>MAP= diastoliskt blodtryck + 1/3 av puls (ex bltr 140/80 puls 60= MAP 100)</w:t>
      </w:r>
    </w:p>
    <w:bookmarkEnd w:id="0"/>
    <w:p w:rsidRPr="00536A5A" w:rsidR="00536A5A" w:rsidP="00536A5A" w:rsidRDefault="00536A5A" w14:paraId="76B9F95B" w14:textId="24513497" w14:noSpellErr="1">
      <w:pPr>
        <w:spacing w:after="0" w:line="240" w:lineRule="auto"/>
        <w:ind w:left="0" w:right="0"/>
      </w:pPr>
    </w:p>
    <w:p w:rsidR="7239CC5E" w:rsidP="7239CC5E" w:rsidRDefault="7239CC5E" w14:paraId="7A5F0DD7" w14:textId="46135B20">
      <w:pPr>
        <w:spacing w:after="0" w:line="240" w:lineRule="auto"/>
        <w:ind w:left="0" w:right="0"/>
      </w:pPr>
    </w:p>
    <w:p w:rsidR="0CD1F1EE" w:rsidP="7239CC5E" w:rsidRDefault="0CD1F1EE" w14:paraId="3F47F11E" w14:textId="49A24B7A">
      <w:pPr>
        <w:spacing w:before="0" w:beforeAutospacing="off" w:after="43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7239CC5E" w:rsidR="0CD1F1E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Vid extravasering</w:t>
      </w:r>
    </w:p>
    <w:p w:rsidR="0CD1F1EE" w:rsidP="7239CC5E" w:rsidRDefault="0CD1F1EE" w14:paraId="382E4677" w14:textId="5800206C">
      <w:pPr>
        <w:spacing w:before="0" w:beforeAutospacing="off" w:after="43" w:afterAutospacing="off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Noradrenalin är vävnadsirriterande. Extravasering kan orsaka nekros av hud och kringliggande vävnad.</w:t>
      </w:r>
    </w:p>
    <w:p w:rsidR="0CD1F1EE" w:rsidP="7239CC5E" w:rsidRDefault="0CD1F1EE" w14:paraId="730018F8" w14:textId="52701023">
      <w:pPr>
        <w:spacing w:before="0" w:beforeAutospacing="off" w:after="43" w:afterAutospacing="off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Vid extravasering pausas droppet och läkare kontaktas. Rita ut ev rodnad och följ förloppet.</w:t>
      </w:r>
    </w:p>
    <w:p w:rsidR="0CD1F1EE" w:rsidP="7239CC5E" w:rsidRDefault="0CD1F1EE" w14:paraId="79DE19B2" w14:textId="0BB24EFA">
      <w:pPr>
        <w:spacing w:before="0" w:beforeAutospacing="off" w:after="43" w:afterAutospacing="off" w:line="240" w:lineRule="auto"/>
        <w:ind w:left="0"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Phentolamine</w:t>
      </w: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5mg/ml är en ickeselektiv reversibel alfa-</w:t>
      </w: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antiagonist</w:t>
      </w:r>
      <w:r w:rsidRPr="7239CC5E" w:rsidR="0CD1F1E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som kan användas som antidot. Finns i IVA antidot lager.</w:t>
      </w:r>
    </w:p>
    <w:p w:rsidR="7239CC5E" w:rsidP="7239CC5E" w:rsidRDefault="7239CC5E" w14:paraId="3ACAF6B8" w14:textId="08E536BC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7239CC5E" w:rsidP="7239CC5E" w:rsidRDefault="7239CC5E" w14:paraId="045C0AFE" w14:textId="163CA3E0">
      <w:pPr>
        <w:spacing w:after="0" w:line="240" w:lineRule="auto"/>
        <w:ind w:left="0" w:right="0"/>
      </w:pPr>
    </w:p>
    <w:sectPr w:rsidRPr="00536A5A" w:rsidR="00536A5A" w:rsidSect="001B4D6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uCdR0oVbBgg2IH" int2:id="fQhRZCd4">
      <int2:state int2:type="AugLoop_Text_Critique" int2:value="Rejected"/>
    </int2:textHash>
    <int2:textHash int2:hashCode="ki0Z9/TS93rLgm" int2:id="9f2m3DtH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C5B68FF"/>
    <w:multiLevelType w:val="hybridMultilevel"/>
    <w:tmpl w:val="7990F7D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8A5326"/>
    <w:multiLevelType w:val="hybridMultilevel"/>
    <w:tmpl w:val="645EDFD4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30351194">
    <w:abstractNumId w:val="19"/>
  </w:num>
  <w:num w:numId="2" w16cid:durableId="1215896918">
    <w:abstractNumId w:val="14"/>
  </w:num>
  <w:num w:numId="3" w16cid:durableId="1041707536">
    <w:abstractNumId w:val="0"/>
  </w:num>
  <w:num w:numId="4" w16cid:durableId="1401169999">
    <w:abstractNumId w:val="6"/>
  </w:num>
  <w:num w:numId="5" w16cid:durableId="1427579240">
    <w:abstractNumId w:val="17"/>
  </w:num>
  <w:num w:numId="6" w16cid:durableId="1820998971">
    <w:abstractNumId w:val="2"/>
  </w:num>
  <w:num w:numId="7" w16cid:durableId="821049005">
    <w:abstractNumId w:val="11"/>
  </w:num>
  <w:num w:numId="8" w16cid:durableId="829323638">
    <w:abstractNumId w:val="8"/>
  </w:num>
  <w:num w:numId="9" w16cid:durableId="70853850">
    <w:abstractNumId w:val="1"/>
  </w:num>
  <w:num w:numId="10" w16cid:durableId="1850102062">
    <w:abstractNumId w:val="1"/>
  </w:num>
  <w:num w:numId="11" w16cid:durableId="371002142">
    <w:abstractNumId w:val="3"/>
  </w:num>
  <w:num w:numId="12" w16cid:durableId="1303273588">
    <w:abstractNumId w:val="4"/>
  </w:num>
  <w:num w:numId="13" w16cid:durableId="401953916">
    <w:abstractNumId w:val="13"/>
  </w:num>
  <w:num w:numId="14" w16cid:durableId="1613856692">
    <w:abstractNumId w:val="9"/>
  </w:num>
  <w:num w:numId="15" w16cid:durableId="1445687335">
    <w:abstractNumId w:val="7"/>
  </w:num>
  <w:num w:numId="16" w16cid:durableId="1029795635">
    <w:abstractNumId w:val="12"/>
  </w:num>
  <w:num w:numId="17" w16cid:durableId="443576739">
    <w:abstractNumId w:val="5"/>
  </w:num>
  <w:num w:numId="18" w16cid:durableId="1799957727">
    <w:abstractNumId w:val="10"/>
  </w:num>
  <w:num w:numId="19" w16cid:durableId="1811635470">
    <w:abstractNumId w:val="18"/>
  </w:num>
  <w:num w:numId="20" w16cid:durableId="935869690">
    <w:abstractNumId w:val="15"/>
  </w:num>
  <w:num w:numId="21" w16cid:durableId="2601131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D62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F38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D1F1EE"/>
    <w:rsid w:val="1873C340"/>
    <w:rsid w:val="1A421C34"/>
    <w:rsid w:val="1C9A7AE1"/>
    <w:rsid w:val="1DBEF432"/>
    <w:rsid w:val="46C6FDCB"/>
    <w:rsid w:val="5C3E0027"/>
    <w:rsid w:val="6164B892"/>
    <w:rsid w:val="647B2B65"/>
    <w:rsid w:val="6B2CF8ED"/>
    <w:rsid w:val="7239CC5E"/>
    <w:rsid w:val="786BC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20/10/relationships/intelligence" Target="intelligence2.xml" Id="R4ebb48dae47e4cd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Noradrenalin Stark 80 ug per ml</dc:title>
  <dc:subject/>
  <dc:creator>patrik.jens.johansson@vgregion.se</dc:creator>
  <keywords/>
  <lastModifiedBy>Emma Husberg</lastModifiedBy>
  <revision>5</revision>
  <lastPrinted>2016-03-31T10:56:00.0000000Z</lastPrinted>
  <dcterms:created xsi:type="dcterms:W3CDTF">2022-05-04T03:38:00.0000000Z</dcterms:created>
  <dcterms:modified xsi:type="dcterms:W3CDTF">2025-03-26T12:48:48.0000000Z</dcterms:modified>
</coreProperties>
</file>