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F75C7" w:rsidP="00F35B05" w:rsidRDefault="00FF75C7" w14:paraId="5EBDFCCB" w14:textId="77777777">
      <w:pPr>
        <w:pStyle w:val="Heading2"/>
        <w:sectPr w:rsidR="00FF75C7" w:rsidSect="00FF75C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F75C7" w:rsidR="00FF75C7" w:rsidP="00FF75C7" w:rsidRDefault="00FF75C7" w14:paraId="0A555778" w14:textId="77777777">
      <w:pPr>
        <w:spacing w:after="0" w:line="240" w:lineRule="auto"/>
        <w:ind w:left="0" w:right="0"/>
        <w:rPr>
          <w:szCs w:val="20"/>
        </w:rPr>
      </w:pPr>
    </w:p>
    <w:p w:rsidRPr="00FF75C7" w:rsidR="00FF75C7" w:rsidP="00FF75C7" w:rsidRDefault="00FF75C7" w14:paraId="07095B75" w14:textId="77777777">
      <w:pPr>
        <w:spacing w:after="0" w:line="240" w:lineRule="auto"/>
        <w:ind w:left="0" w:right="0"/>
        <w:rPr>
          <w:szCs w:val="20"/>
        </w:rPr>
      </w:pPr>
    </w:p>
    <w:p w:rsidRPr="00FF75C7" w:rsidR="00FF75C7" w:rsidP="00FF75C7" w:rsidRDefault="00FF75C7" w14:paraId="0D06483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F75C7">
        <w:rPr>
          <w:szCs w:val="20"/>
        </w:rPr>
        <w:tab/>
      </w:r>
    </w:p>
    <w:p w:rsidRPr="00FF75C7" w:rsidR="00FF75C7" w:rsidP="00FF75C7" w:rsidRDefault="00FF75C7" w14:paraId="450CF5A4" w14:textId="5B4C502A">
      <w:pPr>
        <w:spacing w:after="0" w:line="240" w:lineRule="auto"/>
        <w:ind w:left="0" w:right="-568"/>
        <w:rPr>
          <w:szCs w:val="20"/>
        </w:rPr>
      </w:pPr>
      <w:r w:rsidRPr="00FF75C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E776A" wp14:editId="008A78E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F75C7" w:rsidP="00FF75C7" w:rsidRDefault="00FF75C7" w14:paraId="5E77CF1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30650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33E776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F75C7" w:rsidP="00FF75C7" w:rsidRDefault="00FF75C7" w14:paraId="5E77CF1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30650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F75C7" w:rsidR="00FF75C7" w:rsidTr="00EC0499" w14:paraId="18BA330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F75C7" w:rsidR="00FF75C7" w:rsidP="00FF75C7" w:rsidRDefault="00FF75C7" w14:paraId="1D386CFF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FF75C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Manual för bokning av elkonvertering på Uddevalla sjukhus och NÄL</w:t>
            </w:r>
          </w:p>
        </w:tc>
      </w:tr>
    </w:tbl>
    <w:p w:rsidRPr="00FF75C7" w:rsidR="00FF75C7" w:rsidP="00FF75C7" w:rsidRDefault="00FF75C7" w14:paraId="3A4361F7" w14:textId="77777777">
      <w:pPr>
        <w:spacing w:after="0" w:line="240" w:lineRule="auto"/>
        <w:ind w:left="0" w:right="0"/>
        <w:rPr>
          <w:b/>
        </w:rPr>
      </w:pPr>
    </w:p>
    <w:p w:rsidRPr="00FF75C7" w:rsidR="00FF75C7" w:rsidP="00FF75C7" w:rsidRDefault="00FF75C7" w14:paraId="461207D6" w14:textId="77777777">
      <w:pPr>
        <w:spacing w:after="0" w:line="240" w:lineRule="auto"/>
        <w:ind w:left="0" w:right="0"/>
      </w:pPr>
      <w:r w:rsidRPr="00FF75C7">
        <w:rPr>
          <w:b/>
        </w:rPr>
        <w:t>På Uddevalla sjukhus</w:t>
      </w:r>
      <w:r w:rsidRPr="00FF75C7">
        <w:t xml:space="preserve"> planeras patienten för elkonvertering i ELVIS och Orbit. </w:t>
      </w:r>
    </w:p>
    <w:p w:rsidRPr="00FF75C7" w:rsidR="00FF75C7" w:rsidP="00FF75C7" w:rsidRDefault="00FF75C7" w14:paraId="3CC3850B" w14:textId="77777777">
      <w:pPr>
        <w:spacing w:after="0" w:line="240" w:lineRule="auto"/>
        <w:ind w:left="0" w:right="0"/>
      </w:pPr>
    </w:p>
    <w:p w:rsidRPr="00FF75C7" w:rsidR="00FF75C7" w:rsidP="00FF75C7" w:rsidRDefault="00FF75C7" w14:paraId="33D3CAD8" w14:textId="630A9DD0">
      <w:pPr>
        <w:spacing w:after="0" w:line="240" w:lineRule="auto"/>
        <w:ind w:left="0" w:right="0"/>
      </w:pPr>
      <w:r w:rsidRPr="5C22D823" w:rsidR="00FF75C7">
        <w:rPr>
          <w:b w:val="1"/>
          <w:bCs w:val="1"/>
        </w:rPr>
        <w:t xml:space="preserve">På NÄL </w:t>
      </w:r>
      <w:r w:rsidR="00FF75C7">
        <w:rPr/>
        <w:t xml:space="preserve">planeras patienten för </w:t>
      </w:r>
      <w:r w:rsidR="00FF75C7">
        <w:rPr/>
        <w:t>elkonvertering</w:t>
      </w:r>
      <w:r w:rsidR="00FF75C7">
        <w:rPr/>
        <w:t xml:space="preserve"> i ELVIS</w:t>
      </w:r>
      <w:r w:rsidRPr="5C22D823" w:rsidR="00FF75C7">
        <w:rPr>
          <w:b w:val="1"/>
          <w:bCs w:val="1"/>
        </w:rPr>
        <w:t xml:space="preserve">, </w:t>
      </w:r>
      <w:r w:rsidR="00FF75C7">
        <w:rPr/>
        <w:t>men eftersom ingreppet utförs på operationsavdelningen så måste registrering även göras i operations-planeringssystemet Orbit. Sjuksköterskan på hjärtmottagningen anmäler patienten i Orbit</w:t>
      </w:r>
      <w:r w:rsidR="23EB0263">
        <w:rPr/>
        <w:t xml:space="preserve">. </w:t>
      </w:r>
    </w:p>
    <w:p w:rsidR="5C22D823" w:rsidP="5C22D823" w:rsidRDefault="5C22D823" w14:paraId="06D89D5E" w14:textId="5E3CA0F1">
      <w:pPr>
        <w:spacing w:after="0" w:line="240" w:lineRule="auto"/>
        <w:ind w:left="0" w:right="0"/>
      </w:pPr>
    </w:p>
    <w:p w:rsidRPr="00FF75C7" w:rsidR="00FF75C7" w:rsidP="00FF75C7" w:rsidRDefault="00FF75C7" w14:paraId="5F197DC2" w14:textId="77777777">
      <w:pPr>
        <w:spacing w:after="0" w:line="240" w:lineRule="auto"/>
        <w:ind w:left="0" w:right="0"/>
      </w:pPr>
      <w:r w:rsidRPr="00FF75C7">
        <w:t xml:space="preserve">Operationsplaneringssystemen är de system som man regionalt beslutat söka ut operationer/åtgärder ifrån till regionala väntetidsdatabasen. </w:t>
      </w:r>
      <w:r w:rsidRPr="00FF75C7">
        <w:br/>
      </w:r>
    </w:p>
    <w:p w:rsidRPr="00FF75C7" w:rsidR="00FF75C7" w:rsidP="00FF75C7" w:rsidRDefault="00FF75C7" w14:paraId="6FFA6BA4" w14:textId="77777777">
      <w:pPr>
        <w:spacing w:after="0" w:line="240" w:lineRule="auto"/>
        <w:ind w:left="0" w:right="0"/>
        <w:rPr>
          <w:b/>
        </w:rPr>
      </w:pPr>
      <w:r w:rsidRPr="00FF75C7">
        <w:rPr>
          <w:b/>
        </w:rPr>
        <w:t>Utsökning av elkonverteringarna som utförs på NÄL och Uddevalla kommer därför att göras ifrån Orbit.</w:t>
      </w:r>
    </w:p>
    <w:p w:rsidRPr="00FF75C7" w:rsidR="00FF75C7" w:rsidP="00FF75C7" w:rsidRDefault="00FF75C7" w14:paraId="75006F8E" w14:textId="77777777">
      <w:pPr>
        <w:spacing w:after="0" w:line="240" w:lineRule="auto"/>
        <w:ind w:left="0" w:right="0"/>
        <w:rPr>
          <w:b/>
        </w:rPr>
      </w:pPr>
    </w:p>
    <w:p w:rsidRPr="00FF75C7" w:rsidR="00FF75C7" w:rsidP="00FF75C7" w:rsidRDefault="00FF75C7" w14:paraId="2CC499E4" w14:textId="77777777">
      <w:pPr>
        <w:spacing w:after="0" w:line="240" w:lineRule="auto"/>
        <w:ind w:left="0" w:right="0"/>
        <w:rPr>
          <w:b/>
        </w:rPr>
      </w:pPr>
    </w:p>
    <w:p w:rsidRPr="00FF75C7" w:rsidR="00FF75C7" w:rsidP="00FF75C7" w:rsidRDefault="00FF75C7" w14:paraId="0D508AAF" w14:textId="77777777">
      <w:pPr>
        <w:keepNext/>
        <w:spacing w:after="0" w:line="240" w:lineRule="auto"/>
        <w:ind w:left="0" w:right="0"/>
        <w:outlineLvl w:val="0"/>
        <w:rPr>
          <w:b/>
          <w:bCs/>
          <w:kern w:val="32"/>
        </w:rPr>
      </w:pPr>
      <w:r w:rsidRPr="00FF75C7">
        <w:rPr>
          <w:b/>
          <w:bCs/>
          <w:kern w:val="32"/>
        </w:rPr>
        <w:t>Uddevalla sjukhus, preliminärbokning i ELVIS</w:t>
      </w:r>
      <w:r w:rsidRPr="00FF75C7">
        <w:rPr>
          <w:b/>
          <w:bCs/>
          <w:kern w:val="32"/>
        </w:rPr>
        <w:br/>
      </w:r>
    </w:p>
    <w:p w:rsidRPr="00FF75C7" w:rsidR="00FF75C7" w:rsidP="00FF75C7" w:rsidRDefault="00FF75C7" w14:paraId="65E520A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Sök patient</w:t>
      </w:r>
    </w:p>
    <w:p w:rsidRPr="00FF75C7" w:rsidR="00FF75C7" w:rsidP="00FF75C7" w:rsidRDefault="00FF75C7" w14:paraId="2222B901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Skriv in fullständigt personnummer</w:t>
      </w:r>
    </w:p>
    <w:p w:rsidRPr="00FF75C7" w:rsidR="00FF75C7" w:rsidP="00FF75C7" w:rsidRDefault="00FF75C7" w14:paraId="29202B63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Fyll i aktuella telefonnummer</w:t>
      </w:r>
    </w:p>
    <w:p w:rsidRPr="00FF75C7" w:rsidR="00FF75C7" w:rsidP="00FF75C7" w:rsidRDefault="00FF75C7" w14:paraId="522D4E81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 xml:space="preserve">Nytt planeringsunderlag </w:t>
      </w:r>
    </w:p>
    <w:p w:rsidRPr="00FF75C7" w:rsidR="00FF75C7" w:rsidP="00FF75C7" w:rsidRDefault="00FF75C7" w14:paraId="2F298707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Skriv i datum då patienten sätts upp på planeringslistan</w:t>
      </w:r>
    </w:p>
    <w:p w:rsidRPr="00FF75C7" w:rsidR="00FF75C7" w:rsidP="00FF75C7" w:rsidRDefault="00FF75C7" w14:paraId="672DDB0D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Team umehj eller vid remiss megehj</w:t>
      </w:r>
    </w:p>
    <w:p w:rsidRPr="00FF75C7" w:rsidR="00FF75C7" w:rsidP="00FF75C7" w:rsidRDefault="00FF75C7" w14:paraId="653974D0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Besöksform E</w:t>
      </w:r>
    </w:p>
    <w:p w:rsidRPr="00FF75C7" w:rsidR="00FF75C7" w:rsidP="00FF75C7" w:rsidRDefault="00FF75C7" w14:paraId="6843296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Besökstyp G</w:t>
      </w:r>
    </w:p>
    <w:p w:rsidRPr="00FF75C7" w:rsidR="00FF75C7" w:rsidP="00FF75C7" w:rsidRDefault="00FF75C7" w14:paraId="7398261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Typ av vård L</w:t>
      </w:r>
    </w:p>
    <w:p w:rsidRPr="00FF75C7" w:rsidR="00FF75C7" w:rsidP="00FF75C7" w:rsidRDefault="00FF75C7" w14:paraId="2EFA19BF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Vårdgivare VGRID</w:t>
      </w:r>
    </w:p>
    <w:p w:rsidRPr="00FF75C7" w:rsidR="00FF75C7" w:rsidP="00FF75C7" w:rsidRDefault="00FF75C7" w14:paraId="4BBA82B0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Medicinskt måldatum</w:t>
      </w:r>
    </w:p>
    <w:p w:rsidRPr="00FF75C7" w:rsidR="00FF75C7" w:rsidP="00FF75C7" w:rsidRDefault="00FF75C7" w14:paraId="4D346CA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Orsak ELK</w:t>
      </w:r>
    </w:p>
    <w:p w:rsidRPr="00FF75C7" w:rsidR="00FF75C7" w:rsidP="00FF75C7" w:rsidRDefault="00FF75C7" w14:paraId="6F395740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Prio anges</w:t>
      </w:r>
    </w:p>
    <w:p w:rsidRPr="00FF75C7" w:rsidR="00FF75C7" w:rsidP="00FF75C7" w:rsidRDefault="00FF75C7" w14:paraId="05D51383" w14:textId="77777777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:rsidRPr="00FF75C7" w:rsidR="00FF75C7" w:rsidP="00FF75C7" w:rsidRDefault="00FF75C7" w14:paraId="5A5A335F" w14:textId="77777777">
      <w:pPr>
        <w:spacing w:after="160" w:line="259" w:lineRule="auto"/>
        <w:ind w:left="720" w:right="0"/>
        <w:contextualSpacing/>
        <w:rPr>
          <w:rFonts w:eastAsia="Calibri"/>
          <w:color w:val="000000"/>
          <w:lang w:eastAsia="en-US"/>
        </w:rPr>
      </w:pPr>
    </w:p>
    <w:p w:rsidRPr="00FF75C7" w:rsidR="00FF75C7" w:rsidP="00FF75C7" w:rsidRDefault="00FF75C7" w14:paraId="5171B8D9" w14:textId="77777777">
      <w:pPr>
        <w:spacing w:after="0" w:line="240" w:lineRule="auto"/>
        <w:ind w:left="0" w:right="0"/>
        <w:rPr>
          <w:b/>
          <w:color w:val="000000"/>
        </w:rPr>
      </w:pPr>
      <w:r w:rsidRPr="00FF75C7">
        <w:rPr>
          <w:b/>
          <w:color w:val="000000"/>
        </w:rPr>
        <w:br/>
      </w:r>
    </w:p>
    <w:p w:rsidRPr="00FF75C7" w:rsidR="00FF75C7" w:rsidP="00FF75C7" w:rsidRDefault="00FF75C7" w14:paraId="12CD47E8" w14:textId="77777777">
      <w:pPr>
        <w:keepNext/>
        <w:spacing w:after="0" w:line="240" w:lineRule="auto"/>
        <w:ind w:left="0" w:right="0"/>
        <w:outlineLvl w:val="0"/>
        <w:rPr>
          <w:b/>
          <w:bCs/>
          <w:kern w:val="32"/>
        </w:rPr>
      </w:pPr>
    </w:p>
    <w:p w:rsidRPr="00FF75C7" w:rsidR="00FF75C7" w:rsidP="00FF75C7" w:rsidRDefault="00FF75C7" w14:paraId="684C5869" w14:textId="77777777">
      <w:pPr>
        <w:spacing w:after="0" w:line="240" w:lineRule="auto"/>
        <w:ind w:left="0" w:right="0"/>
      </w:pPr>
    </w:p>
    <w:p w:rsidRPr="00FF75C7" w:rsidR="00FF75C7" w:rsidP="00FF75C7" w:rsidRDefault="00FF75C7" w14:paraId="53E898C6" w14:textId="77777777">
      <w:pPr>
        <w:keepNext/>
        <w:spacing w:after="0" w:line="240" w:lineRule="auto"/>
        <w:ind w:left="0" w:right="0"/>
        <w:outlineLvl w:val="0"/>
        <w:rPr>
          <w:b/>
          <w:bCs/>
          <w:kern w:val="32"/>
        </w:rPr>
      </w:pPr>
      <w:r w:rsidRPr="00FF75C7">
        <w:rPr>
          <w:b/>
          <w:bCs/>
          <w:kern w:val="32"/>
        </w:rPr>
        <w:t>NÄL,  preliminärbokning i ELVIS</w:t>
      </w:r>
      <w:r w:rsidRPr="00FF75C7">
        <w:rPr>
          <w:b/>
          <w:bCs/>
          <w:kern w:val="32"/>
        </w:rPr>
        <w:br/>
      </w:r>
    </w:p>
    <w:p w:rsidRPr="00FF75C7" w:rsidR="00FF75C7" w:rsidP="00FF75C7" w:rsidRDefault="00FF75C7" w14:paraId="1D39BB99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Sök patient</w:t>
      </w:r>
    </w:p>
    <w:p w:rsidRPr="00FF75C7" w:rsidR="00FF75C7" w:rsidP="00FF75C7" w:rsidRDefault="00FF75C7" w14:paraId="4ADEA3FD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Skriv in fullständigt personnummer</w:t>
      </w:r>
    </w:p>
    <w:p w:rsidRPr="00FF75C7" w:rsidR="00FF75C7" w:rsidP="00FF75C7" w:rsidRDefault="00FF75C7" w14:paraId="5A45FEB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Fyll i aktuella telefonnummer</w:t>
      </w:r>
    </w:p>
    <w:p w:rsidRPr="00FF75C7" w:rsidR="00FF75C7" w:rsidP="00FF75C7" w:rsidRDefault="00FF75C7" w14:paraId="4A49C291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 xml:space="preserve">Nytt planeringsunderlag </w:t>
      </w:r>
    </w:p>
    <w:p w:rsidRPr="00FF75C7" w:rsidR="00FF75C7" w:rsidP="00FF75C7" w:rsidRDefault="00FF75C7" w14:paraId="0ABA19D5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Skriv i datum då patienten sätts upp på planeringslistan</w:t>
      </w:r>
    </w:p>
    <w:p w:rsidRPr="00FF75C7" w:rsidR="00FF75C7" w:rsidP="00FF75C7" w:rsidRDefault="00FF75C7" w14:paraId="207DBC19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 xml:space="preserve">Team nmehj </w:t>
      </w:r>
    </w:p>
    <w:p w:rsidRPr="00FF75C7" w:rsidR="00FF75C7" w:rsidP="00FF75C7" w:rsidRDefault="00FF75C7" w14:paraId="12A5DC02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Besöksform E</w:t>
      </w:r>
    </w:p>
    <w:p w:rsidRPr="00FF75C7" w:rsidR="00FF75C7" w:rsidP="00FF75C7" w:rsidRDefault="00FF75C7" w14:paraId="7FF5F2CB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Besökstyp G</w:t>
      </w:r>
    </w:p>
    <w:p w:rsidRPr="00FF75C7" w:rsidR="00FF75C7" w:rsidP="00FF75C7" w:rsidRDefault="00FF75C7" w14:paraId="19704D2F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Typ av vård L</w:t>
      </w:r>
    </w:p>
    <w:p w:rsidRPr="00FF75C7" w:rsidR="00FF75C7" w:rsidP="00FF75C7" w:rsidRDefault="00FF75C7" w14:paraId="044DCC3C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Vårdgivare nmehjläk</w:t>
      </w:r>
    </w:p>
    <w:p w:rsidRPr="00FF75C7" w:rsidR="00FF75C7" w:rsidP="00FF75C7" w:rsidRDefault="00FF75C7" w14:paraId="37A0CA34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Medicinskt måldatum anges</w:t>
      </w:r>
    </w:p>
    <w:p w:rsidRPr="00FF75C7" w:rsidR="00FF75C7" w:rsidP="00FF75C7" w:rsidRDefault="00FF75C7" w14:paraId="2E79ED6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Orsak ELK</w:t>
      </w:r>
    </w:p>
    <w:p w:rsidRPr="00FF75C7" w:rsidR="00FF75C7" w:rsidP="00FF75C7" w:rsidRDefault="00FF75C7" w14:paraId="16957152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>Prio anges</w:t>
      </w:r>
    </w:p>
    <w:p w:rsidRPr="00FF75C7" w:rsidR="00FF75C7" w:rsidP="00FF75C7" w:rsidRDefault="00FF75C7" w14:paraId="7E2915A7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FF75C7">
        <w:rPr>
          <w:rFonts w:eastAsia="Calibri"/>
          <w:lang w:eastAsia="en-US"/>
        </w:rPr>
        <w:t xml:space="preserve">Åtgärdskod ska ej registreras, eftersom elkonverteringen registreras i Orbit </w:t>
      </w:r>
      <w:r w:rsidRPr="00FF75C7">
        <w:rPr>
          <w:rFonts w:eastAsia="Calibri"/>
          <w:lang w:eastAsia="en-US"/>
        </w:rPr>
        <w:br/>
      </w:r>
    </w:p>
    <w:p w:rsidRPr="00FF75C7" w:rsidR="00FF75C7" w:rsidP="00FF75C7" w:rsidRDefault="00FF75C7" w14:paraId="093090B9" w14:textId="77777777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:rsidRPr="00FF75C7" w:rsidR="00FF75C7" w:rsidP="00FF75C7" w:rsidRDefault="00FF75C7" w14:paraId="272CAFCC" w14:textId="77777777">
      <w:pPr>
        <w:spacing w:after="0" w:line="240" w:lineRule="auto"/>
        <w:ind w:left="360" w:right="0"/>
      </w:pPr>
    </w:p>
    <w:p w:rsidRPr="00FF75C7" w:rsidR="00FF75C7" w:rsidP="00FF75C7" w:rsidRDefault="00FF75C7" w14:paraId="7860ED7D" w14:textId="77777777">
      <w:pPr>
        <w:spacing w:after="0" w:line="240" w:lineRule="auto"/>
        <w:ind w:left="360" w:right="0"/>
      </w:pPr>
      <w:r w:rsidRPr="00FF75C7">
        <w:br/>
      </w:r>
      <w:r w:rsidRPr="00FF75C7">
        <w:br/>
      </w:r>
      <w:r w:rsidRPr="00FF75C7">
        <w:br/>
      </w:r>
    </w:p>
    <w:p w:rsidRPr="00FF75C7" w:rsidR="00FF75C7" w:rsidP="00FF75C7" w:rsidRDefault="00FF75C7" w14:paraId="3983C015" w14:textId="77777777">
      <w:pPr>
        <w:spacing w:after="0" w:line="240" w:lineRule="auto"/>
        <w:ind w:left="0" w:right="0"/>
      </w:pPr>
    </w:p>
    <w:p w:rsidRPr="00FF75C7" w:rsidR="00FF75C7" w:rsidP="00FF75C7" w:rsidRDefault="00FF75C7" w14:paraId="0E6CC038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F75C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bYqFXgBe/DwK/D" int2:id="Ml5ENP5k">
      <int2:state int2:type="spell" int2:value="Rejected"/>
    </int2:textHash>
    <int2:textHash int2:hashCode="gL3dMZvn9+wZbt" int2:id="AEOOYYof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12F1BDB"/>
    <w:multiLevelType w:val="hybridMultilevel"/>
    <w:tmpl w:val="D31A0CC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35251649">
    <w:abstractNumId w:val="18"/>
  </w:num>
  <w:num w:numId="2" w16cid:durableId="504243422">
    <w:abstractNumId w:val="15"/>
  </w:num>
  <w:num w:numId="3" w16cid:durableId="1890610674">
    <w:abstractNumId w:val="0"/>
  </w:num>
  <w:num w:numId="4" w16cid:durableId="1063067626">
    <w:abstractNumId w:val="6"/>
  </w:num>
  <w:num w:numId="5" w16cid:durableId="838619338">
    <w:abstractNumId w:val="16"/>
  </w:num>
  <w:num w:numId="6" w16cid:durableId="1748725615">
    <w:abstractNumId w:val="2"/>
  </w:num>
  <w:num w:numId="7" w16cid:durableId="2002193512">
    <w:abstractNumId w:val="12"/>
  </w:num>
  <w:num w:numId="8" w16cid:durableId="1227956327">
    <w:abstractNumId w:val="9"/>
  </w:num>
  <w:num w:numId="9" w16cid:durableId="1529445744">
    <w:abstractNumId w:val="1"/>
  </w:num>
  <w:num w:numId="10" w16cid:durableId="1226061153">
    <w:abstractNumId w:val="1"/>
  </w:num>
  <w:num w:numId="11" w16cid:durableId="305665408">
    <w:abstractNumId w:val="3"/>
  </w:num>
  <w:num w:numId="12" w16cid:durableId="937712271">
    <w:abstractNumId w:val="4"/>
  </w:num>
  <w:num w:numId="13" w16cid:durableId="1194078373">
    <w:abstractNumId w:val="14"/>
  </w:num>
  <w:num w:numId="14" w16cid:durableId="877085619">
    <w:abstractNumId w:val="10"/>
  </w:num>
  <w:num w:numId="15" w16cid:durableId="750353707">
    <w:abstractNumId w:val="7"/>
  </w:num>
  <w:num w:numId="16" w16cid:durableId="1561867014">
    <w:abstractNumId w:val="13"/>
  </w:num>
  <w:num w:numId="17" w16cid:durableId="570628071">
    <w:abstractNumId w:val="5"/>
  </w:num>
  <w:num w:numId="18" w16cid:durableId="580213022">
    <w:abstractNumId w:val="11"/>
  </w:num>
  <w:num w:numId="19" w16cid:durableId="1194728924">
    <w:abstractNumId w:val="17"/>
  </w:num>
  <w:num w:numId="20" w16cid:durableId="1055349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5C7"/>
    <w:rsid w:val="00FF7C02"/>
    <w:rsid w:val="024801E3"/>
    <w:rsid w:val="19827EAA"/>
    <w:rsid w:val="23EB0263"/>
    <w:rsid w:val="5C22D82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microsoft.com/office/2020/10/relationships/intelligence" Target="intelligence2.xml" Id="Rff1cbad8acb044d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Manual för bokning av elkonvertering på Uddevalla sjukhus och NÄL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2022-05-04T03:37:00.0000000Z</dcterms:created>
  <dcterms:modified xsi:type="dcterms:W3CDTF">2026-04-30T08:54:04.0000000Z</dcterms:modified>
</coreProperties>
</file>