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97C98C" w14:textId="77777777" w:rsidR="00FF3AF7" w:rsidRDefault="00FF3AF7" w:rsidP="00F35B05">
      <w:pPr>
        <w:pStyle w:val="Rubrik2"/>
        <w:sectPr w:rsidR="00FF3AF7" w:rsidSect="00FF3AF7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75E8F4E1" w14:textId="77777777" w:rsidR="00FF3AF7" w:rsidRPr="00FF3AF7" w:rsidRDefault="00FF3AF7" w:rsidP="00FF3AF7">
      <w:pPr>
        <w:spacing w:after="0" w:line="240" w:lineRule="auto"/>
        <w:ind w:left="0" w:right="0"/>
        <w:rPr>
          <w:szCs w:val="20"/>
        </w:rPr>
      </w:pPr>
    </w:p>
    <w:p w14:paraId="0507423E" w14:textId="77777777" w:rsidR="00FF3AF7" w:rsidRPr="00FF3AF7" w:rsidRDefault="00FF3AF7" w:rsidP="00FF3AF7">
      <w:pPr>
        <w:spacing w:after="0" w:line="240" w:lineRule="auto"/>
        <w:ind w:left="0" w:right="0"/>
        <w:rPr>
          <w:szCs w:val="20"/>
        </w:rPr>
      </w:pPr>
    </w:p>
    <w:p w14:paraId="02850A96" w14:textId="77777777" w:rsidR="00FF3AF7" w:rsidRPr="00FF3AF7" w:rsidRDefault="00FF3AF7" w:rsidP="00FF3AF7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FF3AF7">
        <w:rPr>
          <w:szCs w:val="20"/>
        </w:rPr>
        <w:tab/>
      </w:r>
    </w:p>
    <w:p w14:paraId="44F3C999" w14:textId="2CAE12F5" w:rsidR="00FF3AF7" w:rsidRPr="00FF3AF7" w:rsidRDefault="00FF3AF7" w:rsidP="00FF3AF7">
      <w:pPr>
        <w:spacing w:after="0" w:line="240" w:lineRule="auto"/>
        <w:ind w:left="0" w:right="0"/>
        <w:rPr>
          <w:szCs w:val="20"/>
        </w:rPr>
      </w:pPr>
      <w:r w:rsidRPr="00FF3AF7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489594" wp14:editId="11A97304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9F1E1E" w14:textId="77777777" w:rsidR="00FF3AF7" w:rsidRPr="003D37FD" w:rsidRDefault="00FF3AF7" w:rsidP="00FF3AF7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16192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a14="http://schemas.microsoft.com/office/drawing/2010/main" xmlns:a="http://schemas.openxmlformats.org/drawingml/2006/main">
            <w:pict w14:anchorId="0C53DC85">
              <v:shapetype id="_x0000_t202" coordsize="21600,21600" o:spt="202" path="m,l,21600r21600,l21600,xe" w14:anchorId="4F489594">
                <v:stroke joinstyle="miter"/>
                <v:path gradientshapeok="t" o:connecttype="rect"/>
              </v:shapetype>
              <v:shape id="Text Box 1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>
                <v:textbox style="mso-fit-shape-to-text:t">
                  <w:txbxContent>
                    <w:p w:rsidRPr="003D37FD" w:rsidR="00FF3AF7" w:rsidP="00FF3AF7" w:rsidRDefault="00FF3AF7" w14:paraId="77DEA2D7" w14:textId="77777777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16192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FF3AF7" w:rsidRPr="00FF3AF7" w14:paraId="5E73DCE3" w14:textId="77777777" w:rsidTr="00F85EEF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5789D9C2" w14:textId="77777777" w:rsidR="00FF3AF7" w:rsidRPr="00FF3AF7" w:rsidRDefault="00FF3AF7" w:rsidP="00FF3AF7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32"/>
                <w:szCs w:val="20"/>
              </w:rPr>
            </w:pPr>
            <w:bookmarkStart w:id="1" w:name="_1314629194"/>
            <w:bookmarkStart w:id="2" w:name="Rubrik"/>
            <w:bookmarkEnd w:id="1"/>
            <w:bookmarkEnd w:id="2"/>
            <w:r w:rsidRPr="00FF3AF7">
              <w:rPr>
                <w:rFonts w:ascii="Arial" w:hAnsi="Arial" w:cs="Arial"/>
                <w:b/>
                <w:sz w:val="32"/>
                <w:szCs w:val="36"/>
              </w:rPr>
              <w:t>Magnet och Device</w:t>
            </w:r>
          </w:p>
        </w:tc>
      </w:tr>
    </w:tbl>
    <w:p w14:paraId="1DEDE282" w14:textId="77777777" w:rsidR="00FF3AF7" w:rsidRPr="00FF3AF7" w:rsidRDefault="00FF3AF7" w:rsidP="00FF3AF7">
      <w:pPr>
        <w:keepNext/>
        <w:spacing w:after="0" w:line="240" w:lineRule="auto"/>
        <w:ind w:left="0" w:right="0"/>
        <w:outlineLvl w:val="0"/>
        <w:rPr>
          <w:rFonts w:ascii="Arial Fet" w:hAnsi="Arial Fet" w:cs="Arial"/>
          <w:b/>
          <w:bCs/>
          <w:kern w:val="32"/>
          <w:sz w:val="28"/>
          <w:szCs w:val="32"/>
        </w:rPr>
      </w:pPr>
    </w:p>
    <w:p w14:paraId="4A175A3C" w14:textId="77777777" w:rsidR="00FF3AF7" w:rsidRPr="00FF3AF7" w:rsidRDefault="00FF3AF7" w:rsidP="00FF3AF7">
      <w:pPr>
        <w:spacing w:after="0" w:line="240" w:lineRule="auto"/>
        <w:ind w:left="0" w:right="0"/>
        <w:rPr>
          <w:szCs w:val="20"/>
        </w:rPr>
      </w:pPr>
    </w:p>
    <w:p w14:paraId="7CED94CC" w14:textId="77777777" w:rsidR="00FF3AF7" w:rsidRPr="00FF3AF7" w:rsidRDefault="00FF3AF7" w:rsidP="00FF3AF7">
      <w:pPr>
        <w:spacing w:after="0" w:line="240" w:lineRule="auto"/>
        <w:ind w:left="0" w:right="0"/>
        <w:rPr>
          <w:rFonts w:ascii="Arial" w:hAnsi="Arial" w:cs="Arial"/>
          <w:b/>
          <w:sz w:val="26"/>
          <w:szCs w:val="26"/>
        </w:rPr>
      </w:pPr>
      <w:r w:rsidRPr="00FF3AF7">
        <w:rPr>
          <w:rFonts w:ascii="Arial" w:hAnsi="Arial" w:cs="Arial"/>
          <w:b/>
          <w:sz w:val="26"/>
          <w:szCs w:val="26"/>
        </w:rPr>
        <w:t>ICD/CRTD</w:t>
      </w:r>
    </w:p>
    <w:p w14:paraId="4172509E" w14:textId="3E1815C0" w:rsidR="00FF3AF7" w:rsidRPr="00FF3AF7" w:rsidRDefault="00FF3AF7" w:rsidP="00FF3AF7">
      <w:pPr>
        <w:spacing w:after="0" w:line="240" w:lineRule="auto"/>
        <w:ind w:left="0" w:right="0"/>
      </w:pPr>
      <w:r w:rsidRPr="00FF3AF7">
        <w:t>Om man</w:t>
      </w:r>
      <w:r w:rsidR="007268CB">
        <w:t xml:space="preserve"> placerar</w:t>
      </w:r>
      <w:r w:rsidRPr="00FF3AF7">
        <w:t xml:space="preserve"> en magnet</w:t>
      </w:r>
      <w:r w:rsidR="007268CB">
        <w:t xml:space="preserve"> över</w:t>
      </w:r>
      <w:r w:rsidRPr="00FF3AF7">
        <w:t xml:space="preserve"> en ICD eller CRTD tar man bort tackyterapierna (Chock och ATP) så länge magneten ligger på. Om den skall ligga på under en längre tid skall man lyfta på magneten var 8:e timme så att deaktiveringen </w:t>
      </w:r>
      <w:r w:rsidR="00794A1C">
        <w:t>förblir</w:t>
      </w:r>
      <w:r w:rsidRPr="00FF3AF7">
        <w:t xml:space="preserve"> aktiv. Helst skall man stänga av taky</w:t>
      </w:r>
      <w:r w:rsidR="00794A1C">
        <w:t>t</w:t>
      </w:r>
      <w:r w:rsidRPr="00FF3AF7">
        <w:t xml:space="preserve">erapierna via programmeraren men på natt, helg eller kväll kan det vara aktuellt att lägga på en magnet. Det sker ingen avstängning av </w:t>
      </w:r>
      <w:r w:rsidR="00A47637" w:rsidRPr="00FF3AF7">
        <w:t>pacemakerfunktionen</w:t>
      </w:r>
      <w:r w:rsidRPr="00FF3AF7">
        <w:t>.</w:t>
      </w:r>
    </w:p>
    <w:p w14:paraId="76A0D740" w14:textId="62638B1A" w:rsidR="00A47637" w:rsidRPr="00FF3AF7" w:rsidRDefault="00A47637" w:rsidP="00A47637">
      <w:pPr>
        <w:spacing w:after="0" w:line="240" w:lineRule="auto"/>
        <w:ind w:left="0" w:right="0"/>
      </w:pPr>
      <w:r w:rsidRPr="00FF3AF7">
        <w:t xml:space="preserve"> Det kan </w:t>
      </w:r>
      <w:r>
        <w:t>användas vid</w:t>
      </w:r>
      <w:r w:rsidRPr="00FF3AF7">
        <w:t xml:space="preserve"> riktiga eller felaktiga chocker på vaken patient eller i livets slutskede</w:t>
      </w:r>
      <w:r>
        <w:t xml:space="preserve"> samt vid operationer under pågående diatermi. Det är viktigt att magneten placeras rakt över ICD:n eller CRTD:n och tejpas så att den inte förflyttar sig. Vissa fabrikat har en ”pipande” signal när magneten placeras över ICD:n/CRTD:n. </w:t>
      </w:r>
    </w:p>
    <w:p w14:paraId="136EB813" w14:textId="77777777" w:rsidR="00A47637" w:rsidRPr="00FF3AF7" w:rsidRDefault="00A47637" w:rsidP="00A47637">
      <w:pPr>
        <w:spacing w:after="0" w:line="240" w:lineRule="auto"/>
        <w:ind w:left="0" w:right="0"/>
      </w:pPr>
    </w:p>
    <w:p w14:paraId="598B96A3" w14:textId="77777777" w:rsidR="00FF3AF7" w:rsidRPr="00FF3AF7" w:rsidRDefault="00FF3AF7" w:rsidP="00FF3AF7">
      <w:pPr>
        <w:spacing w:after="0" w:line="240" w:lineRule="auto"/>
        <w:ind w:left="0" w:right="0"/>
      </w:pPr>
    </w:p>
    <w:p w14:paraId="5B1ED1DE" w14:textId="77777777" w:rsidR="00FF3AF7" w:rsidRPr="00FF3AF7" w:rsidRDefault="00FF3AF7" w:rsidP="00FF3AF7">
      <w:pPr>
        <w:spacing w:after="0" w:line="240" w:lineRule="auto"/>
        <w:ind w:left="0" w:right="0"/>
      </w:pPr>
    </w:p>
    <w:p w14:paraId="486605A5" w14:textId="77777777" w:rsidR="00FF3AF7" w:rsidRPr="00FF3AF7" w:rsidRDefault="00FF3AF7" w:rsidP="00FF3AF7">
      <w:pPr>
        <w:spacing w:after="0" w:line="240" w:lineRule="auto"/>
        <w:ind w:left="0" w:right="0"/>
        <w:rPr>
          <w:rFonts w:ascii="Arial" w:hAnsi="Arial" w:cs="Arial"/>
          <w:b/>
          <w:sz w:val="26"/>
          <w:szCs w:val="26"/>
        </w:rPr>
      </w:pPr>
      <w:r w:rsidRPr="00FF3AF7">
        <w:rPr>
          <w:rFonts w:ascii="Arial" w:hAnsi="Arial" w:cs="Arial"/>
          <w:b/>
          <w:sz w:val="26"/>
          <w:szCs w:val="26"/>
        </w:rPr>
        <w:t>Pacemaker/CRTP</w:t>
      </w:r>
    </w:p>
    <w:p w14:paraId="0CF3562C" w14:textId="5A7818D4" w:rsidR="00FF3AF7" w:rsidRPr="00FF3AF7" w:rsidRDefault="00FF3AF7" w:rsidP="00FF3AF7">
      <w:pPr>
        <w:spacing w:after="0" w:line="240" w:lineRule="auto"/>
        <w:ind w:left="0" w:right="0"/>
      </w:pPr>
      <w:r>
        <w:t>Om man lägger på en magnet på en pacemaker/CRTP går den över i asynkron mode (samarbetar inte med hjärtat)</w:t>
      </w:r>
      <w:r w:rsidR="5097380D">
        <w:t>.</w:t>
      </w:r>
      <w:r>
        <w:t xml:space="preserve"> </w:t>
      </w:r>
      <w:r w:rsidRPr="7705DBE0">
        <w:rPr>
          <w:u w:val="single"/>
        </w:rPr>
        <w:t>Detta kan i värsta fall orsaka allvarliga arytmier</w:t>
      </w:r>
      <w:r>
        <w:t xml:space="preserve">. Kan ev. vara aktuellt att lägga på en magnet på en pacemaker på operation vid diatermi men nästan aldrig annars. </w:t>
      </w:r>
    </w:p>
    <w:p w14:paraId="6E3D978B" w14:textId="77777777" w:rsidR="00FF3AF7" w:rsidRPr="00FF3AF7" w:rsidRDefault="00FF3AF7" w:rsidP="00FF3AF7">
      <w:pPr>
        <w:spacing w:after="0" w:line="240" w:lineRule="auto"/>
        <w:ind w:left="0" w:right="0"/>
      </w:pPr>
    </w:p>
    <w:p w14:paraId="4BEBAD3A" w14:textId="77777777" w:rsidR="00FF3AF7" w:rsidRPr="00FF3AF7" w:rsidRDefault="00FF3AF7" w:rsidP="00FF3AF7">
      <w:pPr>
        <w:spacing w:after="0" w:line="240" w:lineRule="auto"/>
        <w:ind w:left="0" w:right="0"/>
      </w:pPr>
    </w:p>
    <w:p w14:paraId="2B615C1E" w14:textId="77777777" w:rsidR="00FF3AF7" w:rsidRPr="00FF3AF7" w:rsidRDefault="00FF3AF7" w:rsidP="00FF3AF7">
      <w:pPr>
        <w:spacing w:after="0" w:line="240" w:lineRule="auto"/>
        <w:ind w:left="0" w:right="0"/>
        <w:rPr>
          <w:rFonts w:ascii="Arial" w:hAnsi="Arial" w:cs="Arial"/>
          <w:b/>
          <w:sz w:val="26"/>
          <w:szCs w:val="26"/>
        </w:rPr>
      </w:pPr>
      <w:r w:rsidRPr="00FF3AF7">
        <w:rPr>
          <w:rFonts w:ascii="Arial" w:hAnsi="Arial" w:cs="Arial"/>
          <w:b/>
          <w:sz w:val="26"/>
          <w:szCs w:val="26"/>
        </w:rPr>
        <w:t>Förklaringar</w:t>
      </w:r>
    </w:p>
    <w:p w14:paraId="5117C0C4" w14:textId="77777777" w:rsidR="00FF3AF7" w:rsidRPr="00FF3AF7" w:rsidRDefault="00FF3AF7" w:rsidP="00FF3AF7">
      <w:pPr>
        <w:spacing w:after="0" w:line="240" w:lineRule="auto"/>
        <w:ind w:left="0" w:right="0"/>
      </w:pPr>
      <w:r w:rsidRPr="00FF3AF7">
        <w:t>ATP = antitakypacing</w:t>
      </w:r>
      <w:r w:rsidRPr="00FF3AF7">
        <w:br/>
        <w:t>ICD = implanterbar defibrillator</w:t>
      </w:r>
      <w:r w:rsidRPr="00FF3AF7">
        <w:br/>
        <w:t>CRTD = Cardiac Resynchronization Therapy (“Svikt-PM) med Defibrillator</w:t>
      </w:r>
      <w:r w:rsidRPr="00FF3AF7">
        <w:br/>
        <w:t>CRTP = Cardiac Resynchronization Therapy med pacemamker (men inte defibrillator)</w:t>
      </w: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FF3AF7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E0EB0B" w14:textId="77777777" w:rsidR="00894477" w:rsidRDefault="00894477">
      <w:r>
        <w:separator/>
      </w:r>
    </w:p>
  </w:endnote>
  <w:endnote w:type="continuationSeparator" w:id="0">
    <w:p w14:paraId="455D20B1" w14:textId="77777777" w:rsidR="00894477" w:rsidRDefault="00894477">
      <w:r>
        <w:continuationSeparator/>
      </w:r>
    </w:p>
  </w:endnote>
  <w:endnote w:type="continuationNotice" w:id="1">
    <w:p w14:paraId="693B6148" w14:textId="77777777" w:rsidR="00894477" w:rsidRDefault="008944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E1FAD5" w14:textId="77777777" w:rsidR="00894477" w:rsidRDefault="00894477"/>
  </w:footnote>
  <w:footnote w:type="continuationSeparator" w:id="0">
    <w:p w14:paraId="11EC4D24" w14:textId="77777777" w:rsidR="00894477" w:rsidRDefault="00894477">
      <w:r>
        <w:continuationSeparator/>
      </w:r>
    </w:p>
  </w:footnote>
  <w:footnote w:type="continuationNotice" w:id="1">
    <w:p w14:paraId="194D55C8" w14:textId="77777777" w:rsidR="00894477" w:rsidRDefault="008944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>
          <w:pict w14:anchorId="64D4DC9E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">
              <v:textbox>
                <w:txbxContent>
                  <w:p w:rsidR="00DA65C4" w:rsidP="00DA65C4" w:rsidRDefault="00DA65C4" w14:paraId="6D41DF98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dec="http://schemas.microsoft.com/office/drawing/2017/decorative" xmlns:a="http://schemas.openxmlformats.org/drawingml/2006/main">
          <w:pict w14:anchorId="4B022CEF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">
              <v:textbox>
                <w:txbxContent>
                  <w:p w:rsidR="00413A60" w:rsidRDefault="00413A60" w14:paraId="685B7E76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475298993">
    <w:abstractNumId w:val="17"/>
  </w:num>
  <w:num w:numId="2" w16cid:durableId="1615360735">
    <w:abstractNumId w:val="14"/>
  </w:num>
  <w:num w:numId="3" w16cid:durableId="957561431">
    <w:abstractNumId w:val="0"/>
  </w:num>
  <w:num w:numId="4" w16cid:durableId="2110924391">
    <w:abstractNumId w:val="6"/>
  </w:num>
  <w:num w:numId="5" w16cid:durableId="74207018">
    <w:abstractNumId w:val="15"/>
  </w:num>
  <w:num w:numId="6" w16cid:durableId="2126998558">
    <w:abstractNumId w:val="2"/>
  </w:num>
  <w:num w:numId="7" w16cid:durableId="1302347433">
    <w:abstractNumId w:val="11"/>
  </w:num>
  <w:num w:numId="8" w16cid:durableId="1792630567">
    <w:abstractNumId w:val="8"/>
  </w:num>
  <w:num w:numId="9" w16cid:durableId="809983746">
    <w:abstractNumId w:val="1"/>
  </w:num>
  <w:num w:numId="10" w16cid:durableId="218640378">
    <w:abstractNumId w:val="1"/>
  </w:num>
  <w:num w:numId="11" w16cid:durableId="427042905">
    <w:abstractNumId w:val="3"/>
  </w:num>
  <w:num w:numId="12" w16cid:durableId="1720209170">
    <w:abstractNumId w:val="4"/>
  </w:num>
  <w:num w:numId="13" w16cid:durableId="1770856443">
    <w:abstractNumId w:val="13"/>
  </w:num>
  <w:num w:numId="14" w16cid:durableId="1659074328">
    <w:abstractNumId w:val="9"/>
  </w:num>
  <w:num w:numId="15" w16cid:durableId="517235452">
    <w:abstractNumId w:val="7"/>
  </w:num>
  <w:num w:numId="16" w16cid:durableId="1822963763">
    <w:abstractNumId w:val="12"/>
  </w:num>
  <w:num w:numId="17" w16cid:durableId="2001035172">
    <w:abstractNumId w:val="5"/>
  </w:num>
  <w:num w:numId="18" w16cid:durableId="130447140">
    <w:abstractNumId w:val="10"/>
  </w:num>
  <w:num w:numId="19" w16cid:durableId="12556300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4F64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268CB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94A1C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94477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2485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47637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3AF7"/>
    <w:rsid w:val="00FF7C02"/>
    <w:rsid w:val="024801E3"/>
    <w:rsid w:val="3217FBB1"/>
    <w:rsid w:val="47D61FFA"/>
    <w:rsid w:val="5097380D"/>
    <w:rsid w:val="647B2B65"/>
    <w:rsid w:val="6B2CF8ED"/>
    <w:rsid w:val="7705D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3</TotalTime>
  <Pages>1</Pages>
  <Words>208</Words>
  <Characters>1106</Characters>
  <Application>Microsoft Office Word</Application>
  <DocSecurity>0</DocSecurity>
  <Lines>9</Lines>
  <Paragraphs>2</Paragraphs>
  <ScaleCrop>false</ScaleCrop>
  <Manager/>
  <Company/>
  <LinksUpToDate>false</LinksUpToDate>
  <CharactersWithSpaces>1312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Magnet och Device</dc:title>
  <dc:subject/>
  <dc:creator>patrik.jens.johansson@vgregion.se</dc:creator>
  <keywords/>
  <lastModifiedBy>Emma Husberg</lastModifiedBy>
  <revision>6</revision>
  <lastPrinted>2016-03-31T10:56:00.0000000Z</lastPrinted>
  <dcterms:created xsi:type="dcterms:W3CDTF">2022-05-04T03:37:00.0000000Z</dcterms:created>
  <dcterms:modified xsi:type="dcterms:W3CDTF">2026-01-27T08:49:00.0000000Z</dcterms:modified>
</coreProperties>
</file>