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D37FA6" w:rsidP="00F35B05" w:rsidRDefault="00D37FA6" w14:paraId="15CAB98F" w14:textId="77777777">
      <w:pPr>
        <w:pStyle w:val="Heading2"/>
        <w:sectPr w:rsidR="00D37FA6" w:rsidSect="00D37FA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D37FA6" w:rsidR="00D37FA6" w:rsidP="38F06A77" w:rsidRDefault="00D37FA6" w14:paraId="55733B24" w14:textId="409CC83F">
      <w:pPr>
        <w:spacing w:after="0" w:line="240" w:lineRule="auto"/>
        <w:ind w:left="0" w:right="0"/>
      </w:pPr>
    </w:p>
    <w:p w:rsidRPr="00D37FA6" w:rsidR="00D37FA6" w:rsidP="00D37FA6" w:rsidRDefault="00D37FA6" w14:paraId="40B0C931" w14:textId="78D4FDF5">
      <w:pPr>
        <w:spacing w:after="0" w:line="240" w:lineRule="auto"/>
        <w:ind w:left="0" w:right="0"/>
        <w:rPr>
          <w:szCs w:val="20"/>
        </w:rPr>
      </w:pPr>
      <w:r w:rsidRPr="00D37FA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2990C7" wp14:editId="3C1B27D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D37FA6" w:rsidP="00D37FA6" w:rsidRDefault="00D37FA6" w14:paraId="59A41130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10568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42990C7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D37FA6" w:rsidP="00D37FA6" w:rsidRDefault="00D37FA6" w14:paraId="59A41130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10568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D37FA6" w:rsidR="00D37FA6" w:rsidTr="00684779" w14:paraId="36672996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D37FA6" w:rsidR="00D37FA6" w:rsidP="00D37FA6" w:rsidRDefault="00D37FA6" w14:paraId="592332F8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00D37FA6">
              <w:rPr>
                <w:rFonts w:ascii="Arial" w:hAnsi="Arial" w:cs="Arial"/>
                <w:b/>
                <w:bCs/>
                <w:noProof/>
                <w:sz w:val="32"/>
                <w:szCs w:val="32"/>
              </w:rPr>
              <w:t>Kalium</w:t>
            </w:r>
          </w:p>
        </w:tc>
      </w:tr>
    </w:tbl>
    <w:p w:rsidRPr="00D37FA6" w:rsidR="00D37FA6" w:rsidP="00D37FA6" w:rsidRDefault="00D37FA6" w14:paraId="2EB34300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bookmarkStart w:name="dosage" w:id="3"/>
      <w:r w:rsidRPr="00D37FA6">
        <w:rPr>
          <w:rFonts w:ascii="Arial" w:hAnsi="Arial" w:cs="Arial"/>
          <w:b/>
          <w:bCs/>
          <w:iCs/>
          <w:sz w:val="26"/>
          <w:szCs w:val="28"/>
        </w:rPr>
        <w:t xml:space="preserve">Revidering i denna version </w:t>
      </w:r>
    </w:p>
    <w:p w:rsidRPr="00D37FA6" w:rsidR="00D37FA6" w:rsidP="5DF13E11" w:rsidRDefault="00D37FA6" w14:paraId="2E1E12DE" w14:textId="58574817">
      <w:pPr>
        <w:spacing w:after="0" w:line="240" w:lineRule="auto"/>
        <w:ind w:left="0" w:right="0"/>
      </w:pPr>
      <w:r w:rsidR="2E421433">
        <w:rPr/>
        <w:t>Tillägg under beredning</w:t>
      </w:r>
    </w:p>
    <w:p w:rsidRPr="00D37FA6" w:rsidR="00D37FA6" w:rsidP="00D37FA6" w:rsidRDefault="00D37FA6" w14:paraId="52C6AD82" w14:textId="77777777">
      <w:pPr>
        <w:spacing w:after="0" w:line="240" w:lineRule="auto"/>
        <w:ind w:left="720" w:right="0"/>
        <w:rPr>
          <w:szCs w:val="20"/>
          <w:highlight w:val="yellow"/>
        </w:rPr>
      </w:pPr>
    </w:p>
    <w:p w:rsidRPr="00D37FA6" w:rsidR="00D37FA6" w:rsidP="00D37FA6" w:rsidRDefault="00D37FA6" w14:paraId="2AFB2C6B" w14:textId="77777777">
      <w:pPr>
        <w:keepNext/>
        <w:spacing w:before="240" w:after="60" w:line="240" w:lineRule="auto"/>
        <w:ind w:left="0" w:right="0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D37FA6">
        <w:rPr>
          <w:rFonts w:ascii="Arial" w:hAnsi="Arial" w:cs="Arial"/>
          <w:b/>
          <w:bCs/>
          <w:iCs/>
          <w:sz w:val="26"/>
          <w:szCs w:val="28"/>
        </w:rPr>
        <w:t>Indikation</w:t>
      </w:r>
    </w:p>
    <w:p w:rsidRPr="00D37FA6" w:rsidR="00D37FA6" w:rsidP="00D37FA6" w:rsidRDefault="00D37FA6" w14:paraId="00E3D6B2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proofErr w:type="spellStart"/>
      <w:r w:rsidRPr="00D37FA6">
        <w:rPr>
          <w:szCs w:val="20"/>
        </w:rPr>
        <w:t>Hypokalemi</w:t>
      </w:r>
      <w:proofErr w:type="spellEnd"/>
      <w:r w:rsidRPr="00D37FA6">
        <w:rPr>
          <w:szCs w:val="20"/>
        </w:rPr>
        <w:t xml:space="preserve"> och pågående kaliumförluster. </w:t>
      </w:r>
    </w:p>
    <w:p w:rsidRPr="00D37FA6" w:rsidR="00D37FA6" w:rsidP="00D37FA6" w:rsidRDefault="00D37FA6" w14:paraId="3FB02BA1" w14:textId="77777777">
      <w:pPr>
        <w:numPr>
          <w:ilvl w:val="0"/>
          <w:numId w:val="20"/>
        </w:numPr>
        <w:spacing w:after="0" w:line="240" w:lineRule="auto"/>
        <w:ind w:right="0"/>
        <w:rPr>
          <w:rFonts w:ascii="Arial" w:hAnsi="Arial"/>
          <w:sz w:val="26"/>
          <w:szCs w:val="28"/>
        </w:rPr>
      </w:pPr>
      <w:r w:rsidRPr="00D37FA6">
        <w:rPr>
          <w:szCs w:val="20"/>
        </w:rPr>
        <w:t xml:space="preserve">Kaliumtillsats vid vätsketerapi. </w:t>
      </w:r>
    </w:p>
    <w:p w:rsidRPr="00D37FA6" w:rsidR="00D37FA6" w:rsidP="38F06A77" w:rsidRDefault="00D37FA6" w14:paraId="79EEA299" w14:textId="144617F1">
      <w:pPr>
        <w:keepNext/>
        <w:numPr>
          <w:ilvl w:val="0"/>
          <w:numId w:val="20"/>
        </w:numPr>
        <w:spacing w:before="240" w:after="0" w:line="240" w:lineRule="auto"/>
        <w:ind w:right="0"/>
      </w:pPr>
      <w:r>
        <w:t>Tillsats till infusionsvätskor vid fullständig intravenös nutrition.</w:t>
      </w:r>
      <w:r>
        <w:br/>
      </w:r>
    </w:p>
    <w:p w:rsidRPr="00D37FA6" w:rsidR="00D37FA6" w:rsidP="38F06A77" w:rsidRDefault="00D37FA6" w14:paraId="17BB4AED" w14:textId="15D1FB70">
      <w:pPr>
        <w:keepNext/>
        <w:spacing w:before="240"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  <w:r w:rsidRPr="38F06A77">
        <w:rPr>
          <w:rFonts w:ascii="Arial" w:hAnsi="Arial" w:cs="Arial"/>
          <w:b/>
          <w:bCs/>
          <w:sz w:val="26"/>
          <w:szCs w:val="26"/>
        </w:rPr>
        <w:t>Bere</w:t>
      </w:r>
      <w:r w:rsidRPr="38F06A77" w:rsidR="30E5D160">
        <w:rPr>
          <w:rFonts w:ascii="Arial" w:hAnsi="Arial" w:cs="Arial"/>
          <w:b/>
          <w:bCs/>
          <w:sz w:val="26"/>
          <w:szCs w:val="26"/>
        </w:rPr>
        <w:t>d</w:t>
      </w:r>
      <w:r w:rsidRPr="38F06A77">
        <w:rPr>
          <w:rFonts w:ascii="Arial" w:hAnsi="Arial" w:cs="Arial"/>
          <w:b/>
          <w:bCs/>
          <w:sz w:val="26"/>
          <w:szCs w:val="26"/>
        </w:rPr>
        <w:t>ning</w:t>
      </w:r>
    </w:p>
    <w:p w:rsidRPr="00D37FA6" w:rsidR="00D37FA6" w:rsidP="5DF13E11" w:rsidRDefault="00D37FA6" w14:paraId="69D64E72" w14:textId="29129CA2">
      <w:pPr>
        <w:keepNext w:val="1"/>
        <w:spacing w:before="240" w:after="0" w:line="240" w:lineRule="auto"/>
        <w:ind w:left="0" w:right="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="00D37FA6">
        <w:rPr/>
        <w:t xml:space="preserve">Kaliumklorid/Kalium 2 </w:t>
      </w:r>
      <w:r w:rsidR="00D37FA6">
        <w:rPr/>
        <w:t>mmol</w:t>
      </w:r>
      <w:r w:rsidR="00D37FA6">
        <w:rPr/>
        <w:t xml:space="preserve">/ml spädes i ordinerad elektrolytlösning. Kaliumklorid är förstahandsval till alla patienter förutom de som har grav njursvikt, de ska </w:t>
      </w:r>
      <w:r w:rsidR="00D37FA6">
        <w:rPr/>
        <w:t>istället</w:t>
      </w:r>
      <w:r w:rsidR="00D37FA6">
        <w:rPr/>
        <w:t xml:space="preserve"> ha </w:t>
      </w:r>
      <w:r w:rsidR="00D37FA6">
        <w:rPr/>
        <w:t>Addex</w:t>
      </w:r>
      <w:r w:rsidR="00D37FA6">
        <w:rPr/>
        <w:t xml:space="preserve">-Kalium. </w:t>
      </w:r>
      <w:r>
        <w:br/>
      </w:r>
      <w:r w:rsidRPr="5DF13E11" w:rsidR="27D55E2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Koncentrationer över 40 mmol/ liter bör ges i central infart </w:t>
      </w:r>
      <w:r w:rsidRPr="5DF13E11" w:rsidR="27D55E2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enl</w:t>
      </w:r>
      <w:r w:rsidRPr="5DF13E11" w:rsidR="27D55E29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regionala spädnings listan.</w:t>
      </w:r>
    </w:p>
    <w:p w:rsidRPr="00D37FA6" w:rsidR="00D37FA6" w:rsidP="38F06A77" w:rsidRDefault="00D37FA6" w14:paraId="42EA1DC7" w14:textId="1521E5F6">
      <w:pPr>
        <w:keepNext/>
        <w:spacing w:before="240"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  <w:r w:rsidRPr="38F06A77">
        <w:rPr>
          <w:rFonts w:ascii="Arial" w:hAnsi="Arial" w:cs="Arial"/>
          <w:b/>
          <w:bCs/>
          <w:sz w:val="26"/>
          <w:szCs w:val="26"/>
        </w:rPr>
        <w:t>Dosering</w:t>
      </w:r>
    </w:p>
    <w:p w:rsidRPr="00D37FA6" w:rsidR="00D37FA6" w:rsidP="00D37FA6" w:rsidRDefault="00D37FA6" w14:paraId="2A854684" w14:textId="77777777">
      <w:pPr>
        <w:spacing w:after="0" w:line="240" w:lineRule="auto"/>
        <w:ind w:left="0" w:right="0"/>
        <w:rPr>
          <w:szCs w:val="20"/>
        </w:rPr>
      </w:pPr>
      <w:r w:rsidRPr="00D37FA6">
        <w:rPr>
          <w:szCs w:val="20"/>
        </w:rPr>
        <w:t xml:space="preserve">Doseras individuellt. Vid måttlig </w:t>
      </w:r>
      <w:proofErr w:type="spellStart"/>
      <w:r w:rsidRPr="00D37FA6">
        <w:rPr>
          <w:szCs w:val="20"/>
        </w:rPr>
        <w:t>hypokalemi</w:t>
      </w:r>
      <w:proofErr w:type="spellEnd"/>
      <w:r w:rsidRPr="00D37FA6">
        <w:rPr>
          <w:szCs w:val="20"/>
        </w:rPr>
        <w:t xml:space="preserve"> och kaliumunderhåll ges 40–80 </w:t>
      </w:r>
      <w:proofErr w:type="spellStart"/>
      <w:r w:rsidRPr="00D37FA6">
        <w:rPr>
          <w:szCs w:val="20"/>
        </w:rPr>
        <w:t>mmol</w:t>
      </w:r>
      <w:proofErr w:type="spellEnd"/>
      <w:r w:rsidRPr="00D37FA6">
        <w:rPr>
          <w:szCs w:val="20"/>
        </w:rPr>
        <w:t xml:space="preserve"> kalium per dygn. Vid uttalad </w:t>
      </w:r>
      <w:proofErr w:type="spellStart"/>
      <w:r w:rsidRPr="00D37FA6">
        <w:rPr>
          <w:szCs w:val="20"/>
        </w:rPr>
        <w:t>hypokalemi</w:t>
      </w:r>
      <w:proofErr w:type="spellEnd"/>
      <w:r w:rsidRPr="00D37FA6">
        <w:rPr>
          <w:szCs w:val="20"/>
        </w:rPr>
        <w:t xml:space="preserve"> kan upp till 120–160 </w:t>
      </w:r>
      <w:proofErr w:type="spellStart"/>
      <w:r w:rsidRPr="00D37FA6">
        <w:rPr>
          <w:szCs w:val="20"/>
        </w:rPr>
        <w:t>mmol</w:t>
      </w:r>
      <w:proofErr w:type="spellEnd"/>
      <w:r w:rsidRPr="00D37FA6">
        <w:rPr>
          <w:szCs w:val="20"/>
        </w:rPr>
        <w:t xml:space="preserve"> kalium ges per dygn. </w:t>
      </w:r>
      <w:r w:rsidRPr="00D37FA6">
        <w:rPr>
          <w:b/>
          <w:bCs/>
          <w:szCs w:val="20"/>
        </w:rPr>
        <w:tab/>
      </w:r>
    </w:p>
    <w:p w:rsidRPr="00D37FA6" w:rsidR="00D37FA6" w:rsidP="00D37FA6" w:rsidRDefault="00D37FA6" w14:paraId="55EF0D05" w14:textId="77777777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D37FA6">
        <w:rPr>
          <w:rFonts w:ascii="Arial" w:hAnsi="Arial" w:cs="Arial"/>
          <w:b/>
          <w:bCs/>
          <w:szCs w:val="26"/>
        </w:rPr>
        <w:t>Infusionshastighet</w:t>
      </w:r>
    </w:p>
    <w:p w:rsidRPr="00D37FA6" w:rsidR="00D37FA6" w:rsidP="38F06A77" w:rsidRDefault="00D37FA6" w14:paraId="4ED35534" w14:textId="77777777">
      <w:pPr>
        <w:spacing w:after="0" w:line="240" w:lineRule="auto"/>
        <w:ind w:left="0" w:right="0"/>
        <w:rPr>
          <w:rFonts w:ascii="Verdana" w:hAnsi="Verdana"/>
          <w:color w:val="000000"/>
          <w:sz w:val="20"/>
          <w:szCs w:val="20"/>
        </w:rPr>
      </w:pPr>
      <w:r>
        <w:t xml:space="preserve">Infusionen ges långsamt intravenöst med högst 10 </w:t>
      </w:r>
      <w:proofErr w:type="spellStart"/>
      <w:r>
        <w:t>mmol</w:t>
      </w:r>
      <w:proofErr w:type="spellEnd"/>
      <w:r>
        <w:t xml:space="preserve"> kalium/timme.</w:t>
      </w:r>
    </w:p>
    <w:p w:rsidR="38F06A77" w:rsidP="38F06A77" w:rsidRDefault="38F06A77" w14:paraId="1DD44547" w14:textId="3FA59CB0">
      <w:pPr>
        <w:spacing w:after="0" w:line="240" w:lineRule="auto"/>
        <w:ind w:left="0" w:right="0"/>
      </w:pPr>
    </w:p>
    <w:p w:rsidRPr="00D37FA6" w:rsidR="00D37FA6" w:rsidP="38F06A77" w:rsidRDefault="00D37FA6" w14:paraId="56788B10" w14:textId="5E437E0D">
      <w:pPr>
        <w:keepNext/>
        <w:spacing w:before="240" w:after="0" w:line="240" w:lineRule="auto"/>
        <w:ind w:left="0" w:right="0"/>
        <w:rPr>
          <w:rFonts w:ascii="Arial" w:hAnsi="Arial" w:cs="Arial"/>
          <w:b/>
          <w:bCs/>
          <w:sz w:val="26"/>
          <w:szCs w:val="26"/>
        </w:rPr>
      </w:pPr>
      <w:r w:rsidRPr="38F06A77">
        <w:rPr>
          <w:rFonts w:ascii="Arial" w:hAnsi="Arial" w:cs="Arial"/>
          <w:b/>
          <w:bCs/>
          <w:sz w:val="26"/>
          <w:szCs w:val="26"/>
        </w:rPr>
        <w:t>Observation / Övervakning</w:t>
      </w:r>
    </w:p>
    <w:p w:rsidRPr="00D37FA6" w:rsidR="00D37FA6" w:rsidP="00D37FA6" w:rsidRDefault="00D37FA6" w14:paraId="697BBFC6" w14:textId="77777777">
      <w:pPr>
        <w:numPr>
          <w:ilvl w:val="0"/>
          <w:numId w:val="21"/>
        </w:numPr>
        <w:spacing w:after="0" w:line="240" w:lineRule="auto"/>
        <w:ind w:right="0"/>
        <w:rPr>
          <w:bCs/>
          <w:color w:val="000000"/>
        </w:rPr>
      </w:pPr>
      <w:r w:rsidRPr="00D37FA6">
        <w:rPr>
          <w:bCs/>
          <w:color w:val="000000"/>
        </w:rPr>
        <w:t xml:space="preserve">Använd infusionspump för att säkerställa infusionshastighet. </w:t>
      </w:r>
    </w:p>
    <w:p w:rsidRPr="00D37FA6" w:rsidR="00D37FA6" w:rsidP="00D37FA6" w:rsidRDefault="00D37FA6" w14:paraId="4B78FC66" w14:textId="77777777">
      <w:pPr>
        <w:numPr>
          <w:ilvl w:val="0"/>
          <w:numId w:val="21"/>
        </w:numPr>
        <w:spacing w:after="0" w:line="240" w:lineRule="auto"/>
        <w:ind w:right="0"/>
        <w:rPr>
          <w:rFonts w:ascii="Verdana" w:hAnsi="Verdana"/>
          <w:color w:val="000000"/>
          <w:sz w:val="20"/>
        </w:rPr>
      </w:pPr>
      <w:r w:rsidRPr="00D37FA6">
        <w:rPr>
          <w:bCs/>
          <w:szCs w:val="20"/>
        </w:rPr>
        <w:t>Mycket kärlretande, särskilt vid höga koncentrationer, bör endast ges i stor ven.</w:t>
      </w:r>
    </w:p>
    <w:p w:rsidRPr="00D37FA6" w:rsidR="00D37FA6" w:rsidP="00D37FA6" w:rsidRDefault="00D37FA6" w14:paraId="7B77BD5A" w14:textId="77777777">
      <w:pPr>
        <w:numPr>
          <w:ilvl w:val="0"/>
          <w:numId w:val="21"/>
        </w:numPr>
        <w:spacing w:after="0" w:line="240" w:lineRule="auto"/>
        <w:ind w:right="0"/>
        <w:rPr>
          <w:b/>
          <w:szCs w:val="20"/>
        </w:rPr>
      </w:pPr>
      <w:r w:rsidRPr="00D37FA6">
        <w:rPr>
          <w:bCs/>
          <w:szCs w:val="20"/>
        </w:rPr>
        <w:t>Vid högre dosering av kalium bör upprepade kontroller av plasmanivåerna utföras liksom EKG-kontroll.</w:t>
      </w:r>
    </w:p>
    <w:p w:rsidRPr="00684779" w:rsidR="00536A5A" w:rsidP="00684779" w:rsidRDefault="00D37FA6" w14:paraId="76B9F95B" w14:textId="7127B669">
      <w:pPr>
        <w:numPr>
          <w:ilvl w:val="0"/>
          <w:numId w:val="21"/>
        </w:numPr>
        <w:spacing w:after="0" w:line="240" w:lineRule="auto"/>
        <w:ind w:right="0"/>
        <w:rPr>
          <w:b/>
          <w:bCs/>
          <w:szCs w:val="20"/>
        </w:rPr>
      </w:pPr>
      <w:r w:rsidRPr="00D37FA6">
        <w:rPr>
          <w:szCs w:val="20"/>
        </w:rPr>
        <w:t xml:space="preserve">Vid svår </w:t>
      </w:r>
      <w:proofErr w:type="spellStart"/>
      <w:r w:rsidRPr="00D37FA6">
        <w:rPr>
          <w:szCs w:val="20"/>
        </w:rPr>
        <w:t>hypokalemi</w:t>
      </w:r>
      <w:proofErr w:type="spellEnd"/>
      <w:r w:rsidRPr="00D37FA6">
        <w:rPr>
          <w:szCs w:val="20"/>
        </w:rPr>
        <w:t xml:space="preserve"> förmodas det föreligga samtidig magnesiumbrist som kan öka arytmibenägenheten samt försvåra korrigering av </w:t>
      </w:r>
      <w:proofErr w:type="spellStart"/>
      <w:r w:rsidRPr="00D37FA6">
        <w:rPr>
          <w:szCs w:val="20"/>
        </w:rPr>
        <w:t>hypokalemin</w:t>
      </w:r>
      <w:proofErr w:type="spellEnd"/>
      <w:r w:rsidRPr="00D37FA6">
        <w:rPr>
          <w:szCs w:val="20"/>
        </w:rPr>
        <w:t>. Överväg samtidigt administrering av Magnesium.</w:t>
      </w:r>
      <w:bookmarkEnd w:id="3"/>
      <w:bookmarkEnd w:id="0"/>
    </w:p>
    <w:sectPr w:rsidRPr="00684779" w:rsidR="00536A5A" w:rsidSect="00D37FA6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2A623843"/>
    <w:multiLevelType w:val="hybridMultilevel"/>
    <w:tmpl w:val="624A18A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3FF5C66"/>
    <w:multiLevelType w:val="hybridMultilevel"/>
    <w:tmpl w:val="E236ACE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86810813">
    <w:abstractNumId w:val="19"/>
  </w:num>
  <w:num w:numId="2" w16cid:durableId="1419719290">
    <w:abstractNumId w:val="16"/>
  </w:num>
  <w:num w:numId="3" w16cid:durableId="1623531234">
    <w:abstractNumId w:val="0"/>
  </w:num>
  <w:num w:numId="4" w16cid:durableId="1768117410">
    <w:abstractNumId w:val="6"/>
  </w:num>
  <w:num w:numId="5" w16cid:durableId="352077819">
    <w:abstractNumId w:val="17"/>
  </w:num>
  <w:num w:numId="6" w16cid:durableId="1207765182">
    <w:abstractNumId w:val="2"/>
  </w:num>
  <w:num w:numId="7" w16cid:durableId="792939233">
    <w:abstractNumId w:val="12"/>
  </w:num>
  <w:num w:numId="8" w16cid:durableId="1972638352">
    <w:abstractNumId w:val="9"/>
  </w:num>
  <w:num w:numId="9" w16cid:durableId="421953360">
    <w:abstractNumId w:val="1"/>
  </w:num>
  <w:num w:numId="10" w16cid:durableId="695352897">
    <w:abstractNumId w:val="1"/>
  </w:num>
  <w:num w:numId="11" w16cid:durableId="1411535299">
    <w:abstractNumId w:val="3"/>
  </w:num>
  <w:num w:numId="12" w16cid:durableId="1020622500">
    <w:abstractNumId w:val="4"/>
  </w:num>
  <w:num w:numId="13" w16cid:durableId="1356032112">
    <w:abstractNumId w:val="15"/>
  </w:num>
  <w:num w:numId="14" w16cid:durableId="1454983128">
    <w:abstractNumId w:val="10"/>
  </w:num>
  <w:num w:numId="15" w16cid:durableId="1547402334">
    <w:abstractNumId w:val="7"/>
  </w:num>
  <w:num w:numId="16" w16cid:durableId="1142622259">
    <w:abstractNumId w:val="14"/>
  </w:num>
  <w:num w:numId="17" w16cid:durableId="1851987092">
    <w:abstractNumId w:val="5"/>
  </w:num>
  <w:num w:numId="18" w16cid:durableId="1011444625">
    <w:abstractNumId w:val="11"/>
  </w:num>
  <w:num w:numId="19" w16cid:durableId="235209616">
    <w:abstractNumId w:val="18"/>
  </w:num>
  <w:num w:numId="20" w16cid:durableId="955329309">
    <w:abstractNumId w:val="8"/>
  </w:num>
  <w:num w:numId="21" w16cid:durableId="11609728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2D5D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4779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37FA6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7D55E29"/>
    <w:rsid w:val="2E421433"/>
    <w:rsid w:val="30E5D160"/>
    <w:rsid w:val="38F06A77"/>
    <w:rsid w:val="3B2EDE15"/>
    <w:rsid w:val="3BCB1ADD"/>
    <w:rsid w:val="4810E765"/>
    <w:rsid w:val="5DF13E1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."/>
  <w:listSeparator w:val=","/>
  <w14:docId w14:val="1FE2B7EB"/>
  <w14:defaultImageDpi w14:val="330"/>
  <w15:docId w15:val="{0039A815-FB30-48A4-97EA-6CDC6D8B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Kalium</dc:title>
  <dc:subject/>
  <dc:creator>patrik.jens.johansson@vgregion.se</dc:creator>
  <keywords/>
  <lastModifiedBy>Emma Husberg</lastModifiedBy>
  <revision>5</revision>
  <lastPrinted>2016-03-31T19:56:00.0000000Z</lastPrinted>
  <dcterms:created xsi:type="dcterms:W3CDTF">2022-05-04T12:37:00.0000000Z</dcterms:created>
  <dcterms:modified xsi:type="dcterms:W3CDTF">2025-03-26T14:10:12.0000000Z</dcterms:modified>
</coreProperties>
</file>