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31712" w:rsidP="379974CC" w:rsidRDefault="00231712" w14:paraId="417D5254" w14:textId="77777777">
      <w:pPr>
        <w:pStyle w:val="Heading2"/>
        <w:ind w:left="0"/>
        <w:sectPr w:rsidR="00231712" w:rsidSect="0023171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31712" w:rsidR="00231712" w:rsidP="00231712" w:rsidRDefault="00231712" w14:paraId="455FD571" w14:textId="77777777">
      <w:pPr>
        <w:spacing w:after="0" w:line="240" w:lineRule="auto"/>
        <w:ind w:left="0" w:right="0"/>
        <w:rPr>
          <w:szCs w:val="20"/>
        </w:rPr>
      </w:pPr>
    </w:p>
    <w:p w:rsidRPr="00231712" w:rsidR="00231712" w:rsidP="00231712" w:rsidRDefault="00231712" w14:paraId="088C1E48" w14:textId="77777777">
      <w:pPr>
        <w:spacing w:after="0" w:line="240" w:lineRule="auto"/>
        <w:ind w:left="0" w:right="0"/>
        <w:rPr>
          <w:szCs w:val="20"/>
        </w:rPr>
      </w:pPr>
    </w:p>
    <w:p w:rsidRPr="00231712" w:rsidR="00231712" w:rsidP="00231712" w:rsidRDefault="00231712" w14:paraId="0272558D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31712">
        <w:rPr>
          <w:szCs w:val="20"/>
        </w:rPr>
        <w:tab/>
      </w:r>
    </w:p>
    <w:p w:rsidRPr="00231712" w:rsidR="00231712" w:rsidP="00231712" w:rsidRDefault="00231712" w14:paraId="7748A7D5" w14:textId="2383BD49">
      <w:pPr>
        <w:spacing w:after="0" w:line="240" w:lineRule="auto"/>
        <w:ind w:left="0" w:right="0"/>
        <w:rPr>
          <w:szCs w:val="20"/>
        </w:rPr>
      </w:pPr>
      <w:r w:rsidRPr="0023171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970A5A" wp14:editId="054E2F9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31712" w:rsidP="00231712" w:rsidRDefault="00231712" w14:paraId="3574F88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15452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8970A5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31712" w:rsidP="00231712" w:rsidRDefault="00231712" w14:paraId="3574F88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15452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31712" w:rsidR="00231712" w:rsidTr="001C62EB" w14:paraId="0ABAEEA7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31712" w:rsidR="00231712" w:rsidP="00231712" w:rsidRDefault="00231712" w14:paraId="395B9DA1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23171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Inför utskrivning från avd 43/44 efter akut kranskärlssjukdom </w:t>
            </w:r>
          </w:p>
        </w:tc>
      </w:tr>
    </w:tbl>
    <w:p w:rsidRPr="00231712" w:rsidR="00231712" w:rsidP="00231712" w:rsidRDefault="00231712" w14:paraId="406222E2" w14:textId="77777777">
      <w:pPr>
        <w:spacing w:after="0" w:line="240" w:lineRule="auto"/>
        <w:ind w:left="0" w:right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231712" w:rsidR="00231712" w:rsidP="00231712" w:rsidRDefault="00231712" w14:paraId="0FE10402" w14:textId="77777777">
      <w:pPr>
        <w:spacing w:after="0" w:line="240" w:lineRule="auto"/>
        <w:ind w:left="0" w:right="0"/>
      </w:pPr>
    </w:p>
    <w:p w:rsidRPr="00231712" w:rsidR="00231712" w:rsidP="00231712" w:rsidRDefault="00231712" w14:paraId="46637447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2CAE2743" w:rsidR="00231712">
        <w:rPr>
          <w:rFonts w:ascii="Arial" w:hAnsi="Arial" w:cs="Arial"/>
          <w:b w:val="1"/>
          <w:bCs w:val="1"/>
          <w:sz w:val="26"/>
          <w:szCs w:val="26"/>
        </w:rPr>
        <w:t xml:space="preserve">Patientansvarig sjuksköterska på avdelningen skall: </w:t>
      </w:r>
    </w:p>
    <w:p w:rsidRPr="00231712" w:rsidR="00231712" w:rsidP="2CAE2743" w:rsidRDefault="00231712" w14:paraId="57A3AFDB" w14:textId="5A74DAF3">
      <w:pPr>
        <w:pStyle w:val="Normal"/>
        <w:spacing w:after="0" w:line="240" w:lineRule="auto"/>
        <w:ind w:left="0" w:right="0"/>
        <w:rPr>
          <w:rFonts w:ascii="Arial" w:hAnsi="Arial" w:cs="Arial"/>
          <w:b w:val="1"/>
          <w:bCs w:val="1"/>
          <w:sz w:val="26"/>
          <w:szCs w:val="26"/>
        </w:rPr>
      </w:pPr>
    </w:p>
    <w:p w:rsidRPr="00231712" w:rsidR="00231712" w:rsidP="2CAE2743" w:rsidRDefault="00231712" w14:paraId="73D1ECCF" w14:textId="613A6FF7">
      <w:pPr>
        <w:pStyle w:val="Normal"/>
        <w:numPr>
          <w:ilvl w:val="0"/>
          <w:numId w:val="20"/>
        </w:numPr>
        <w:spacing w:after="0" w:line="240" w:lineRule="auto"/>
        <w:ind w:right="0"/>
        <w:contextualSpacing/>
        <w:rPr>
          <w:i w:val="0"/>
          <w:iCs w:val="0"/>
          <w:sz w:val="24"/>
          <w:szCs w:val="24"/>
        </w:rPr>
      </w:pPr>
      <w:r w:rsidRPr="2CAE2743" w:rsidR="79789AF7">
        <w:rPr>
          <w:i w:val="0"/>
          <w:iCs w:val="0"/>
          <w:sz w:val="24"/>
          <w:szCs w:val="24"/>
        </w:rPr>
        <w:t>Skicka rehab remiss via Melior i planeringen.</w:t>
      </w:r>
    </w:p>
    <w:p w:rsidRPr="00231712" w:rsidR="00231712" w:rsidP="2CAE2743" w:rsidRDefault="00231712" w14:paraId="7070A06E" w14:textId="5D3EA34E">
      <w:pPr>
        <w:pStyle w:val="Normal"/>
        <w:spacing w:after="0" w:line="240" w:lineRule="auto"/>
        <w:ind w:left="0" w:right="0"/>
      </w:pPr>
    </w:p>
    <w:p w:rsidRPr="00231712" w:rsidR="00231712" w:rsidP="00231712" w:rsidRDefault="00231712" w14:paraId="2BC79798" w14:textId="77777777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8"/>
        </w:rPr>
      </w:pPr>
      <w:r w:rsidRPr="00231712">
        <w:rPr>
          <w:szCs w:val="28"/>
        </w:rPr>
        <w:t>Informera om när och hur Nitrolingualspray skall användas.</w:t>
      </w:r>
    </w:p>
    <w:p w:rsidRPr="00231712" w:rsidR="00231712" w:rsidP="00231712" w:rsidRDefault="00231712" w14:paraId="230F70F8" w14:textId="77777777">
      <w:pPr>
        <w:spacing w:after="0" w:line="240" w:lineRule="auto"/>
        <w:ind w:left="720" w:right="0"/>
        <w:rPr>
          <w:szCs w:val="28"/>
        </w:rPr>
      </w:pPr>
      <w:r w:rsidRPr="00231712">
        <w:rPr>
          <w:szCs w:val="28"/>
        </w:rPr>
        <w:t xml:space="preserve">Patienten skall även prova sprayen (om </w:t>
      </w:r>
      <w:r w:rsidRPr="00231712">
        <w:rPr>
          <w:b/>
          <w:szCs w:val="28"/>
        </w:rPr>
        <w:t xml:space="preserve">ej </w:t>
      </w:r>
      <w:r w:rsidRPr="00231712">
        <w:rPr>
          <w:szCs w:val="28"/>
        </w:rPr>
        <w:t>kontraindikation föreligger). Blodtryck kontrolleras före och 10 minuter efter att sprayen är given.</w:t>
      </w:r>
    </w:p>
    <w:p w:rsidRPr="00231712" w:rsidR="00231712" w:rsidP="00231712" w:rsidRDefault="00231712" w14:paraId="226DB043" w14:textId="77777777">
      <w:pPr>
        <w:spacing w:after="0" w:line="240" w:lineRule="auto"/>
        <w:ind w:left="0" w:right="0"/>
        <w:rPr>
          <w:sz w:val="16"/>
          <w:szCs w:val="16"/>
        </w:rPr>
      </w:pPr>
    </w:p>
    <w:p w:rsidRPr="00231712" w:rsidR="00231712" w:rsidP="00231712" w:rsidRDefault="00231712" w14:paraId="2AA501E3" w14:textId="77777777">
      <w:pPr>
        <w:spacing w:after="0" w:line="240" w:lineRule="auto"/>
        <w:ind w:left="0" w:right="0"/>
        <w:rPr>
          <w:sz w:val="16"/>
          <w:szCs w:val="16"/>
        </w:rPr>
      </w:pPr>
    </w:p>
    <w:p w:rsidRPr="00231712" w:rsidR="00231712" w:rsidP="379974CC" w:rsidRDefault="00231712" w14:paraId="17461D56" w14:textId="7B9264B1">
      <w:pPr>
        <w:numPr>
          <w:ilvl w:val="0"/>
          <w:numId w:val="20"/>
        </w:numPr>
        <w:spacing w:after="0" w:line="240" w:lineRule="auto"/>
        <w:ind w:right="0"/>
        <w:contextualSpacing/>
        <w:rPr/>
      </w:pPr>
      <w:r w:rsidR="34D1BFEC">
        <w:rPr/>
        <w:t>Ge patienten lappen med QR-kod till vår patientinformation</w:t>
      </w:r>
      <w:r w:rsidR="00231712">
        <w:rPr/>
        <w:t>.</w:t>
      </w:r>
    </w:p>
    <w:p w:rsidRPr="00231712" w:rsidR="00231712" w:rsidP="00231712" w:rsidRDefault="00231712" w14:paraId="77E024BC" w14:textId="77777777">
      <w:pPr>
        <w:spacing w:after="0" w:line="240" w:lineRule="auto"/>
        <w:ind w:left="0" w:right="0"/>
        <w:rPr>
          <w:sz w:val="16"/>
          <w:szCs w:val="28"/>
        </w:rPr>
      </w:pPr>
    </w:p>
    <w:p w:rsidRPr="00231712" w:rsidR="00231712" w:rsidP="379974CC" w:rsidRDefault="00231712" w14:paraId="6CEE3ED9" w14:textId="0AA3280E">
      <w:pPr>
        <w:numPr>
          <w:ilvl w:val="0"/>
          <w:numId w:val="20"/>
        </w:numPr>
        <w:spacing w:after="0" w:line="240" w:lineRule="auto"/>
        <w:ind w:right="0"/>
        <w:contextualSpacing/>
        <w:rPr/>
      </w:pPr>
      <w:r w:rsidR="00231712">
        <w:rPr/>
        <w:t xml:space="preserve">Fylla i uppföljningsmeddelande till sjuksköterskan på </w:t>
      </w:r>
      <w:r w:rsidR="256F7856">
        <w:rPr/>
        <w:t>Kranskärlsmottagning</w:t>
      </w:r>
      <w:r w:rsidR="3CEA5E8A">
        <w:rPr/>
        <w:t>en</w:t>
      </w:r>
      <w:r w:rsidR="00231712">
        <w:rPr/>
        <w:t xml:space="preserve"> och lägg i lådan </w:t>
      </w:r>
      <w:r w:rsidRPr="2CAE2743" w:rsidR="00231712">
        <w:rPr>
          <w:i w:val="1"/>
          <w:iCs w:val="1"/>
        </w:rPr>
        <w:t>Ifyllda meddelande t</w:t>
      </w:r>
      <w:r w:rsidRPr="2CAE2743" w:rsidR="00231712">
        <w:rPr>
          <w:i w:val="1"/>
          <w:iCs w:val="1"/>
        </w:rPr>
        <w:t xml:space="preserve">ill HRM sjuksköterskan </w:t>
      </w:r>
      <w:r w:rsidR="00231712">
        <w:rPr/>
        <w:t xml:space="preserve">som finns på varje sjuksköterskeexpedition. Gäller även för patienter som skall följas upp hos </w:t>
      </w:r>
      <w:r w:rsidR="66BEE1CD">
        <w:rPr/>
        <w:t>NSV Närsjukhus</w:t>
      </w:r>
      <w:r w:rsidR="00231712">
        <w:rPr/>
        <w:t>.</w:t>
      </w:r>
    </w:p>
    <w:p w:rsidRPr="00231712" w:rsidR="00231712" w:rsidP="00231712" w:rsidRDefault="00231712" w14:paraId="0AEE0318" w14:textId="77777777">
      <w:pPr>
        <w:spacing w:after="0" w:line="240" w:lineRule="auto"/>
        <w:ind w:left="720" w:right="0"/>
        <w:contextualSpacing/>
        <w:rPr>
          <w:iCs/>
          <w:sz w:val="16"/>
          <w:szCs w:val="28"/>
        </w:rPr>
      </w:pPr>
    </w:p>
    <w:p w:rsidRPr="00231712" w:rsidR="00231712" w:rsidP="00231712" w:rsidRDefault="00231712" w14:paraId="67F977B9" w14:textId="1E8A3658">
      <w:pPr>
        <w:numPr>
          <w:ilvl w:val="0"/>
          <w:numId w:val="20"/>
        </w:numPr>
        <w:spacing w:after="0" w:line="240" w:lineRule="auto"/>
        <w:ind w:right="0"/>
        <w:contextualSpacing/>
        <w:rPr/>
      </w:pPr>
      <w:r w:rsidR="00231712">
        <w:rPr/>
        <w:t xml:space="preserve">Tänk på att patienter som bor i </w:t>
      </w:r>
      <w:r w:rsidR="0854BB19">
        <w:rPr/>
        <w:t>NSV Närsjukhus</w:t>
      </w:r>
      <w:r w:rsidR="00231712">
        <w:rPr/>
        <w:t xml:space="preserve"> upptagningsområde, Dalsland, Strömstad eller Lysekil i första hand bör få sin polikliniska uppföljning där. Påminn gärna utskrivande läkare om detta. </w:t>
      </w:r>
    </w:p>
    <w:p w:rsidRPr="00231712" w:rsidR="00231712" w:rsidP="00231712" w:rsidRDefault="00231712" w14:paraId="6872E366" w14:textId="77777777">
      <w:pPr>
        <w:spacing w:after="0" w:line="240" w:lineRule="auto"/>
        <w:ind w:left="720" w:right="0"/>
        <w:contextualSpacing/>
        <w:rPr>
          <w:sz w:val="16"/>
          <w:szCs w:val="16"/>
        </w:rPr>
      </w:pPr>
    </w:p>
    <w:p w:rsidRPr="00231712" w:rsidR="00231712" w:rsidP="379974CC" w:rsidRDefault="00231712" w14:paraId="1A8AAF2D" w14:textId="59F01533">
      <w:pPr>
        <w:numPr>
          <w:ilvl w:val="0"/>
          <w:numId w:val="20"/>
        </w:numPr>
        <w:spacing w:after="0" w:line="240" w:lineRule="auto"/>
        <w:ind w:right="0"/>
        <w:contextualSpacing/>
        <w:rPr/>
      </w:pPr>
      <w:r w:rsidR="00231712">
        <w:rPr/>
        <w:t xml:space="preserve">Erbjuda alla rökare kontakt med </w:t>
      </w:r>
      <w:r w:rsidR="525A4F0C">
        <w:rPr/>
        <w:t xml:space="preserve">Damira </w:t>
      </w:r>
      <w:r w:rsidR="00231712">
        <w:rPr/>
        <w:t xml:space="preserve"> på</w:t>
      </w:r>
      <w:r w:rsidR="206D33C1">
        <w:rPr/>
        <w:t xml:space="preserve"> kranskärlsmottagningen</w:t>
      </w:r>
      <w:r w:rsidR="00231712">
        <w:rPr/>
        <w:t xml:space="preserve"> tel. 010-4350445.</w:t>
      </w:r>
      <w:r w:rsidR="0530B005">
        <w:rPr/>
        <w:t xml:space="preserve"> Lägg </w:t>
      </w:r>
      <w:r w:rsidR="5D03CBED">
        <w:rPr/>
        <w:t>en bevakning till Damir</w:t>
      </w:r>
      <w:r w:rsidR="763CA572">
        <w:rPr/>
        <w:t>a Besic</w:t>
      </w:r>
      <w:r w:rsidR="5D03CBED">
        <w:rPr/>
        <w:t xml:space="preserve"> i melior</w:t>
      </w:r>
    </w:p>
    <w:p w:rsidRPr="00231712" w:rsidR="00231712" w:rsidP="00231712" w:rsidRDefault="00231712" w14:paraId="556F1322" w14:textId="77777777">
      <w:pPr>
        <w:spacing w:after="0" w:line="240" w:lineRule="auto"/>
        <w:ind w:left="720" w:right="0"/>
        <w:contextualSpacing/>
        <w:rPr>
          <w:sz w:val="16"/>
          <w:szCs w:val="16"/>
        </w:rPr>
      </w:pPr>
    </w:p>
    <w:p w:rsidR="00231712" w:rsidP="379974CC" w:rsidRDefault="00231712" w14:paraId="7ABF3546" w14:textId="62F544D9">
      <w:pPr>
        <w:numPr>
          <w:ilvl w:val="0"/>
          <w:numId w:val="20"/>
        </w:numPr>
        <w:spacing w:after="0" w:line="240" w:lineRule="auto"/>
        <w:ind w:right="0"/>
        <w:contextualSpacing/>
        <w:rPr>
          <w:i w:val="1"/>
          <w:iCs w:val="1"/>
        </w:rPr>
      </w:pPr>
      <w:r w:rsidR="00231712">
        <w:rPr/>
        <w:t xml:space="preserve">Anteckna i Melior på </w:t>
      </w:r>
      <w:r w:rsidR="00231712">
        <w:rPr/>
        <w:t>sökord</w:t>
      </w:r>
      <w:r w:rsidR="3E4DB5F9">
        <w:rPr/>
        <w:t xml:space="preserve"> </w:t>
      </w:r>
      <w:r w:rsidRPr="2CAE2743" w:rsidR="00231712">
        <w:rPr>
          <w:i w:val="1"/>
          <w:iCs w:val="1"/>
        </w:rPr>
        <w:t>kunskap</w:t>
      </w:r>
      <w:r w:rsidRPr="2CAE2743" w:rsidR="00231712">
        <w:rPr>
          <w:i w:val="1"/>
          <w:iCs w:val="1"/>
        </w:rPr>
        <w:t>/information</w:t>
      </w:r>
      <w:r w:rsidR="00231712">
        <w:rPr/>
        <w:t xml:space="preserve"> när ovanstående åtgärder är gjort.</w:t>
      </w:r>
    </w:p>
    <w:p w:rsidR="379974CC" w:rsidP="379974CC" w:rsidRDefault="379974CC" w14:paraId="32B61748" w14:textId="152B387C">
      <w:pPr>
        <w:pStyle w:val="Normal"/>
        <w:spacing w:after="0" w:line="240" w:lineRule="auto"/>
        <w:ind w:left="632" w:right="0"/>
        <w:contextualSpacing/>
        <w:rPr>
          <w:i w:val="0"/>
          <w:iCs w:val="0"/>
          <w:sz w:val="24"/>
          <w:szCs w:val="24"/>
        </w:rPr>
      </w:pPr>
    </w:p>
    <w:p w:rsidRPr="00231712" w:rsidR="00231712" w:rsidP="00231712" w:rsidRDefault="00231712" w14:paraId="5F851EA8" w14:textId="77777777">
      <w:pPr>
        <w:spacing w:after="0" w:line="240" w:lineRule="auto"/>
        <w:ind w:left="720" w:right="0"/>
        <w:contextualSpacing/>
        <w:rPr>
          <w:i/>
          <w:iCs/>
          <w:szCs w:val="28"/>
        </w:rPr>
      </w:pPr>
    </w:p>
    <w:p w:rsidRPr="00231712" w:rsidR="00231712" w:rsidP="00231712" w:rsidRDefault="00231712" w14:paraId="10F60274" w14:textId="5984539E">
      <w:pPr>
        <w:spacing w:after="0" w:line="240" w:lineRule="auto"/>
        <w:ind w:left="0" w:right="0"/>
      </w:pPr>
      <w:r w:rsidR="00231712">
        <w:rPr/>
        <w:t xml:space="preserve">Berätta för patienten att hen kommer följas upp på </w:t>
      </w:r>
      <w:r w:rsidR="44B44C5D">
        <w:rPr/>
        <w:t>Kranskärlsmottagningen</w:t>
      </w:r>
      <w:r w:rsidR="00231712">
        <w:rPr/>
        <w:t xml:space="preserve"> av:</w:t>
      </w:r>
    </w:p>
    <w:p w:rsidRPr="00231712" w:rsidR="00231712" w:rsidP="00231712" w:rsidRDefault="00231712" w14:paraId="48C8D370" w14:textId="77777777">
      <w:pPr>
        <w:spacing w:after="0" w:line="240" w:lineRule="auto"/>
        <w:ind w:left="0" w:right="0"/>
        <w:rPr>
          <w:iCs/>
          <w:szCs w:val="20"/>
        </w:rPr>
      </w:pPr>
    </w:p>
    <w:p w:rsidRPr="00231712" w:rsidR="00231712" w:rsidP="379974CC" w:rsidRDefault="00231712" w14:paraId="31B04E5B" w14:textId="6AC23B20">
      <w:pPr>
        <w:numPr>
          <w:ilvl w:val="0"/>
          <w:numId w:val="21"/>
        </w:numPr>
        <w:spacing w:after="0" w:line="240" w:lineRule="auto"/>
        <w:ind w:right="0"/>
        <w:rPr/>
      </w:pPr>
      <w:r w:rsidR="00231712">
        <w:rPr/>
        <w:t>Sjuksköters</w:t>
      </w:r>
      <w:r w:rsidR="23101348">
        <w:rPr/>
        <w:t>k</w:t>
      </w:r>
      <w:r w:rsidR="00231712">
        <w:rPr/>
        <w:t>a</w:t>
      </w:r>
    </w:p>
    <w:bookmarkEnd w:id="0"/>
    <w:p w:rsidRPr="00536A5A" w:rsidR="00536A5A" w:rsidP="2CAE2743" w:rsidRDefault="00536A5A" w14:paraId="76B9F95B" w14:textId="56285B96">
      <w:pPr>
        <w:numPr>
          <w:ilvl w:val="0"/>
          <w:numId w:val="21"/>
        </w:numPr>
        <w:spacing w:after="0" w:line="240" w:lineRule="auto"/>
        <w:ind w:right="0"/>
        <w:rPr/>
      </w:pPr>
      <w:r w:rsidR="00231712">
        <w:rPr/>
        <w:t>Sjukgymnast</w:t>
      </w:r>
      <w:r w:rsidR="4FE0EECA">
        <w:rPr/>
        <w:t>/ Fysioterapeut</w:t>
      </w:r>
    </w:p>
    <w:sectPr w:rsidRPr="00536A5A" w:rsidR="00536A5A" w:rsidSect="0023171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2AF6460"/>
    <w:multiLevelType w:val="hybridMultilevel"/>
    <w:tmpl w:val="22FA18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A7120EF"/>
    <w:multiLevelType w:val="hybridMultilevel"/>
    <w:tmpl w:val="EF6A5DB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58488980">
    <w:abstractNumId w:val="19"/>
  </w:num>
  <w:num w:numId="2" w16cid:durableId="136805459">
    <w:abstractNumId w:val="14"/>
  </w:num>
  <w:num w:numId="3" w16cid:durableId="2074618598">
    <w:abstractNumId w:val="0"/>
  </w:num>
  <w:num w:numId="4" w16cid:durableId="679508364">
    <w:abstractNumId w:val="6"/>
  </w:num>
  <w:num w:numId="5" w16cid:durableId="1688555196">
    <w:abstractNumId w:val="15"/>
  </w:num>
  <w:num w:numId="6" w16cid:durableId="1664965953">
    <w:abstractNumId w:val="2"/>
  </w:num>
  <w:num w:numId="7" w16cid:durableId="1086613550">
    <w:abstractNumId w:val="11"/>
  </w:num>
  <w:num w:numId="8" w16cid:durableId="1732847387">
    <w:abstractNumId w:val="8"/>
  </w:num>
  <w:num w:numId="9" w16cid:durableId="707994388">
    <w:abstractNumId w:val="1"/>
  </w:num>
  <w:num w:numId="10" w16cid:durableId="1050180927">
    <w:abstractNumId w:val="1"/>
  </w:num>
  <w:num w:numId="11" w16cid:durableId="946275138">
    <w:abstractNumId w:val="3"/>
  </w:num>
  <w:num w:numId="12" w16cid:durableId="1116097424">
    <w:abstractNumId w:val="4"/>
  </w:num>
  <w:num w:numId="13" w16cid:durableId="1975598446">
    <w:abstractNumId w:val="13"/>
  </w:num>
  <w:num w:numId="14" w16cid:durableId="1630864758">
    <w:abstractNumId w:val="9"/>
  </w:num>
  <w:num w:numId="15" w16cid:durableId="1083456770">
    <w:abstractNumId w:val="7"/>
  </w:num>
  <w:num w:numId="16" w16cid:durableId="754978491">
    <w:abstractNumId w:val="12"/>
  </w:num>
  <w:num w:numId="17" w16cid:durableId="1392268755">
    <w:abstractNumId w:val="5"/>
  </w:num>
  <w:num w:numId="18" w16cid:durableId="1388794415">
    <w:abstractNumId w:val="10"/>
  </w:num>
  <w:num w:numId="19" w16cid:durableId="1467311479">
    <w:abstractNumId w:val="18"/>
  </w:num>
  <w:num w:numId="20" w16cid:durableId="2001885270">
    <w:abstractNumId w:val="16"/>
  </w:num>
  <w:num w:numId="21" w16cid:durableId="65013757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FE6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71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30B005"/>
    <w:rsid w:val="0854BB19"/>
    <w:rsid w:val="0C577813"/>
    <w:rsid w:val="0EA34368"/>
    <w:rsid w:val="1B6A647B"/>
    <w:rsid w:val="206D33C1"/>
    <w:rsid w:val="23101348"/>
    <w:rsid w:val="256F7856"/>
    <w:rsid w:val="2C5D80BB"/>
    <w:rsid w:val="2CAE2743"/>
    <w:rsid w:val="34D1BFEC"/>
    <w:rsid w:val="379974CC"/>
    <w:rsid w:val="3CEA5E8A"/>
    <w:rsid w:val="3DC0338C"/>
    <w:rsid w:val="3E4DB5F9"/>
    <w:rsid w:val="44B44C5D"/>
    <w:rsid w:val="4FE0EECA"/>
    <w:rsid w:val="525A4F0C"/>
    <w:rsid w:val="5D03CBED"/>
    <w:rsid w:val="635D38A4"/>
    <w:rsid w:val="647B2B65"/>
    <w:rsid w:val="66BEE1CD"/>
    <w:rsid w:val="6B2CF8ED"/>
    <w:rsid w:val="6EA094BE"/>
    <w:rsid w:val="71BFD76C"/>
    <w:rsid w:val="763CA572"/>
    <w:rsid w:val="78143645"/>
    <w:rsid w:val="7957FF0A"/>
    <w:rsid w:val="79789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6b9d3482aaf6479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ded96d-fd2a-41e3-9545-0e444bc0d1ff}"/>
      </w:docPartPr>
      <w:docPartBody>
        <w:p w14:paraId="4C8AF73F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 utksrivning från avd 43, 44 efter akut kranskärlssjukdom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2022-05-04T03:30:00.0000000Z</dcterms:created>
  <dcterms:modified xsi:type="dcterms:W3CDTF">2024-01-30T11:50:39.0000000Z</dcterms:modified>
</coreProperties>
</file>