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34FF7" w:rsidP="00F35B05" w:rsidRDefault="00234FF7" w14:paraId="5A127B12" w14:textId="77777777">
      <w:pPr>
        <w:pStyle w:val="Heading2"/>
        <w:sectPr w:rsidR="00234FF7" w:rsidSect="00234FF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234FF7" w:rsidR="00234FF7" w:rsidP="00234FF7" w:rsidRDefault="00234FF7" w14:paraId="103AB079" w14:textId="77777777">
      <w:pPr>
        <w:spacing w:after="0" w:line="240" w:lineRule="auto"/>
        <w:ind w:left="0" w:right="0"/>
        <w:rPr>
          <w:szCs w:val="20"/>
        </w:rPr>
      </w:pPr>
    </w:p>
    <w:p w:rsidRPr="00234FF7" w:rsidR="00234FF7" w:rsidP="00234FF7" w:rsidRDefault="00234FF7" w14:paraId="3690D1CC" w14:textId="77777777">
      <w:pPr>
        <w:spacing w:after="0" w:line="240" w:lineRule="auto"/>
        <w:ind w:left="0" w:right="0"/>
        <w:rPr>
          <w:szCs w:val="20"/>
        </w:rPr>
      </w:pPr>
    </w:p>
    <w:p w:rsidRPr="00234FF7" w:rsidR="00234FF7" w:rsidP="00234FF7" w:rsidRDefault="00234FF7" w14:paraId="6CCD4FA8" w14:textId="77777777">
      <w:pPr>
        <w:tabs>
          <w:tab w:val="left" w:pos="4590"/>
        </w:tabs>
        <w:spacing w:after="0" w:line="240" w:lineRule="auto"/>
        <w:ind w:left="0" w:right="0"/>
        <w:rPr>
          <w:szCs w:val="20"/>
        </w:rPr>
      </w:pPr>
      <w:r w:rsidRPr="00234FF7">
        <w:rPr>
          <w:szCs w:val="20"/>
        </w:rPr>
        <w:tab/>
      </w:r>
    </w:p>
    <w:p w:rsidRPr="00234FF7" w:rsidR="00234FF7" w:rsidP="00234FF7" w:rsidRDefault="00234FF7" w14:paraId="1B75C3FD" w14:textId="7D76A515">
      <w:pPr>
        <w:spacing w:after="0" w:line="240" w:lineRule="auto"/>
        <w:ind w:left="0" w:right="0"/>
        <w:rPr>
          <w:szCs w:val="20"/>
        </w:rPr>
      </w:pPr>
      <w:r w:rsidRPr="00234FF7">
        <w:rPr>
          <w:noProof/>
          <w:szCs w:val="20"/>
        </w:rPr>
        <mc:AlternateContent>
          <mc:Choice Requires="wps">
            <w:drawing>
              <wp:anchor distT="0" distB="0" distL="114300" distR="114300" simplePos="0" relativeHeight="251659264" behindDoc="0" locked="0" layoutInCell="1" allowOverlap="1" wp14:anchorId="63F9E5F5" wp14:editId="7DD55DA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34FF7" w:rsidP="00234FF7" w:rsidRDefault="00234FF7" w14:paraId="04F7C6A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20744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9E5F5">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234FF7" w:rsidP="00234FF7" w:rsidRDefault="00234FF7" w14:paraId="04F7C6A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20744</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234FF7" w:rsidR="00234FF7" w:rsidTr="00615381" w14:paraId="7F05B6F1" w14:textId="77777777">
        <w:trPr>
          <w:cantSplit/>
          <w:trHeight w:val="570"/>
        </w:trPr>
        <w:tc>
          <w:tcPr>
            <w:tcW w:w="9039" w:type="dxa"/>
            <w:tcBorders>
              <w:bottom w:val="single" w:color="auto" w:sz="8" w:space="0"/>
            </w:tcBorders>
            <w:tcMar>
              <w:left w:w="0" w:type="dxa"/>
              <w:right w:w="0" w:type="dxa"/>
            </w:tcMar>
            <w:vAlign w:val="bottom"/>
          </w:tcPr>
          <w:p w:rsidRPr="00234FF7" w:rsidR="00234FF7" w:rsidP="00234FF7" w:rsidRDefault="00234FF7" w14:paraId="0FEC8061" w14:textId="77777777">
            <w:pPr>
              <w:tabs>
                <w:tab w:val="left" w:pos="3686"/>
                <w:tab w:val="left" w:pos="7088"/>
              </w:tabs>
              <w:spacing w:before="60" w:after="0" w:line="240" w:lineRule="auto"/>
              <w:ind w:left="0" w:right="0"/>
              <w:rPr>
                <w:rFonts w:ascii="Arial" w:hAnsi="Arial" w:cs="Arial"/>
                <w:b/>
                <w:bCs/>
                <w:noProof/>
                <w:sz w:val="32"/>
                <w:szCs w:val="32"/>
              </w:rPr>
            </w:pPr>
            <w:bookmarkStart w:name="_1314629194" w:id="1"/>
            <w:bookmarkStart w:name="Rubrik" w:id="2"/>
            <w:bookmarkEnd w:id="1"/>
            <w:bookmarkEnd w:id="2"/>
            <w:r w:rsidRPr="00234FF7">
              <w:rPr>
                <w:rFonts w:ascii="Arial" w:hAnsi="Arial" w:cs="Arial"/>
                <w:b/>
                <w:bCs/>
                <w:noProof/>
                <w:sz w:val="32"/>
                <w:szCs w:val="32"/>
              </w:rPr>
              <w:t>Introduktion: Nyanställd Sjuksköterska på Hjärtcentrum avd 43/44</w:t>
            </w:r>
          </w:p>
        </w:tc>
      </w:tr>
    </w:tbl>
    <w:p w:rsidRPr="00234FF7" w:rsidR="00234FF7" w:rsidP="00234FF7" w:rsidRDefault="00234FF7" w14:paraId="1948341D" w14:textId="77777777">
      <w:pPr>
        <w:spacing w:after="0" w:line="240" w:lineRule="auto"/>
        <w:ind w:left="0" w:right="0"/>
        <w:rPr>
          <w:rFonts w:ascii="Arial" w:hAnsi="Arial" w:cs="Arial"/>
          <w:b/>
          <w:sz w:val="26"/>
          <w:szCs w:val="26"/>
        </w:rPr>
      </w:pPr>
    </w:p>
    <w:p w:rsidRPr="00234FF7" w:rsidR="00234FF7" w:rsidP="00234FF7" w:rsidRDefault="00234FF7" w14:paraId="0203FA0E" w14:textId="77777777">
      <w:pPr>
        <w:spacing w:after="0" w:line="276" w:lineRule="auto"/>
        <w:ind w:left="0" w:right="0"/>
        <w:rPr>
          <w:rFonts w:ascii="Arial" w:hAnsi="Arial" w:cs="Arial"/>
          <w:sz w:val="32"/>
          <w:szCs w:val="32"/>
        </w:rPr>
      </w:pPr>
      <w:r w:rsidRPr="00234FF7">
        <w:rPr>
          <w:rFonts w:ascii="Arial" w:hAnsi="Arial" w:cs="Arial"/>
          <w:b/>
          <w:bCs/>
          <w:sz w:val="32"/>
          <w:szCs w:val="32"/>
        </w:rPr>
        <w:t>Syfte:</w:t>
      </w:r>
      <w:r w:rsidRPr="00234FF7">
        <w:rPr>
          <w:rFonts w:ascii="Arial" w:hAnsi="Arial" w:cs="Arial"/>
          <w:sz w:val="32"/>
          <w:szCs w:val="32"/>
        </w:rPr>
        <w:t xml:space="preserve"> </w:t>
      </w:r>
    </w:p>
    <w:p w:rsidRPr="00234FF7" w:rsidR="00234FF7" w:rsidP="00234FF7" w:rsidRDefault="00234FF7" w14:paraId="6D9CA36E" w14:textId="77777777">
      <w:pPr>
        <w:spacing w:after="0" w:line="276" w:lineRule="auto"/>
        <w:ind w:left="0" w:right="0"/>
      </w:pPr>
      <w:r w:rsidRPr="00234FF7">
        <w:t xml:space="preserve">Syftet med denna checklista är att du som nyanställd Sjuksköterska skall få en trygg och god start på ditt nya arbete. </w:t>
      </w:r>
    </w:p>
    <w:p w:rsidRPr="00234FF7" w:rsidR="00234FF7" w:rsidP="00234FF7" w:rsidRDefault="00234FF7" w14:paraId="2D36A395" w14:textId="77777777">
      <w:pPr>
        <w:spacing w:after="0" w:line="276" w:lineRule="auto"/>
        <w:ind w:left="0" w:right="0"/>
      </w:pPr>
      <w:r w:rsidRPr="00234FF7">
        <w:t xml:space="preserve">Din introduktion kommer att bestå av en bredvid gång med flera sjuksköterskor under en bestämd tidsperiod. Du kommer i din bredvid gång på avdelning 43/44 lära dig dagliga rutiner på avdelningen, genomgång av teknisk utrustning, lokalkännedom och patientvård. </w:t>
      </w:r>
    </w:p>
    <w:p w:rsidRPr="00234FF7" w:rsidR="00234FF7" w:rsidP="00234FF7" w:rsidRDefault="00234FF7" w14:paraId="242E55D6" w14:textId="77777777">
      <w:pPr>
        <w:spacing w:after="0" w:line="276" w:lineRule="auto"/>
        <w:ind w:left="0" w:right="0"/>
        <w:rPr>
          <w:rFonts w:ascii="Calibri" w:hAnsi="Calibri"/>
          <w:sz w:val="32"/>
          <w:szCs w:val="32"/>
        </w:rPr>
      </w:pPr>
    </w:p>
    <w:p w:rsidRPr="00234FF7" w:rsidR="00234FF7" w:rsidP="00234FF7" w:rsidRDefault="00234FF7" w14:paraId="209FA9E4" w14:textId="77777777">
      <w:pPr>
        <w:spacing w:after="0" w:line="276" w:lineRule="auto"/>
        <w:ind w:left="0" w:right="0"/>
      </w:pPr>
      <w:r w:rsidRPr="00234FF7">
        <w:t xml:space="preserve">Checklistan skall ses som ett verktyg för inlärning. Du ansvarar själv för att checka av i listan och detta gör du tillsammans med den Sjuksköterska du går med under din bredvidgång. Vissa delar i checklistan kräver eventuellt genomgång/utbildning med hjälp av andra Sjuksköterskor på hjärtcentrum, en del av detta gäller Riks-HIA, Swedeheart. </w:t>
      </w:r>
    </w:p>
    <w:p w:rsidRPr="00234FF7" w:rsidR="00234FF7" w:rsidP="00234FF7" w:rsidRDefault="00234FF7" w14:paraId="28455DAE" w14:textId="77777777">
      <w:pPr>
        <w:spacing w:after="0" w:line="276" w:lineRule="auto"/>
        <w:ind w:left="0" w:right="0"/>
      </w:pPr>
    </w:p>
    <w:p w:rsidRPr="00234FF7" w:rsidR="00234FF7" w:rsidP="00234FF7" w:rsidRDefault="00234FF7" w14:paraId="0827AB7D" w14:textId="77777777">
      <w:pPr>
        <w:spacing w:after="0" w:line="276" w:lineRule="auto"/>
        <w:ind w:left="0" w:right="0"/>
      </w:pPr>
      <w:r w:rsidRPr="00234FF7">
        <w:t>På hjärtcentrum har vi fortlöpande undervisning och föreläsningar, du som nyanställd Sjuksköterska förväntas ta del av de utbildningar/föreläsningar som erbjuds. På Hjärtcentrum vill vi ha ett positivt inlärnings/utbildningsklimat och ser gärna att du frågar om saker du vill lära dig mer om. Vi ser positivt om nyvunnen kunskap förmedlas till andra anställda på hjärtcentrum.</w:t>
      </w:r>
    </w:p>
    <w:p w:rsidRPr="00234FF7" w:rsidR="00234FF7" w:rsidP="596C0107" w:rsidRDefault="00234FF7" w14:paraId="5CDCC543" w14:textId="323B1920">
      <w:pPr>
        <w:pStyle w:val="Normal"/>
        <w:spacing w:after="0" w:line="276" w:lineRule="auto"/>
        <w:ind w:left="0" w:right="0"/>
        <w:rPr>
          <w:rFonts w:ascii="Calibri" w:hAnsi="Calibri"/>
          <w:sz w:val="32"/>
          <w:szCs w:val="32"/>
        </w:rPr>
      </w:pPr>
    </w:p>
    <w:p w:rsidRPr="00234FF7" w:rsidR="00234FF7" w:rsidP="00234FF7" w:rsidRDefault="00234FF7" w14:paraId="1C888B49" w14:textId="77777777">
      <w:pPr>
        <w:spacing w:after="0" w:line="276" w:lineRule="auto"/>
        <w:ind w:left="0" w:right="0"/>
      </w:pPr>
      <w:r w:rsidRPr="00234FF7">
        <w:t xml:space="preserve">Du kommer att få gå bredvid en sjuksköterska under en dag/kväll på HIA (Hjärtintensiv vårdavdelning), pacemakeroperation, PCI och HRM (hjärt-rehab mottagning) för att ta del av dessa verksamheter. Efter en tids arbete kommer du att få en bredvid gång och utbildning för att sedan börja arbeta på HIA och BSE.  </w:t>
      </w:r>
    </w:p>
    <w:p w:rsidRPr="00234FF7" w:rsidR="00234FF7" w:rsidP="00234FF7" w:rsidRDefault="00234FF7" w14:paraId="3D54313B" w14:textId="77777777">
      <w:pPr>
        <w:spacing w:after="0" w:line="276" w:lineRule="auto"/>
        <w:ind w:left="0" w:right="0"/>
      </w:pPr>
    </w:p>
    <w:p w:rsidRPr="00234FF7" w:rsidR="00234FF7" w:rsidP="00234FF7" w:rsidRDefault="00234FF7" w14:paraId="61F189BC" w14:textId="222A4147">
      <w:pPr>
        <w:spacing w:after="0" w:line="276" w:lineRule="auto"/>
        <w:ind w:left="0" w:right="0"/>
      </w:pPr>
      <w:r w:rsidR="00234FF7">
        <w:rPr/>
        <w:t xml:space="preserve">Hjärtcentrum är uppdelat med två vårdavdelningar och en HIA del (hjärtintensivvårdsavdelning) samt BSE (Bröst smärtenheten). På vårdavdelningarna 43/44 vårdas det patienter med arytmier, hjärtsvikt, </w:t>
      </w:r>
      <w:r w:rsidR="00234FF7">
        <w:rPr/>
        <w:t>kärlkramp</w:t>
      </w:r>
      <w:r w:rsidR="5CD6375F">
        <w:rPr/>
        <w:t>,</w:t>
      </w:r>
      <w:r w:rsidR="00234FF7">
        <w:rPr/>
        <w:t xml:space="preserve"> hjärtinfarkt</w:t>
      </w:r>
      <w:r w:rsidR="00234FF7">
        <w:rPr/>
        <w:t xml:space="preserve">, patienter som skall och har genomgått PCI, patienter som har genomgått eller skall genomgå ACB operation och/eller klaff-operation. Patienter som skall/har genomgått pacemakeroperationer.  </w:t>
      </w:r>
    </w:p>
    <w:p w:rsidRPr="00234FF7" w:rsidR="00234FF7" w:rsidP="00234FF7" w:rsidRDefault="00234FF7" w14:paraId="0A3DE151" w14:textId="77777777">
      <w:pPr>
        <w:spacing w:after="0" w:line="276" w:lineRule="auto"/>
        <w:ind w:left="0" w:right="0"/>
        <w:rPr>
          <w:rFonts w:ascii="Calibri" w:hAnsi="Calibri"/>
          <w:sz w:val="32"/>
          <w:szCs w:val="32"/>
        </w:rPr>
      </w:pPr>
    </w:p>
    <w:p w:rsidRPr="00234FF7" w:rsidR="00234FF7" w:rsidP="00234FF7" w:rsidRDefault="00234FF7" w14:paraId="02F9A91C" w14:textId="77777777">
      <w:pPr>
        <w:spacing w:after="0" w:line="276" w:lineRule="auto"/>
        <w:ind w:left="0" w:right="0"/>
        <w:rPr>
          <w:rFonts w:ascii="Arial" w:hAnsi="Arial" w:cs="Arial"/>
          <w:b/>
          <w:sz w:val="26"/>
          <w:szCs w:val="26"/>
        </w:rPr>
      </w:pPr>
      <w:r w:rsidRPr="00234FF7">
        <w:rPr>
          <w:rFonts w:ascii="Arial" w:hAnsi="Arial" w:cs="Arial"/>
          <w:b/>
          <w:sz w:val="26"/>
          <w:szCs w:val="26"/>
        </w:rPr>
        <w:t>Avdelning 43 består av 18 vårdplatser och är uppdelad i två grupper.</w:t>
      </w:r>
    </w:p>
    <w:p w:rsidRPr="00234FF7" w:rsidR="00234FF7" w:rsidP="00234FF7" w:rsidRDefault="00234FF7" w14:paraId="3ED951FE" w14:textId="77777777">
      <w:pPr>
        <w:spacing w:after="0" w:line="276" w:lineRule="auto"/>
        <w:ind w:left="0" w:right="0"/>
      </w:pPr>
      <w:r w:rsidRPr="00234FF7">
        <w:t xml:space="preserve">Röd grupp består av 8 vårdplatser.  </w:t>
      </w:r>
    </w:p>
    <w:p w:rsidRPr="00234FF7" w:rsidR="00234FF7" w:rsidP="00234FF7" w:rsidRDefault="00234FF7" w14:paraId="322B474E" w14:textId="77777777">
      <w:pPr>
        <w:spacing w:after="0" w:line="276" w:lineRule="auto"/>
        <w:ind w:left="0" w:right="0"/>
      </w:pPr>
      <w:r w:rsidRPr="00234FF7">
        <w:t>Blå grupp består av 8 vårdplatser.</w:t>
      </w:r>
    </w:p>
    <w:p w:rsidRPr="00234FF7" w:rsidR="00234FF7" w:rsidP="00234FF7" w:rsidRDefault="00234FF7" w14:paraId="415B577F" w14:textId="77777777">
      <w:pPr>
        <w:spacing w:after="0" w:line="276" w:lineRule="auto"/>
        <w:ind w:left="0" w:right="0"/>
      </w:pPr>
      <w:r w:rsidRPr="00234FF7">
        <w:t>Varje grupp har en Sjuksköterska och en Undersköterska.</w:t>
      </w:r>
    </w:p>
    <w:p w:rsidRPr="00234FF7" w:rsidR="00234FF7" w:rsidP="00234FF7" w:rsidRDefault="00234FF7" w14:paraId="68388D02" w14:textId="77777777">
      <w:pPr>
        <w:spacing w:after="0" w:line="276" w:lineRule="auto"/>
        <w:ind w:left="0" w:right="0"/>
      </w:pPr>
    </w:p>
    <w:p w:rsidRPr="00234FF7" w:rsidR="00234FF7" w:rsidP="00234FF7" w:rsidRDefault="00234FF7" w14:paraId="5C8678D1" w14:textId="77777777">
      <w:pPr>
        <w:spacing w:after="0" w:line="276" w:lineRule="auto"/>
        <w:ind w:left="0" w:right="0"/>
      </w:pPr>
      <w:r w:rsidRPr="00234FF7">
        <w:t xml:space="preserve">Längst in på avdelning 43 finns HIA och BSE. </w:t>
      </w:r>
    </w:p>
    <w:p w:rsidRPr="00234FF7" w:rsidR="00234FF7" w:rsidP="00234FF7" w:rsidRDefault="00234FF7" w14:paraId="2DD5C3C4" w14:textId="77777777">
      <w:pPr>
        <w:spacing w:after="0" w:line="276" w:lineRule="auto"/>
        <w:ind w:left="0" w:right="0"/>
      </w:pPr>
      <w:r w:rsidRPr="00234FF7">
        <w:t xml:space="preserve">På HIA vårdas det patienter med akuta tillstånd som till exempel hjärtinfarkter, akuta arytmier, svår hjärtsvikt, lungödem, lungemboli med cirkulatorisk påverkan, aortadissektion mm.  </w:t>
      </w:r>
    </w:p>
    <w:p w:rsidRPr="00234FF7" w:rsidR="00234FF7" w:rsidP="00234FF7" w:rsidRDefault="00234FF7" w14:paraId="7CC407DF" w14:textId="77777777">
      <w:pPr>
        <w:spacing w:after="0" w:line="276" w:lineRule="auto"/>
        <w:ind w:left="0" w:right="0"/>
      </w:pPr>
    </w:p>
    <w:p w:rsidRPr="00234FF7" w:rsidR="00234FF7" w:rsidP="00234FF7" w:rsidRDefault="00234FF7" w14:paraId="076EF5C5" w14:textId="77777777">
      <w:pPr>
        <w:spacing w:after="0" w:line="276" w:lineRule="auto"/>
        <w:ind w:left="0" w:right="0"/>
      </w:pPr>
      <w:r w:rsidRPr="00234FF7">
        <w:t xml:space="preserve">På BSE vårdas patienter med bröstsmärta som skall utredas snabbt genom till exempel arbetsprov, EKG/arytmi/UCG/ Ischemiövervakning och kranskärlsröntgen.    </w:t>
      </w:r>
    </w:p>
    <w:p w:rsidRPr="00234FF7" w:rsidR="00234FF7" w:rsidP="00234FF7" w:rsidRDefault="00234FF7" w14:paraId="46D72E81" w14:textId="77777777">
      <w:pPr>
        <w:spacing w:after="0" w:line="276" w:lineRule="auto"/>
        <w:ind w:left="0" w:right="0"/>
      </w:pPr>
    </w:p>
    <w:p w:rsidRPr="00234FF7" w:rsidR="00234FF7" w:rsidP="00234FF7" w:rsidRDefault="00234FF7" w14:paraId="481FDD95" w14:textId="77777777">
      <w:pPr>
        <w:spacing w:after="0" w:line="276" w:lineRule="auto"/>
        <w:ind w:left="0" w:right="0"/>
      </w:pPr>
      <w:r w:rsidRPr="00234FF7">
        <w:t xml:space="preserve">HIA: Har 6 vårdplatser. </w:t>
      </w:r>
    </w:p>
    <w:p w:rsidRPr="00234FF7" w:rsidR="00234FF7" w:rsidP="00234FF7" w:rsidRDefault="00234FF7" w14:paraId="09848B5A" w14:textId="77777777">
      <w:pPr>
        <w:spacing w:after="0" w:line="276" w:lineRule="auto"/>
        <w:ind w:left="0" w:right="0"/>
      </w:pPr>
      <w:r w:rsidRPr="00234FF7">
        <w:t>BSE: Har 4 vårdplatser.</w:t>
      </w:r>
    </w:p>
    <w:p w:rsidRPr="00234FF7" w:rsidR="00234FF7" w:rsidP="00234FF7" w:rsidRDefault="00234FF7" w14:paraId="3CE2B697" w14:textId="77777777">
      <w:pPr>
        <w:spacing w:after="0" w:line="276" w:lineRule="auto"/>
        <w:ind w:left="0" w:right="0"/>
      </w:pPr>
    </w:p>
    <w:p w:rsidRPr="00234FF7" w:rsidR="00234FF7" w:rsidP="00234FF7" w:rsidRDefault="00234FF7" w14:paraId="60838FDA" w14:textId="77777777">
      <w:pPr>
        <w:spacing w:after="0" w:line="276" w:lineRule="auto"/>
        <w:ind w:left="0" w:right="0"/>
      </w:pPr>
      <w:r w:rsidRPr="00234FF7">
        <w:t xml:space="preserve">På avdelningen 43 finns PCI teamet. De har två vårdplatser på rum 18. Dessa vårdplatser är till för patienter som kommer från väntelistan för att genomgå en coronarangiografi/PCI. </w:t>
      </w:r>
    </w:p>
    <w:p w:rsidRPr="00234FF7" w:rsidR="00234FF7" w:rsidP="00234FF7" w:rsidRDefault="00234FF7" w14:paraId="32328599" w14:textId="77777777">
      <w:pPr>
        <w:spacing w:after="0" w:line="276" w:lineRule="auto"/>
        <w:ind w:left="0" w:right="0"/>
      </w:pPr>
      <w:r w:rsidRPr="00234FF7">
        <w:t>PCI verksamheten är öppet dygnet runt mån- fre och utför både planerade och akuta interventioner. På helger är det stängt och patienterna med akut hjärtinfarkt skickas till Sahlgrenska.</w:t>
      </w:r>
    </w:p>
    <w:p w:rsidRPr="00234FF7" w:rsidR="00234FF7" w:rsidP="00234FF7" w:rsidRDefault="00234FF7" w14:paraId="573C0B88" w14:textId="77777777">
      <w:pPr>
        <w:spacing w:after="0" w:line="276" w:lineRule="auto"/>
        <w:ind w:left="0" w:right="0"/>
        <w:rPr>
          <w:rFonts w:ascii="Calibri" w:hAnsi="Calibri"/>
          <w:sz w:val="32"/>
          <w:szCs w:val="32"/>
        </w:rPr>
      </w:pPr>
    </w:p>
    <w:p w:rsidRPr="00234FF7" w:rsidR="00234FF7" w:rsidP="00234FF7" w:rsidRDefault="00234FF7" w14:paraId="35934F27" w14:textId="77777777">
      <w:pPr>
        <w:spacing w:after="0" w:line="276" w:lineRule="auto"/>
        <w:ind w:left="0" w:right="0"/>
        <w:rPr>
          <w:rFonts w:ascii="Arial" w:hAnsi="Arial" w:cs="Arial"/>
          <w:b/>
          <w:sz w:val="26"/>
          <w:szCs w:val="26"/>
        </w:rPr>
      </w:pPr>
      <w:r w:rsidRPr="00234FF7">
        <w:rPr>
          <w:rFonts w:ascii="Arial" w:hAnsi="Arial" w:cs="Arial"/>
          <w:b/>
          <w:sz w:val="26"/>
          <w:szCs w:val="26"/>
        </w:rPr>
        <w:t>Avdelning 44 är uppdelad i tre vårdgrupper.</w:t>
      </w:r>
    </w:p>
    <w:p w:rsidRPr="00234FF7" w:rsidR="00234FF7" w:rsidP="00234FF7" w:rsidRDefault="00234FF7" w14:paraId="6F505079" w14:textId="77777777">
      <w:pPr>
        <w:spacing w:after="0" w:line="276" w:lineRule="auto"/>
        <w:ind w:left="0" w:right="0"/>
      </w:pPr>
      <w:r w:rsidRPr="00234FF7">
        <w:t>Gul grupp: 8 vårdplatser.</w:t>
      </w:r>
    </w:p>
    <w:p w:rsidRPr="00234FF7" w:rsidR="00234FF7" w:rsidP="00234FF7" w:rsidRDefault="00234FF7" w14:paraId="772C32D5" w14:textId="77777777">
      <w:pPr>
        <w:spacing w:after="0" w:line="276" w:lineRule="auto"/>
        <w:ind w:left="0" w:right="0"/>
      </w:pPr>
      <w:r w:rsidRPr="00234FF7">
        <w:t>Lila grupp: 8 vårdplatser</w:t>
      </w:r>
    </w:p>
    <w:p w:rsidRPr="00234FF7" w:rsidR="00234FF7" w:rsidP="00234FF7" w:rsidRDefault="00234FF7" w14:paraId="75A6FF66" w14:textId="77777777">
      <w:pPr>
        <w:spacing w:after="0" w:line="276" w:lineRule="auto"/>
        <w:ind w:left="0" w:right="0"/>
      </w:pPr>
      <w:r w:rsidRPr="00234FF7">
        <w:t xml:space="preserve">Dagvård 4 vårdplatser </w:t>
      </w:r>
    </w:p>
    <w:p w:rsidRPr="00234FF7" w:rsidR="00234FF7" w:rsidP="00234FF7" w:rsidRDefault="00234FF7" w14:paraId="22A0ED29" w14:textId="77777777">
      <w:pPr>
        <w:spacing w:after="0" w:line="276" w:lineRule="auto"/>
        <w:ind w:left="0" w:right="0"/>
      </w:pPr>
    </w:p>
    <w:p w:rsidRPr="00234FF7" w:rsidR="00234FF7" w:rsidP="00234FF7" w:rsidRDefault="00234FF7" w14:paraId="12B6F02D" w14:textId="77777777">
      <w:pPr>
        <w:spacing w:after="0" w:line="276" w:lineRule="auto"/>
        <w:ind w:left="0" w:right="0"/>
      </w:pPr>
      <w:r w:rsidRPr="00234FF7">
        <w:t>Dagvården tar emot planerade patienter som ska ha någon form av Device implantation. De tar även emot patienter från väntelistan som ska sättas in på</w:t>
      </w:r>
      <w:r w:rsidRPr="00234FF7">
        <w:rPr>
          <w:rFonts w:ascii="Calibri" w:hAnsi="Calibri"/>
          <w:sz w:val="32"/>
          <w:szCs w:val="32"/>
        </w:rPr>
        <w:t xml:space="preserve"> </w:t>
      </w:r>
      <w:r w:rsidRPr="00234FF7">
        <w:t>antiarytmika. Den har öppet mån- fre.</w:t>
      </w:r>
    </w:p>
    <w:p w:rsidRPr="00234FF7" w:rsidR="00234FF7" w:rsidP="00234FF7" w:rsidRDefault="00234FF7" w14:paraId="0F289D42" w14:textId="77777777">
      <w:pPr>
        <w:spacing w:after="0" w:line="276" w:lineRule="auto"/>
        <w:ind w:left="0" w:right="0"/>
      </w:pPr>
    </w:p>
    <w:p w:rsidRPr="00234FF7" w:rsidR="00234FF7" w:rsidP="00234FF7" w:rsidRDefault="00234FF7" w14:paraId="24259537" w14:textId="77777777">
      <w:pPr>
        <w:spacing w:after="0" w:line="276" w:lineRule="auto"/>
        <w:ind w:left="0" w:right="0"/>
      </w:pPr>
    </w:p>
    <w:p w:rsidRPr="00234FF7" w:rsidR="00234FF7" w:rsidP="00234FF7" w:rsidRDefault="00234FF7" w14:paraId="50DA2736" w14:textId="77777777">
      <w:pPr>
        <w:spacing w:after="0" w:line="240" w:lineRule="auto"/>
        <w:ind w:left="0" w:right="0"/>
      </w:pPr>
      <w:r w:rsidRPr="00234FF7">
        <w:t>Varje grupp består av en Sjuksköterska och en Undersköterska.</w:t>
      </w:r>
    </w:p>
    <w:p w:rsidRPr="00234FF7" w:rsidR="00234FF7" w:rsidP="00234FF7" w:rsidRDefault="00234FF7" w14:paraId="5C1F205A" w14:textId="77777777">
      <w:pPr>
        <w:spacing w:after="0" w:line="240" w:lineRule="auto"/>
        <w:ind w:left="0" w:right="0"/>
      </w:pPr>
      <w:r w:rsidRPr="00234FF7">
        <w:t xml:space="preserve">Det finns även en Farmaceut som hjälper till med läkemedel på både avdelning 43 och 44 dagtid. </w:t>
      </w:r>
    </w:p>
    <w:p w:rsidRPr="00234FF7" w:rsidR="00234FF7" w:rsidP="00234FF7" w:rsidRDefault="00234FF7" w14:paraId="3128FF74" w14:textId="77777777">
      <w:pPr>
        <w:spacing w:after="0" w:line="240" w:lineRule="auto"/>
        <w:ind w:left="0" w:right="0"/>
        <w:rPr>
          <w:rFonts w:ascii="Calibri" w:hAnsi="Calibri"/>
          <w:sz w:val="32"/>
          <w:szCs w:val="32"/>
        </w:rPr>
      </w:pPr>
    </w:p>
    <w:p w:rsidR="596C0107" w:rsidP="596C0107" w:rsidRDefault="596C0107" w14:paraId="5CF0DCF9" w14:textId="6DBD4524">
      <w:pPr>
        <w:spacing w:after="0" w:line="240" w:lineRule="auto"/>
        <w:ind w:left="0" w:right="0"/>
        <w:rPr>
          <w:rFonts w:ascii="Arial" w:hAnsi="Arial" w:cs="Arial"/>
          <w:b w:val="1"/>
          <w:bCs w:val="1"/>
          <w:sz w:val="26"/>
          <w:szCs w:val="26"/>
        </w:rPr>
      </w:pPr>
    </w:p>
    <w:p w:rsidR="596C0107" w:rsidP="596C0107" w:rsidRDefault="596C0107" w14:paraId="108485BF" w14:textId="09EE68EB">
      <w:pPr>
        <w:spacing w:after="0" w:line="240" w:lineRule="auto"/>
        <w:ind w:left="0" w:right="0"/>
        <w:rPr>
          <w:rFonts w:ascii="Arial" w:hAnsi="Arial" w:cs="Arial"/>
          <w:b w:val="1"/>
          <w:bCs w:val="1"/>
          <w:sz w:val="26"/>
          <w:szCs w:val="26"/>
        </w:rPr>
      </w:pPr>
    </w:p>
    <w:p w:rsidR="596C0107" w:rsidP="596C0107" w:rsidRDefault="596C0107" w14:paraId="5CD1D137" w14:textId="1E832EA6">
      <w:pPr>
        <w:spacing w:after="0" w:line="240" w:lineRule="auto"/>
        <w:ind w:left="0" w:right="0"/>
        <w:rPr>
          <w:rFonts w:ascii="Arial" w:hAnsi="Arial" w:cs="Arial"/>
          <w:b w:val="1"/>
          <w:bCs w:val="1"/>
          <w:sz w:val="26"/>
          <w:szCs w:val="26"/>
        </w:rPr>
      </w:pPr>
    </w:p>
    <w:p w:rsidR="596C0107" w:rsidP="596C0107" w:rsidRDefault="596C0107" w14:paraId="137C6CE1" w14:textId="4DD5DA8C">
      <w:pPr>
        <w:spacing w:after="0" w:line="240" w:lineRule="auto"/>
        <w:ind w:left="0" w:right="0"/>
        <w:rPr>
          <w:rFonts w:ascii="Arial" w:hAnsi="Arial" w:cs="Arial"/>
          <w:b w:val="1"/>
          <w:bCs w:val="1"/>
          <w:sz w:val="26"/>
          <w:szCs w:val="26"/>
        </w:rPr>
      </w:pPr>
    </w:p>
    <w:p w:rsidR="596C0107" w:rsidP="596C0107" w:rsidRDefault="596C0107" w14:paraId="743727FD" w14:textId="284F488A">
      <w:pPr>
        <w:spacing w:after="0" w:line="240" w:lineRule="auto"/>
        <w:ind w:left="0" w:right="0"/>
        <w:rPr>
          <w:rFonts w:ascii="Arial" w:hAnsi="Arial" w:cs="Arial"/>
          <w:b w:val="1"/>
          <w:bCs w:val="1"/>
          <w:sz w:val="26"/>
          <w:szCs w:val="26"/>
        </w:rPr>
      </w:pPr>
    </w:p>
    <w:p w:rsidR="596C0107" w:rsidP="596C0107" w:rsidRDefault="596C0107" w14:paraId="63C93C2D" w14:textId="317E1389">
      <w:pPr>
        <w:spacing w:after="0" w:line="240" w:lineRule="auto"/>
        <w:ind w:left="0" w:right="0"/>
        <w:rPr>
          <w:rFonts w:ascii="Arial" w:hAnsi="Arial" w:cs="Arial"/>
          <w:b w:val="1"/>
          <w:bCs w:val="1"/>
          <w:sz w:val="26"/>
          <w:szCs w:val="26"/>
        </w:rPr>
      </w:pPr>
    </w:p>
    <w:p w:rsidR="596C0107" w:rsidP="596C0107" w:rsidRDefault="596C0107" w14:paraId="3B1B9E29" w14:textId="7ED1C317">
      <w:pPr>
        <w:spacing w:after="0" w:line="240" w:lineRule="auto"/>
        <w:ind w:left="0" w:right="0"/>
        <w:rPr>
          <w:rFonts w:ascii="Arial" w:hAnsi="Arial" w:cs="Arial"/>
          <w:b w:val="1"/>
          <w:bCs w:val="1"/>
          <w:sz w:val="26"/>
          <w:szCs w:val="26"/>
        </w:rPr>
      </w:pPr>
    </w:p>
    <w:p w:rsidR="596C0107" w:rsidP="596C0107" w:rsidRDefault="596C0107" w14:paraId="6E439BDB" w14:textId="7B1BC961">
      <w:pPr>
        <w:spacing w:after="0" w:line="240" w:lineRule="auto"/>
        <w:ind w:left="0" w:right="0"/>
        <w:rPr>
          <w:rFonts w:ascii="Arial" w:hAnsi="Arial" w:cs="Arial"/>
          <w:b w:val="1"/>
          <w:bCs w:val="1"/>
          <w:sz w:val="26"/>
          <w:szCs w:val="26"/>
        </w:rPr>
      </w:pPr>
    </w:p>
    <w:p w:rsidRPr="00234FF7" w:rsidR="00234FF7" w:rsidP="00234FF7" w:rsidRDefault="00234FF7" w14:paraId="0CDCC80E" w14:textId="77777777">
      <w:pPr>
        <w:spacing w:after="0" w:line="240" w:lineRule="auto"/>
        <w:ind w:left="0" w:right="0"/>
        <w:rPr>
          <w:rFonts w:ascii="Arial" w:hAnsi="Arial" w:cs="Arial"/>
          <w:b/>
          <w:bCs/>
          <w:sz w:val="26"/>
          <w:szCs w:val="26"/>
        </w:rPr>
      </w:pPr>
      <w:r w:rsidRPr="00234FF7">
        <w:rPr>
          <w:rFonts w:ascii="Arial" w:hAnsi="Arial" w:cs="Arial"/>
          <w:b/>
          <w:bCs/>
          <w:sz w:val="26"/>
          <w:szCs w:val="26"/>
        </w:rPr>
        <w:t xml:space="preserve">Checklista övergripande: </w:t>
      </w:r>
    </w:p>
    <w:p w:rsidRPr="00234FF7" w:rsidR="00234FF7" w:rsidP="00234FF7" w:rsidRDefault="00234FF7" w14:paraId="0CF37C6F" w14:textId="77777777">
      <w:pPr>
        <w:spacing w:after="0" w:line="240" w:lineRule="auto"/>
        <w:ind w:left="0" w:right="0"/>
        <w:rPr>
          <w:rFonts w:ascii="Calibri" w:hAnsi="Calibri"/>
          <w:b/>
          <w:bCs/>
          <w:sz w:val="32"/>
          <w:szCs w:val="32"/>
        </w:rPr>
      </w:pPr>
    </w:p>
    <w:p w:rsidRPr="00234FF7" w:rsidR="00234FF7" w:rsidP="00234FF7" w:rsidRDefault="00234FF7" w14:paraId="73F95C67" w14:textId="77777777">
      <w:pPr>
        <w:numPr>
          <w:ilvl w:val="0"/>
          <w:numId w:val="20"/>
        </w:numPr>
        <w:spacing w:after="0" w:line="360" w:lineRule="auto"/>
        <w:ind w:right="0"/>
        <w:rPr>
          <w:rFonts w:eastAsia="MS Minngs"/>
          <w:b/>
          <w:bCs/>
        </w:rPr>
      </w:pPr>
      <w:r w:rsidRPr="00234FF7">
        <w:rPr>
          <w:rFonts w:eastAsia="MS Minngs"/>
        </w:rPr>
        <w:t>Mål och visioner för hjärtcentrum</w:t>
      </w:r>
    </w:p>
    <w:p w:rsidRPr="00234FF7" w:rsidR="00234FF7" w:rsidP="00234FF7" w:rsidRDefault="00234FF7" w14:paraId="405AD075" w14:textId="77777777">
      <w:pPr>
        <w:numPr>
          <w:ilvl w:val="0"/>
          <w:numId w:val="20"/>
        </w:numPr>
        <w:spacing w:after="0" w:line="360" w:lineRule="auto"/>
        <w:ind w:right="0"/>
        <w:rPr>
          <w:rFonts w:eastAsia="MS Minngs"/>
          <w:b/>
          <w:bCs/>
        </w:rPr>
      </w:pPr>
      <w:r w:rsidRPr="00234FF7">
        <w:rPr>
          <w:rFonts w:eastAsia="MS Minngs"/>
        </w:rPr>
        <w:t>Organisationen på avdelningen</w:t>
      </w:r>
    </w:p>
    <w:p w:rsidRPr="00234FF7" w:rsidR="00234FF7" w:rsidP="00234FF7" w:rsidRDefault="00234FF7" w14:paraId="76FBE7DA" w14:textId="77777777">
      <w:pPr>
        <w:numPr>
          <w:ilvl w:val="0"/>
          <w:numId w:val="20"/>
        </w:numPr>
        <w:spacing w:after="0" w:line="360" w:lineRule="auto"/>
        <w:ind w:right="0"/>
        <w:rPr>
          <w:rFonts w:eastAsia="MS Minngs"/>
          <w:b/>
          <w:bCs/>
        </w:rPr>
      </w:pPr>
      <w:r w:rsidRPr="00234FF7">
        <w:rPr>
          <w:rFonts w:eastAsia="MS Minngs"/>
        </w:rPr>
        <w:t>HRM – Hjärtrehabmottagningen -uppföljning</w:t>
      </w:r>
    </w:p>
    <w:p w:rsidRPr="00234FF7" w:rsidR="00234FF7" w:rsidP="00234FF7" w:rsidRDefault="00234FF7" w14:paraId="38FA7DBF" w14:textId="77777777">
      <w:pPr>
        <w:numPr>
          <w:ilvl w:val="0"/>
          <w:numId w:val="20"/>
        </w:numPr>
        <w:spacing w:after="0" w:line="360" w:lineRule="auto"/>
        <w:ind w:right="0"/>
        <w:rPr>
          <w:rFonts w:eastAsia="MS Minngs"/>
          <w:b/>
          <w:bCs/>
        </w:rPr>
      </w:pPr>
      <w:r w:rsidRPr="00234FF7">
        <w:rPr>
          <w:rFonts w:eastAsia="MS Minngs"/>
        </w:rPr>
        <w:t>Elvis - Inskrivning – Utskrivning. Utskrivning av etiketter/Id band.</w:t>
      </w:r>
    </w:p>
    <w:p w:rsidRPr="00234FF7" w:rsidR="00234FF7" w:rsidP="00234FF7" w:rsidRDefault="00234FF7" w14:paraId="7CB6E36C" w14:textId="77777777">
      <w:pPr>
        <w:numPr>
          <w:ilvl w:val="0"/>
          <w:numId w:val="20"/>
        </w:numPr>
        <w:spacing w:after="0" w:line="360" w:lineRule="auto"/>
        <w:ind w:right="0"/>
        <w:rPr>
          <w:rFonts w:eastAsia="MS Minngs"/>
          <w:b/>
          <w:bCs/>
        </w:rPr>
      </w:pPr>
      <w:r w:rsidRPr="00234FF7">
        <w:rPr>
          <w:rFonts w:eastAsia="MS Minngs"/>
        </w:rPr>
        <w:t xml:space="preserve">Melior - Hur du dokumenterar/startar vårdplaner enl kardiologens rutin, inskrivning av mätvärden. </w:t>
      </w:r>
    </w:p>
    <w:p w:rsidRPr="00234FF7" w:rsidR="00234FF7" w:rsidP="00234FF7" w:rsidRDefault="00234FF7" w14:paraId="0F3F9AAD" w14:textId="77777777">
      <w:pPr>
        <w:numPr>
          <w:ilvl w:val="0"/>
          <w:numId w:val="20"/>
        </w:numPr>
        <w:spacing w:after="0" w:line="360" w:lineRule="auto"/>
        <w:ind w:right="0"/>
        <w:rPr>
          <w:rFonts w:eastAsia="MS Minngs"/>
          <w:b/>
          <w:bCs/>
        </w:rPr>
      </w:pPr>
      <w:r w:rsidRPr="00234FF7">
        <w:rPr>
          <w:rFonts w:eastAsia="MS Minngs"/>
        </w:rPr>
        <w:t>Hamlet - Hur du bokar/hämtar läkemedel .</w:t>
      </w:r>
    </w:p>
    <w:p w:rsidRPr="00234FF7" w:rsidR="00234FF7" w:rsidP="00234FF7" w:rsidRDefault="00234FF7" w14:paraId="161D9CD1" w14:textId="77777777">
      <w:pPr>
        <w:numPr>
          <w:ilvl w:val="0"/>
          <w:numId w:val="20"/>
        </w:numPr>
        <w:spacing w:after="0" w:line="360" w:lineRule="auto"/>
        <w:ind w:right="0"/>
        <w:rPr>
          <w:rFonts w:eastAsia="MS Minngs"/>
          <w:b/>
          <w:bCs/>
        </w:rPr>
      </w:pPr>
      <w:r w:rsidRPr="00234FF7">
        <w:rPr>
          <w:rFonts w:eastAsia="MS Minngs"/>
        </w:rPr>
        <w:t xml:space="preserve">Heroma </w:t>
      </w:r>
    </w:p>
    <w:p w:rsidRPr="00234FF7" w:rsidR="00234FF7" w:rsidP="00234FF7" w:rsidRDefault="00234FF7" w14:paraId="0915B9B9" w14:textId="77777777">
      <w:pPr>
        <w:numPr>
          <w:ilvl w:val="0"/>
          <w:numId w:val="20"/>
        </w:numPr>
        <w:spacing w:after="0" w:line="360" w:lineRule="auto"/>
        <w:ind w:right="0"/>
        <w:rPr>
          <w:rFonts w:eastAsia="MS Minngs"/>
          <w:b/>
          <w:bCs/>
        </w:rPr>
      </w:pPr>
      <w:r w:rsidRPr="00234FF7">
        <w:rPr>
          <w:rFonts w:eastAsia="MS Minngs"/>
        </w:rPr>
        <w:t>SAMSA – kontakt med kommunen för insatser i hemmet</w:t>
      </w:r>
    </w:p>
    <w:p w:rsidRPr="00234FF7" w:rsidR="00234FF7" w:rsidP="00234FF7" w:rsidRDefault="00234FF7" w14:paraId="21829FBD" w14:textId="77777777">
      <w:pPr>
        <w:numPr>
          <w:ilvl w:val="0"/>
          <w:numId w:val="20"/>
        </w:numPr>
        <w:spacing w:after="0" w:line="360" w:lineRule="auto"/>
        <w:ind w:right="0"/>
        <w:rPr>
          <w:rFonts w:eastAsia="MS Minngs"/>
          <w:b/>
          <w:bCs/>
        </w:rPr>
      </w:pPr>
      <w:r w:rsidRPr="00234FF7">
        <w:rPr>
          <w:rFonts w:eastAsia="MS Minngs"/>
        </w:rPr>
        <w:t xml:space="preserve">Riks-HIA. Swedeheart - Hur du registrerar patienter i kvalitetsregister.  Genomgång med ansvarig Riks-HIA SSK. </w:t>
      </w:r>
    </w:p>
    <w:p w:rsidRPr="00234FF7" w:rsidR="00234FF7" w:rsidP="00234FF7" w:rsidRDefault="00234FF7" w14:paraId="2B36CB9C" w14:textId="77777777">
      <w:pPr>
        <w:numPr>
          <w:ilvl w:val="0"/>
          <w:numId w:val="20"/>
        </w:numPr>
        <w:spacing w:after="0" w:line="360" w:lineRule="auto"/>
        <w:ind w:right="0"/>
        <w:rPr>
          <w:rFonts w:eastAsia="MS Minngs"/>
          <w:b/>
          <w:bCs/>
        </w:rPr>
      </w:pPr>
      <w:r w:rsidRPr="00234FF7">
        <w:rPr>
          <w:rFonts w:eastAsia="MS Minngs"/>
        </w:rPr>
        <w:t xml:space="preserve">Röntgen-lokalisation </w:t>
      </w:r>
    </w:p>
    <w:p w:rsidRPr="00234FF7" w:rsidR="00234FF7" w:rsidP="00234FF7" w:rsidRDefault="00234FF7" w14:paraId="702DF11E" w14:textId="77777777">
      <w:pPr>
        <w:numPr>
          <w:ilvl w:val="0"/>
          <w:numId w:val="20"/>
        </w:numPr>
        <w:spacing w:after="0" w:line="360" w:lineRule="auto"/>
        <w:ind w:right="0"/>
        <w:rPr>
          <w:rFonts w:eastAsia="MS Minngs"/>
          <w:b/>
          <w:bCs/>
        </w:rPr>
      </w:pPr>
      <w:r w:rsidRPr="00234FF7">
        <w:rPr>
          <w:rFonts w:eastAsia="MS Minngs"/>
        </w:rPr>
        <w:t xml:space="preserve">Klinisk fysiologi- lokalisation  </w:t>
      </w:r>
    </w:p>
    <w:p w:rsidRPr="00234FF7" w:rsidR="00234FF7" w:rsidP="00234FF7" w:rsidRDefault="00234FF7" w14:paraId="2D87F6BF" w14:textId="77777777">
      <w:pPr>
        <w:numPr>
          <w:ilvl w:val="0"/>
          <w:numId w:val="20"/>
        </w:numPr>
        <w:spacing w:after="0" w:line="360" w:lineRule="auto"/>
        <w:ind w:right="0"/>
        <w:rPr>
          <w:rFonts w:eastAsia="MS Minngs"/>
          <w:b/>
          <w:bCs/>
        </w:rPr>
      </w:pPr>
      <w:r w:rsidRPr="00234FF7">
        <w:rPr>
          <w:rFonts w:eastAsia="MS Minngs"/>
        </w:rPr>
        <w:t xml:space="preserve">Hjärtmottagningen- uppföljning </w:t>
      </w:r>
    </w:p>
    <w:p w:rsidRPr="00234FF7" w:rsidR="00234FF7" w:rsidP="00234FF7" w:rsidRDefault="00234FF7" w14:paraId="5411D820" w14:textId="77777777">
      <w:pPr>
        <w:numPr>
          <w:ilvl w:val="0"/>
          <w:numId w:val="20"/>
        </w:numPr>
        <w:spacing w:after="0" w:line="360" w:lineRule="auto"/>
        <w:ind w:right="0"/>
        <w:rPr>
          <w:rFonts w:eastAsia="MS Minngs"/>
          <w:b/>
          <w:bCs/>
        </w:rPr>
      </w:pPr>
      <w:r w:rsidRPr="00234FF7">
        <w:rPr>
          <w:rFonts w:eastAsia="MS Minngs"/>
        </w:rPr>
        <w:t xml:space="preserve">Sviktdagvård- uppföljning </w:t>
      </w:r>
    </w:p>
    <w:p w:rsidRPr="00234FF7" w:rsidR="00234FF7" w:rsidP="00234FF7" w:rsidRDefault="00234FF7" w14:paraId="4B9D1C31" w14:textId="77777777">
      <w:pPr>
        <w:numPr>
          <w:ilvl w:val="0"/>
          <w:numId w:val="20"/>
        </w:numPr>
        <w:spacing w:after="0" w:line="360" w:lineRule="auto"/>
        <w:ind w:right="0"/>
        <w:rPr>
          <w:rFonts w:eastAsia="MS Minngs"/>
          <w:b/>
          <w:bCs/>
        </w:rPr>
      </w:pPr>
      <w:r w:rsidRPr="00234FF7">
        <w:rPr>
          <w:rFonts w:eastAsia="MS Minngs"/>
        </w:rPr>
        <w:t xml:space="preserve">AK mottagning - Rutin gällande patient med nyinsatt Waran. </w:t>
      </w:r>
    </w:p>
    <w:p w:rsidRPr="00234FF7" w:rsidR="00234FF7" w:rsidP="00234FF7" w:rsidRDefault="00234FF7" w14:paraId="654F5219" w14:textId="77777777">
      <w:pPr>
        <w:numPr>
          <w:ilvl w:val="0"/>
          <w:numId w:val="20"/>
        </w:numPr>
        <w:spacing w:after="0" w:line="360" w:lineRule="auto"/>
        <w:ind w:right="0"/>
        <w:rPr>
          <w:rFonts w:eastAsia="MS Minngs"/>
          <w:b/>
          <w:bCs/>
        </w:rPr>
      </w:pPr>
      <w:r w:rsidRPr="00234FF7">
        <w:rPr>
          <w:rFonts w:eastAsia="MS Minngs"/>
        </w:rPr>
        <w:t xml:space="preserve">Kuratorn </w:t>
      </w:r>
    </w:p>
    <w:p w:rsidRPr="00234FF7" w:rsidR="00234FF7" w:rsidP="00234FF7" w:rsidRDefault="00234FF7" w14:paraId="2F0D822B" w14:textId="77777777">
      <w:pPr>
        <w:numPr>
          <w:ilvl w:val="0"/>
          <w:numId w:val="20"/>
        </w:numPr>
        <w:spacing w:after="0" w:line="360" w:lineRule="auto"/>
        <w:ind w:right="0"/>
        <w:rPr>
          <w:rFonts w:eastAsia="MS Minngs"/>
          <w:b/>
          <w:bCs/>
        </w:rPr>
      </w:pPr>
      <w:r w:rsidRPr="00234FF7">
        <w:rPr>
          <w:rFonts w:eastAsia="MS Minngs"/>
        </w:rPr>
        <w:t xml:space="preserve">Dietist </w:t>
      </w:r>
    </w:p>
    <w:p w:rsidRPr="00234FF7" w:rsidR="00234FF7" w:rsidP="00234FF7" w:rsidRDefault="00234FF7" w14:paraId="3447737A" w14:textId="77777777">
      <w:pPr>
        <w:numPr>
          <w:ilvl w:val="0"/>
          <w:numId w:val="20"/>
        </w:numPr>
        <w:spacing w:after="0" w:line="360" w:lineRule="auto"/>
        <w:ind w:right="0"/>
        <w:rPr>
          <w:rFonts w:eastAsia="MS Minngs"/>
          <w:b/>
          <w:bCs/>
        </w:rPr>
      </w:pPr>
      <w:r w:rsidRPr="00234FF7">
        <w:rPr>
          <w:rFonts w:eastAsia="MS Minngs"/>
        </w:rPr>
        <w:t xml:space="preserve">Fysioterapeut </w:t>
      </w:r>
    </w:p>
    <w:p w:rsidRPr="00234FF7" w:rsidR="00234FF7" w:rsidP="00234FF7" w:rsidRDefault="00234FF7" w14:paraId="3425F094" w14:textId="77777777">
      <w:pPr>
        <w:numPr>
          <w:ilvl w:val="0"/>
          <w:numId w:val="20"/>
        </w:numPr>
        <w:spacing w:after="0" w:line="360" w:lineRule="auto"/>
        <w:ind w:right="0"/>
        <w:rPr>
          <w:rFonts w:eastAsia="MS Minngs"/>
          <w:b/>
          <w:bCs/>
        </w:rPr>
      </w:pPr>
      <w:r w:rsidRPr="00234FF7">
        <w:rPr>
          <w:rFonts w:eastAsia="MS Minngs"/>
        </w:rPr>
        <w:t>Apodos</w:t>
      </w:r>
    </w:p>
    <w:p w:rsidRPr="00234FF7" w:rsidR="00234FF7" w:rsidP="00234FF7" w:rsidRDefault="00234FF7" w14:paraId="2E8B2EC4" w14:textId="77777777">
      <w:pPr>
        <w:numPr>
          <w:ilvl w:val="0"/>
          <w:numId w:val="20"/>
        </w:numPr>
        <w:spacing w:after="0" w:line="360" w:lineRule="auto"/>
        <w:ind w:right="0"/>
        <w:rPr>
          <w:rFonts w:eastAsia="MS Minngs"/>
          <w:b/>
          <w:bCs/>
        </w:rPr>
      </w:pPr>
      <w:r w:rsidRPr="00234FF7">
        <w:rPr>
          <w:rFonts w:ascii="Calibri" w:hAnsi="Calibri" w:eastAsia="MS Minngs" w:cs="Cambria"/>
          <w:sz w:val="32"/>
          <w:szCs w:val="32"/>
        </w:rPr>
        <w:t xml:space="preserve"> </w:t>
      </w:r>
      <w:r w:rsidRPr="00234FF7">
        <w:rPr>
          <w:rFonts w:eastAsia="MS Minngs"/>
        </w:rPr>
        <w:t>S-HLR, A-HLR.</w:t>
      </w:r>
    </w:p>
    <w:p w:rsidRPr="00234FF7" w:rsidR="00234FF7" w:rsidP="00234FF7" w:rsidRDefault="00234FF7" w14:paraId="2C8DD63E" w14:textId="122DE577">
      <w:pPr>
        <w:numPr>
          <w:ilvl w:val="0"/>
          <w:numId w:val="20"/>
        </w:numPr>
        <w:spacing w:after="0" w:line="360" w:lineRule="auto"/>
        <w:ind w:right="0"/>
        <w:rPr>
          <w:rFonts w:eastAsia="MS Minngs"/>
          <w:b w:val="1"/>
          <w:bCs w:val="1"/>
        </w:rPr>
      </w:pPr>
      <w:r w:rsidRPr="757243C4" w:rsidR="7A9C77A0">
        <w:rPr>
          <w:rFonts w:eastAsia="MS Minngs"/>
        </w:rPr>
        <w:t>STYR</w:t>
      </w:r>
      <w:r w:rsidRPr="757243C4" w:rsidR="00234FF7">
        <w:rPr>
          <w:rFonts w:eastAsia="MS Minngs"/>
        </w:rPr>
        <w:t>- Var du hittar Kardiologens omvårdnadsprogram, Medicinska rutiner och PM</w:t>
      </w:r>
    </w:p>
    <w:p w:rsidRPr="00234FF7" w:rsidR="00234FF7" w:rsidP="00234FF7" w:rsidRDefault="00234FF7" w14:paraId="5860D579" w14:textId="77777777">
      <w:pPr>
        <w:numPr>
          <w:ilvl w:val="0"/>
          <w:numId w:val="20"/>
        </w:numPr>
        <w:spacing w:after="0" w:line="360" w:lineRule="auto"/>
        <w:ind w:right="0"/>
        <w:rPr>
          <w:rFonts w:eastAsia="MS Minngs"/>
          <w:b/>
          <w:bCs/>
        </w:rPr>
      </w:pPr>
      <w:r w:rsidRPr="00234FF7">
        <w:rPr>
          <w:rFonts w:eastAsia="MS Minngs"/>
        </w:rPr>
        <w:lastRenderedPageBreak/>
        <w:t>Ringklockor på patientrum/Närvaroknapp/larmknapp.</w:t>
      </w:r>
    </w:p>
    <w:p w:rsidRPr="00234FF7" w:rsidR="00234FF7" w:rsidP="00234FF7" w:rsidRDefault="00234FF7" w14:paraId="15EA71B4" w14:textId="77777777">
      <w:pPr>
        <w:numPr>
          <w:ilvl w:val="0"/>
          <w:numId w:val="20"/>
        </w:numPr>
        <w:spacing w:after="0" w:line="360" w:lineRule="auto"/>
        <w:ind w:right="0"/>
        <w:rPr>
          <w:rFonts w:eastAsia="MS Minngs"/>
          <w:b/>
          <w:bCs/>
        </w:rPr>
      </w:pPr>
      <w:r w:rsidRPr="00234FF7">
        <w:rPr>
          <w:rFonts w:eastAsia="MS Minngs"/>
        </w:rPr>
        <w:t>Larm vid hjärtstopp. Tele 2222. Sjukhus/Avd/rum.</w:t>
      </w:r>
    </w:p>
    <w:p w:rsidRPr="00234FF7" w:rsidR="00234FF7" w:rsidP="00234FF7" w:rsidRDefault="00234FF7" w14:paraId="5E18CBB3" w14:textId="77777777">
      <w:pPr>
        <w:spacing w:after="0" w:line="240" w:lineRule="auto"/>
        <w:ind w:left="0" w:right="0"/>
        <w:rPr>
          <w:rFonts w:ascii="Calibri" w:hAnsi="Calibri"/>
          <w:sz w:val="28"/>
          <w:szCs w:val="28"/>
        </w:rPr>
      </w:pPr>
    </w:p>
    <w:p w:rsidRPr="00234FF7" w:rsidR="00234FF7" w:rsidP="00234FF7" w:rsidRDefault="00234FF7" w14:paraId="784B6C8A" w14:textId="77777777">
      <w:pPr>
        <w:spacing w:after="0" w:line="240" w:lineRule="auto"/>
        <w:ind w:left="0" w:right="0"/>
        <w:rPr>
          <w:rFonts w:ascii="Calibri" w:hAnsi="Calibri"/>
          <w:b/>
          <w:bCs/>
          <w:sz w:val="32"/>
          <w:szCs w:val="32"/>
        </w:rPr>
      </w:pPr>
    </w:p>
    <w:p w:rsidRPr="00234FF7" w:rsidR="00234FF7" w:rsidP="00234FF7" w:rsidRDefault="00234FF7" w14:paraId="008FD429" w14:textId="77777777">
      <w:pPr>
        <w:spacing w:after="0" w:line="240" w:lineRule="auto"/>
        <w:ind w:left="0" w:right="0"/>
        <w:rPr>
          <w:rFonts w:ascii="Calibri" w:hAnsi="Calibri"/>
          <w:b/>
          <w:bCs/>
          <w:sz w:val="32"/>
          <w:szCs w:val="32"/>
        </w:rPr>
      </w:pPr>
    </w:p>
    <w:p w:rsidRPr="00234FF7" w:rsidR="00234FF7" w:rsidP="00234FF7" w:rsidRDefault="00234FF7" w14:paraId="28CADD45" w14:textId="77777777">
      <w:pPr>
        <w:spacing w:after="0" w:line="240" w:lineRule="auto"/>
        <w:ind w:left="0" w:right="0"/>
        <w:rPr>
          <w:rFonts w:ascii="Calibri" w:hAnsi="Calibri"/>
          <w:b/>
          <w:bCs/>
          <w:sz w:val="32"/>
          <w:szCs w:val="32"/>
        </w:rPr>
      </w:pPr>
    </w:p>
    <w:p w:rsidRPr="00234FF7" w:rsidR="00234FF7" w:rsidP="00234FF7" w:rsidRDefault="00234FF7" w14:paraId="099778A3" w14:textId="77777777">
      <w:pPr>
        <w:spacing w:after="0" w:line="240" w:lineRule="auto"/>
        <w:ind w:left="0" w:right="0"/>
        <w:rPr>
          <w:rFonts w:ascii="Calibri" w:hAnsi="Calibri"/>
          <w:b/>
          <w:bCs/>
          <w:sz w:val="32"/>
          <w:szCs w:val="32"/>
        </w:rPr>
      </w:pPr>
    </w:p>
    <w:p w:rsidRPr="00234FF7" w:rsidR="00234FF7" w:rsidP="00234FF7" w:rsidRDefault="00234FF7" w14:paraId="12FBB8A8" w14:textId="77777777">
      <w:pPr>
        <w:spacing w:after="0" w:line="240" w:lineRule="auto"/>
        <w:ind w:left="0" w:right="0"/>
        <w:rPr>
          <w:rFonts w:ascii="Arial" w:hAnsi="Arial" w:cs="Arial"/>
          <w:b/>
          <w:bCs/>
          <w:sz w:val="26"/>
          <w:szCs w:val="26"/>
        </w:rPr>
      </w:pPr>
      <w:r w:rsidRPr="00234FF7">
        <w:rPr>
          <w:rFonts w:ascii="Arial" w:hAnsi="Arial" w:cs="Arial"/>
          <w:b/>
          <w:bCs/>
          <w:sz w:val="26"/>
          <w:szCs w:val="26"/>
        </w:rPr>
        <w:t>Checklista patient:</w:t>
      </w:r>
    </w:p>
    <w:p w:rsidRPr="00234FF7" w:rsidR="00234FF7" w:rsidP="00234FF7" w:rsidRDefault="00234FF7" w14:paraId="5DE7C009" w14:textId="77777777">
      <w:pPr>
        <w:spacing w:after="0" w:line="240" w:lineRule="auto"/>
        <w:ind w:left="0" w:right="0"/>
        <w:rPr>
          <w:rFonts w:ascii="Calibri" w:hAnsi="Calibri"/>
          <w:b/>
          <w:bCs/>
          <w:sz w:val="32"/>
          <w:szCs w:val="32"/>
        </w:rPr>
      </w:pPr>
    </w:p>
    <w:p w:rsidRPr="00234FF7" w:rsidR="00234FF7" w:rsidP="00234FF7" w:rsidRDefault="00234FF7" w14:paraId="1EBF07E7" w14:textId="77777777">
      <w:pPr>
        <w:numPr>
          <w:ilvl w:val="0"/>
          <w:numId w:val="21"/>
        </w:numPr>
        <w:spacing w:after="0" w:line="360" w:lineRule="auto"/>
        <w:ind w:right="0"/>
        <w:rPr>
          <w:rFonts w:eastAsia="MS Minngs"/>
          <w:b/>
          <w:bCs/>
        </w:rPr>
      </w:pPr>
      <w:r w:rsidRPr="00234FF7">
        <w:rPr>
          <w:rFonts w:eastAsia="MS Minngs"/>
        </w:rPr>
        <w:t>Mottagande, övertag, inskrivning av patient.</w:t>
      </w:r>
    </w:p>
    <w:p w:rsidRPr="00234FF7" w:rsidR="00234FF7" w:rsidP="00234FF7" w:rsidRDefault="00234FF7" w14:paraId="219EF6FF" w14:textId="77777777">
      <w:pPr>
        <w:numPr>
          <w:ilvl w:val="0"/>
          <w:numId w:val="21"/>
        </w:numPr>
        <w:spacing w:after="0" w:line="360" w:lineRule="auto"/>
        <w:ind w:right="0"/>
        <w:rPr>
          <w:rFonts w:eastAsia="MS Minngs"/>
          <w:b/>
          <w:bCs/>
        </w:rPr>
      </w:pPr>
      <w:r w:rsidRPr="00234FF7">
        <w:rPr>
          <w:rFonts w:eastAsia="MS Minngs"/>
        </w:rPr>
        <w:t>Rapportering</w:t>
      </w:r>
    </w:p>
    <w:p w:rsidRPr="00234FF7" w:rsidR="00234FF7" w:rsidP="00234FF7" w:rsidRDefault="00234FF7" w14:paraId="6A765273" w14:textId="77777777">
      <w:pPr>
        <w:numPr>
          <w:ilvl w:val="0"/>
          <w:numId w:val="21"/>
        </w:numPr>
        <w:spacing w:after="0" w:line="360" w:lineRule="auto"/>
        <w:ind w:right="0"/>
        <w:rPr>
          <w:rFonts w:eastAsia="MS Minngs"/>
          <w:b/>
          <w:bCs/>
        </w:rPr>
      </w:pPr>
      <w:r w:rsidRPr="00234FF7">
        <w:rPr>
          <w:rFonts w:eastAsia="MS Minngs"/>
        </w:rPr>
        <w:t>Rond- Rondarbete, förberedelse och efterarbete.</w:t>
      </w:r>
    </w:p>
    <w:p w:rsidRPr="00234FF7" w:rsidR="00234FF7" w:rsidP="00234FF7" w:rsidRDefault="00234FF7" w14:paraId="5846005C" w14:textId="77777777">
      <w:pPr>
        <w:numPr>
          <w:ilvl w:val="0"/>
          <w:numId w:val="21"/>
        </w:numPr>
        <w:spacing w:after="0" w:line="360" w:lineRule="auto"/>
        <w:ind w:right="0"/>
        <w:rPr>
          <w:rFonts w:eastAsia="MS Minngs"/>
          <w:b/>
          <w:bCs/>
        </w:rPr>
      </w:pPr>
      <w:r w:rsidRPr="00234FF7">
        <w:rPr>
          <w:rFonts w:eastAsia="MS Minngs"/>
        </w:rPr>
        <w:t>Arbetsblad – mätvärdesappen</w:t>
      </w:r>
    </w:p>
    <w:p w:rsidRPr="00234FF7" w:rsidR="00234FF7" w:rsidP="00234FF7" w:rsidRDefault="00234FF7" w14:paraId="1088A98F" w14:textId="77777777">
      <w:pPr>
        <w:numPr>
          <w:ilvl w:val="0"/>
          <w:numId w:val="21"/>
        </w:numPr>
        <w:spacing w:after="0" w:line="360" w:lineRule="auto"/>
        <w:ind w:right="0"/>
        <w:rPr>
          <w:rFonts w:eastAsia="MS Minngs"/>
          <w:b/>
          <w:bCs/>
        </w:rPr>
      </w:pPr>
      <w:r w:rsidRPr="00234FF7">
        <w:rPr>
          <w:rFonts w:eastAsia="MS Minngs"/>
        </w:rPr>
        <w:t>Samarbete med Undersköterska, rapportering, rondrapport</w:t>
      </w:r>
    </w:p>
    <w:p w:rsidRPr="00234FF7" w:rsidR="00234FF7" w:rsidP="00234FF7" w:rsidRDefault="00234FF7" w14:paraId="65DD8825" w14:textId="77777777">
      <w:pPr>
        <w:numPr>
          <w:ilvl w:val="0"/>
          <w:numId w:val="21"/>
        </w:numPr>
        <w:spacing w:after="0" w:line="360" w:lineRule="auto"/>
        <w:ind w:right="0"/>
        <w:rPr>
          <w:rFonts w:eastAsia="MS Minngs"/>
          <w:b/>
          <w:bCs/>
        </w:rPr>
      </w:pPr>
      <w:r w:rsidRPr="00234FF7">
        <w:rPr>
          <w:rFonts w:eastAsia="MS Minngs"/>
        </w:rPr>
        <w:t>Uppföljning och rutiner i samband med patient som skrivs ut. Provlappar som skall med patienten.</w:t>
      </w:r>
    </w:p>
    <w:p w:rsidRPr="00234FF7" w:rsidR="00234FF7" w:rsidP="00234FF7" w:rsidRDefault="00234FF7" w14:paraId="7EBCF24B" w14:textId="77777777">
      <w:pPr>
        <w:numPr>
          <w:ilvl w:val="0"/>
          <w:numId w:val="21"/>
        </w:numPr>
        <w:spacing w:after="0" w:line="360" w:lineRule="auto"/>
        <w:ind w:right="0"/>
        <w:rPr>
          <w:rFonts w:ascii="Calibri" w:hAnsi="Calibri" w:eastAsia="MS Minngs"/>
          <w:b/>
          <w:bCs/>
          <w:sz w:val="32"/>
          <w:szCs w:val="32"/>
        </w:rPr>
      </w:pPr>
      <w:r w:rsidRPr="00234FF7">
        <w:rPr>
          <w:rFonts w:eastAsia="MS Minngs"/>
        </w:rPr>
        <w:t>Förberedelse, eftervård och uppföljning av patienter som skall genomgå en coronarangiografi/PCI. Skötsel av TR band/Femostopp.</w:t>
      </w:r>
      <w:r w:rsidRPr="00234FF7">
        <w:rPr>
          <w:rFonts w:ascii="Calibri" w:hAnsi="Calibri" w:eastAsia="MS Minngs" w:cs="Cambria"/>
          <w:sz w:val="32"/>
          <w:szCs w:val="32"/>
        </w:rPr>
        <w:t xml:space="preserve">  </w:t>
      </w:r>
    </w:p>
    <w:p w:rsidRPr="00234FF7" w:rsidR="00234FF7" w:rsidP="00234FF7" w:rsidRDefault="00234FF7" w14:paraId="31A814F1" w14:textId="77777777">
      <w:pPr>
        <w:numPr>
          <w:ilvl w:val="0"/>
          <w:numId w:val="21"/>
        </w:numPr>
        <w:spacing w:after="0" w:line="360" w:lineRule="auto"/>
        <w:ind w:right="0"/>
        <w:rPr>
          <w:rFonts w:eastAsia="MS Minngs"/>
          <w:b/>
          <w:bCs/>
        </w:rPr>
      </w:pPr>
      <w:r w:rsidRPr="00234FF7">
        <w:rPr>
          <w:rFonts w:eastAsia="MS Minngs"/>
        </w:rPr>
        <w:t>Förberedelse, eftervård och uppföljning av en patient som skall genomgå/Genomgått en ACB operation.</w:t>
      </w:r>
    </w:p>
    <w:p w:rsidRPr="00234FF7" w:rsidR="00234FF7" w:rsidP="00234FF7" w:rsidRDefault="00234FF7" w14:paraId="18383865" w14:textId="77777777">
      <w:pPr>
        <w:numPr>
          <w:ilvl w:val="0"/>
          <w:numId w:val="21"/>
        </w:numPr>
        <w:spacing w:after="0" w:line="360" w:lineRule="auto"/>
        <w:ind w:right="0"/>
        <w:rPr>
          <w:rFonts w:eastAsia="MS Minngs"/>
          <w:b/>
          <w:bCs/>
        </w:rPr>
      </w:pPr>
      <w:r w:rsidRPr="00234FF7">
        <w:rPr>
          <w:rFonts w:eastAsia="MS Minngs"/>
        </w:rPr>
        <w:t>Förberedelse, eftervård och uppföljning av en patient som skall genomgå en pacemaker/ICD operation.</w:t>
      </w:r>
    </w:p>
    <w:p w:rsidRPr="00234FF7" w:rsidR="00234FF7" w:rsidP="00234FF7" w:rsidRDefault="00234FF7" w14:paraId="3FD8422C" w14:textId="77777777">
      <w:pPr>
        <w:numPr>
          <w:ilvl w:val="0"/>
          <w:numId w:val="21"/>
        </w:numPr>
        <w:spacing w:after="0" w:line="360" w:lineRule="auto"/>
        <w:ind w:right="0"/>
        <w:rPr>
          <w:rFonts w:eastAsia="MS Minngs"/>
          <w:b/>
          <w:bCs/>
        </w:rPr>
      </w:pPr>
      <w:r w:rsidRPr="00234FF7">
        <w:rPr>
          <w:rFonts w:eastAsia="MS Minngs"/>
        </w:rPr>
        <w:t>Urinmätning- dokumentation i mätvärden.</w:t>
      </w:r>
    </w:p>
    <w:p w:rsidRPr="00234FF7" w:rsidR="00234FF7" w:rsidP="00234FF7" w:rsidRDefault="00234FF7" w14:paraId="666F76C3" w14:textId="77777777">
      <w:pPr>
        <w:numPr>
          <w:ilvl w:val="0"/>
          <w:numId w:val="21"/>
        </w:numPr>
        <w:spacing w:after="0" w:line="360" w:lineRule="auto"/>
        <w:ind w:right="0"/>
        <w:rPr>
          <w:rFonts w:eastAsia="MS Minngs"/>
          <w:b/>
          <w:bCs/>
        </w:rPr>
      </w:pPr>
      <w:r w:rsidRPr="00234FF7">
        <w:rPr>
          <w:rFonts w:eastAsia="MS Minngs"/>
        </w:rPr>
        <w:t xml:space="preserve">Vätskelista- dokumentation i mätvärden. </w:t>
      </w:r>
    </w:p>
    <w:p w:rsidRPr="00234FF7" w:rsidR="00234FF7" w:rsidP="00234FF7" w:rsidRDefault="00234FF7" w14:paraId="5D2BFC71" w14:textId="77777777">
      <w:pPr>
        <w:numPr>
          <w:ilvl w:val="0"/>
          <w:numId w:val="21"/>
        </w:numPr>
        <w:spacing w:after="0" w:line="360" w:lineRule="auto"/>
        <w:ind w:right="0"/>
        <w:rPr>
          <w:rFonts w:eastAsia="MS Minngs"/>
          <w:b/>
          <w:bCs/>
        </w:rPr>
      </w:pPr>
      <w:r w:rsidRPr="00234FF7">
        <w:rPr>
          <w:rFonts w:eastAsia="MS Minngs"/>
        </w:rPr>
        <w:t>Nutritionslista</w:t>
      </w:r>
    </w:p>
    <w:p w:rsidRPr="00234FF7" w:rsidR="00234FF7" w:rsidP="00234FF7" w:rsidRDefault="00234FF7" w14:paraId="7B806093" w14:textId="77777777">
      <w:pPr>
        <w:numPr>
          <w:ilvl w:val="0"/>
          <w:numId w:val="21"/>
        </w:numPr>
        <w:spacing w:after="0" w:line="360" w:lineRule="auto"/>
        <w:ind w:right="0"/>
        <w:rPr>
          <w:rFonts w:eastAsia="MS Minngs"/>
          <w:b/>
          <w:bCs/>
        </w:rPr>
      </w:pPr>
      <w:r w:rsidRPr="00234FF7">
        <w:rPr>
          <w:rFonts w:eastAsia="MS Minngs"/>
        </w:rPr>
        <w:t>Provtagningsrutiner</w:t>
      </w:r>
    </w:p>
    <w:p w:rsidRPr="00234FF7" w:rsidR="00234FF7" w:rsidP="00234FF7" w:rsidRDefault="00234FF7" w14:paraId="0705EC54" w14:textId="77777777">
      <w:pPr>
        <w:numPr>
          <w:ilvl w:val="0"/>
          <w:numId w:val="21"/>
        </w:numPr>
        <w:spacing w:after="0" w:line="360" w:lineRule="auto"/>
        <w:ind w:right="0"/>
        <w:rPr>
          <w:rFonts w:eastAsia="MS Minngs"/>
          <w:b/>
          <w:bCs/>
        </w:rPr>
      </w:pPr>
      <w:r w:rsidRPr="00234FF7">
        <w:rPr>
          <w:rFonts w:eastAsia="MS Minngs"/>
        </w:rPr>
        <w:t xml:space="preserve">Hur du beställer blodprodukter, var du hämtar det och hur du checkar av det i MELIOR. </w:t>
      </w:r>
    </w:p>
    <w:p w:rsidRPr="00234FF7" w:rsidR="00234FF7" w:rsidP="00234FF7" w:rsidRDefault="00234FF7" w14:paraId="09480EFD" w14:textId="77777777">
      <w:pPr>
        <w:numPr>
          <w:ilvl w:val="0"/>
          <w:numId w:val="21"/>
        </w:numPr>
        <w:spacing w:after="0" w:line="360" w:lineRule="auto"/>
        <w:ind w:right="0"/>
        <w:rPr>
          <w:rFonts w:eastAsia="MS Minngs"/>
          <w:b/>
        </w:rPr>
      </w:pPr>
      <w:r w:rsidRPr="00234FF7">
        <w:rPr>
          <w:rFonts w:eastAsia="MS Minngs"/>
        </w:rPr>
        <w:t>Elkonvertering på avdelning: Förberedelse, samordning, omvårdnad, medicinsk rutin. Vg se: Omvårdnadsprogram elkonvertering</w:t>
      </w:r>
    </w:p>
    <w:p w:rsidRPr="00234FF7" w:rsidR="00234FF7" w:rsidP="00234FF7" w:rsidRDefault="00234FF7" w14:paraId="2C73A36D" w14:textId="77777777">
      <w:pPr>
        <w:spacing w:after="0" w:line="360" w:lineRule="auto"/>
        <w:ind w:left="720" w:right="0"/>
        <w:rPr>
          <w:rFonts w:eastAsia="MS Minngs"/>
          <w:b/>
        </w:rPr>
      </w:pPr>
    </w:p>
    <w:p w:rsidRPr="00234FF7" w:rsidR="00234FF7" w:rsidP="00234FF7" w:rsidRDefault="00234FF7" w14:paraId="6B516A2E" w14:textId="77777777">
      <w:pPr>
        <w:spacing w:after="0" w:line="360" w:lineRule="auto"/>
        <w:ind w:left="0" w:right="0"/>
        <w:rPr>
          <w:rFonts w:ascii="Arial" w:hAnsi="Arial" w:eastAsia="MS Minngs" w:cs="Arial"/>
          <w:b/>
          <w:bCs/>
          <w:sz w:val="26"/>
          <w:szCs w:val="26"/>
        </w:rPr>
      </w:pPr>
      <w:r w:rsidRPr="00234FF7">
        <w:rPr>
          <w:rFonts w:ascii="Arial" w:hAnsi="Arial" w:eastAsia="MS Minngs" w:cs="Arial"/>
          <w:b/>
          <w:bCs/>
          <w:sz w:val="26"/>
          <w:szCs w:val="26"/>
        </w:rPr>
        <w:t>Checklista medicinsk utrustning.</w:t>
      </w:r>
    </w:p>
    <w:p w:rsidRPr="00234FF7" w:rsidR="00234FF7" w:rsidP="00234FF7" w:rsidRDefault="00234FF7" w14:paraId="58AF5958" w14:textId="3B073042">
      <w:pPr>
        <w:numPr>
          <w:ilvl w:val="0"/>
          <w:numId w:val="22"/>
        </w:numPr>
        <w:spacing w:after="0" w:line="360" w:lineRule="auto"/>
        <w:ind w:right="0"/>
        <w:rPr>
          <w:rFonts w:eastAsia="MS Minngs"/>
          <w:b w:val="1"/>
          <w:bCs w:val="1"/>
        </w:rPr>
      </w:pPr>
      <w:r w:rsidRPr="757243C4" w:rsidR="00234FF7">
        <w:rPr>
          <w:rFonts w:eastAsia="MS Minngs"/>
        </w:rPr>
        <w:t xml:space="preserve">Arytmiövervakning, uppkoppling, inskrivning, avläsning, överflyttning och larm. </w:t>
      </w:r>
      <w:r w:rsidRPr="757243C4" w:rsidR="00234FF7">
        <w:rPr>
          <w:rFonts w:eastAsia="MS Minngs"/>
        </w:rPr>
        <w:t>Vg</w:t>
      </w:r>
      <w:r w:rsidRPr="757243C4" w:rsidR="00234FF7">
        <w:rPr>
          <w:rFonts w:eastAsia="MS Minngs"/>
        </w:rPr>
        <w:t xml:space="preserve"> se medicinsk rutin gällande arytmiövervakning och dokumentation.</w:t>
      </w:r>
    </w:p>
    <w:p w:rsidRPr="00234FF7" w:rsidR="00234FF7" w:rsidP="00234FF7" w:rsidRDefault="00234FF7" w14:paraId="5A0365ED" w14:textId="77777777">
      <w:pPr>
        <w:numPr>
          <w:ilvl w:val="0"/>
          <w:numId w:val="22"/>
        </w:numPr>
        <w:spacing w:after="0" w:line="360" w:lineRule="auto"/>
        <w:ind w:right="0"/>
        <w:rPr>
          <w:rFonts w:eastAsia="MS Minngs"/>
          <w:b/>
          <w:bCs/>
        </w:rPr>
      </w:pPr>
      <w:r w:rsidRPr="00234FF7">
        <w:rPr>
          <w:rFonts w:eastAsia="MS Minngs"/>
        </w:rPr>
        <w:t>Akutvagn, syrgasutrustning, handhavande av aggregat till syrgas/inhalation/luftaggregat.</w:t>
      </w:r>
    </w:p>
    <w:p w:rsidRPr="00234FF7" w:rsidR="00234FF7" w:rsidP="00234FF7" w:rsidRDefault="00234FF7" w14:paraId="4F6A1096" w14:textId="77777777">
      <w:pPr>
        <w:numPr>
          <w:ilvl w:val="0"/>
          <w:numId w:val="22"/>
        </w:numPr>
        <w:spacing w:after="0" w:line="360" w:lineRule="auto"/>
        <w:ind w:right="0"/>
        <w:rPr>
          <w:rFonts w:eastAsia="MS Minngs"/>
          <w:b/>
          <w:bCs/>
        </w:rPr>
      </w:pPr>
      <w:r w:rsidRPr="00234FF7">
        <w:rPr>
          <w:rFonts w:eastAsia="MS Minngs"/>
        </w:rPr>
        <w:t>Defibrillator-funktion, akutvagn-innehåll, iordningställande efter användning/signeringslista.</w:t>
      </w:r>
    </w:p>
    <w:p w:rsidRPr="00234FF7" w:rsidR="00234FF7" w:rsidP="00234FF7" w:rsidRDefault="00234FF7" w14:paraId="330B1C04" w14:textId="77777777">
      <w:pPr>
        <w:numPr>
          <w:ilvl w:val="0"/>
          <w:numId w:val="22"/>
        </w:numPr>
        <w:spacing w:after="0" w:line="360" w:lineRule="auto"/>
        <w:ind w:right="0"/>
        <w:rPr>
          <w:rFonts w:eastAsia="MS Minngs"/>
          <w:b/>
          <w:bCs/>
        </w:rPr>
      </w:pPr>
      <w:r w:rsidRPr="00234FF7">
        <w:rPr>
          <w:rFonts w:eastAsia="MS Minngs"/>
        </w:rPr>
        <w:t>Sugutrustning/sugkateter</w:t>
      </w:r>
    </w:p>
    <w:p w:rsidRPr="00234FF7" w:rsidR="00234FF7" w:rsidP="00234FF7" w:rsidRDefault="00234FF7" w14:paraId="4C3E90E8" w14:textId="77777777">
      <w:pPr>
        <w:numPr>
          <w:ilvl w:val="0"/>
          <w:numId w:val="22"/>
        </w:numPr>
        <w:spacing w:after="0" w:line="360" w:lineRule="auto"/>
        <w:ind w:right="0"/>
        <w:rPr>
          <w:rFonts w:eastAsia="MS Minngs"/>
          <w:b/>
          <w:bCs/>
        </w:rPr>
      </w:pPr>
      <w:r w:rsidRPr="00234FF7">
        <w:rPr>
          <w:rFonts w:eastAsia="MS Minngs"/>
        </w:rPr>
        <w:t>Bladderscan</w:t>
      </w:r>
    </w:p>
    <w:p w:rsidRPr="00234FF7" w:rsidR="00234FF7" w:rsidP="00234FF7" w:rsidRDefault="00234FF7" w14:paraId="1749EAC0" w14:textId="77777777">
      <w:pPr>
        <w:numPr>
          <w:ilvl w:val="0"/>
          <w:numId w:val="22"/>
        </w:numPr>
        <w:spacing w:after="0" w:line="360" w:lineRule="auto"/>
        <w:ind w:right="0"/>
        <w:rPr>
          <w:rFonts w:eastAsia="MS Minngs"/>
          <w:b/>
          <w:bCs/>
        </w:rPr>
      </w:pPr>
      <w:r w:rsidRPr="00234FF7">
        <w:rPr>
          <w:rFonts w:eastAsia="MS Minngs"/>
        </w:rPr>
        <w:t>Doppler</w:t>
      </w:r>
    </w:p>
    <w:p w:rsidRPr="00234FF7" w:rsidR="00234FF7" w:rsidP="00234FF7" w:rsidRDefault="00234FF7" w14:paraId="09BF92C2" w14:textId="77777777">
      <w:pPr>
        <w:numPr>
          <w:ilvl w:val="0"/>
          <w:numId w:val="22"/>
        </w:numPr>
        <w:spacing w:after="0" w:line="360" w:lineRule="auto"/>
        <w:ind w:right="0"/>
        <w:rPr>
          <w:rFonts w:eastAsia="MS Minngs"/>
          <w:b/>
          <w:bCs/>
        </w:rPr>
      </w:pPr>
      <w:r w:rsidRPr="00234FF7">
        <w:rPr>
          <w:rFonts w:eastAsia="MS Minngs"/>
        </w:rPr>
        <w:t>EKG apparat.</w:t>
      </w:r>
    </w:p>
    <w:p w:rsidRPr="00234FF7" w:rsidR="00234FF7" w:rsidP="00234FF7" w:rsidRDefault="00234FF7" w14:paraId="156DC923" w14:textId="77777777">
      <w:pPr>
        <w:numPr>
          <w:ilvl w:val="0"/>
          <w:numId w:val="22"/>
        </w:numPr>
        <w:spacing w:after="0" w:line="360" w:lineRule="auto"/>
        <w:ind w:right="0"/>
        <w:rPr>
          <w:rFonts w:eastAsia="MS Minngs"/>
          <w:b/>
          <w:bCs/>
        </w:rPr>
      </w:pPr>
      <w:r w:rsidRPr="00234FF7">
        <w:rPr>
          <w:rFonts w:eastAsia="MS Minngs"/>
        </w:rPr>
        <w:t>Infusionspumpar</w:t>
      </w:r>
    </w:p>
    <w:p w:rsidRPr="00234FF7" w:rsidR="00234FF7" w:rsidP="00234FF7" w:rsidRDefault="00234FF7" w14:paraId="2FCA0115" w14:textId="77777777">
      <w:pPr>
        <w:numPr>
          <w:ilvl w:val="0"/>
          <w:numId w:val="22"/>
        </w:numPr>
        <w:spacing w:after="0" w:line="360" w:lineRule="auto"/>
        <w:ind w:right="0"/>
        <w:rPr>
          <w:rFonts w:eastAsia="MS Minngs"/>
          <w:b/>
          <w:bCs/>
        </w:rPr>
      </w:pPr>
      <w:r w:rsidRPr="00234FF7">
        <w:rPr>
          <w:rFonts w:eastAsia="MS Minngs"/>
        </w:rPr>
        <w:t>Blodtrycksapparat</w:t>
      </w:r>
    </w:p>
    <w:p w:rsidRPr="00234FF7" w:rsidR="00234FF7" w:rsidP="00234FF7" w:rsidRDefault="00234FF7" w14:paraId="73985366" w14:textId="77777777">
      <w:pPr>
        <w:numPr>
          <w:ilvl w:val="0"/>
          <w:numId w:val="22"/>
        </w:numPr>
        <w:spacing w:after="0" w:line="360" w:lineRule="auto"/>
        <w:ind w:right="0"/>
        <w:rPr>
          <w:rFonts w:eastAsia="MS Minngs"/>
          <w:b/>
          <w:bCs/>
        </w:rPr>
      </w:pPr>
      <w:r w:rsidRPr="00234FF7">
        <w:rPr>
          <w:rFonts w:eastAsia="MS Minngs"/>
        </w:rPr>
        <w:t>Pulsoximeter.</w:t>
      </w:r>
    </w:p>
    <w:p w:rsidRPr="00234FF7" w:rsidR="00234FF7" w:rsidP="00234FF7" w:rsidRDefault="00234FF7" w14:paraId="35C468EA" w14:textId="77777777">
      <w:pPr>
        <w:numPr>
          <w:ilvl w:val="0"/>
          <w:numId w:val="22"/>
        </w:numPr>
        <w:spacing w:after="0" w:line="360" w:lineRule="auto"/>
        <w:ind w:right="0"/>
        <w:rPr>
          <w:rFonts w:eastAsia="MS Minngs"/>
          <w:b/>
          <w:bCs/>
        </w:rPr>
      </w:pPr>
      <w:r w:rsidRPr="00234FF7">
        <w:rPr>
          <w:rFonts w:eastAsia="MS Minngs"/>
        </w:rPr>
        <w:t>Hemocue blodsocker apparat.</w:t>
      </w:r>
    </w:p>
    <w:p w:rsidRPr="00234FF7" w:rsidR="00234FF7" w:rsidP="00234FF7" w:rsidRDefault="00234FF7" w14:paraId="4AF9B266" w14:textId="77777777">
      <w:pPr>
        <w:spacing w:after="0" w:line="360" w:lineRule="auto"/>
        <w:ind w:left="0" w:right="0"/>
        <w:rPr>
          <w:rFonts w:ascii="Calibri" w:hAnsi="Calibri"/>
          <w:sz w:val="32"/>
          <w:szCs w:val="32"/>
        </w:rPr>
      </w:pPr>
    </w:p>
    <w:p w:rsidRPr="00234FF7" w:rsidR="00234FF7" w:rsidP="00234FF7" w:rsidRDefault="00234FF7" w14:paraId="683DC147" w14:textId="77777777">
      <w:pPr>
        <w:spacing w:after="0" w:line="360" w:lineRule="auto"/>
        <w:ind w:left="0" w:right="0"/>
      </w:pPr>
      <w:r w:rsidRPr="00234FF7">
        <w:t xml:space="preserve">Genomgången introduktion avd 43/44: </w:t>
      </w:r>
    </w:p>
    <w:p w:rsidRPr="00234FF7" w:rsidR="00234FF7" w:rsidP="00234FF7" w:rsidRDefault="00234FF7" w14:paraId="242CB2E9" w14:textId="77777777">
      <w:pPr>
        <w:spacing w:after="0" w:line="360" w:lineRule="auto"/>
        <w:ind w:left="0" w:right="0"/>
        <w:rPr>
          <w:rFonts w:ascii="Calibri" w:hAnsi="Calibri"/>
          <w:sz w:val="32"/>
          <w:szCs w:val="32"/>
        </w:rPr>
      </w:pPr>
    </w:p>
    <w:p w:rsidRPr="00234FF7" w:rsidR="00234FF7" w:rsidP="00234FF7" w:rsidRDefault="00234FF7" w14:paraId="61D8609F" w14:textId="77777777">
      <w:pPr>
        <w:spacing w:after="0" w:line="360" w:lineRule="auto"/>
        <w:ind w:left="0" w:right="0"/>
        <w:rPr>
          <w:rFonts w:ascii="Calibri" w:hAnsi="Calibri"/>
          <w:sz w:val="32"/>
          <w:szCs w:val="32"/>
        </w:rPr>
      </w:pPr>
      <w:r w:rsidRPr="00234FF7">
        <w:t>Namn:</w:t>
      </w:r>
      <w:r w:rsidRPr="00234FF7">
        <w:rPr>
          <w:rFonts w:ascii="Calibri" w:hAnsi="Calibri"/>
          <w:sz w:val="32"/>
          <w:szCs w:val="32"/>
        </w:rPr>
        <w:t xml:space="preserve"> …………………………………………………………….</w:t>
      </w:r>
    </w:p>
    <w:p w:rsidRPr="00234FF7" w:rsidR="00234FF7" w:rsidP="00234FF7" w:rsidRDefault="00234FF7" w14:paraId="44FF94A5" w14:textId="77777777">
      <w:pPr>
        <w:spacing w:after="0" w:line="240" w:lineRule="auto"/>
        <w:ind w:left="0" w:right="0"/>
        <w:rPr>
          <w:rFonts w:ascii="Arial" w:hAnsi="Arial" w:cs="Arial"/>
          <w:b/>
          <w:sz w:val="26"/>
          <w:szCs w:val="26"/>
        </w:rPr>
      </w:pPr>
    </w:p>
    <w:bookmarkEnd w:id="0"/>
    <w:p w:rsidRPr="00536A5A" w:rsidR="00536A5A" w:rsidP="00536A5A" w:rsidRDefault="00536A5A" w14:paraId="76B9F95B" w14:textId="24513497">
      <w:pPr>
        <w:spacing w:after="0" w:line="240" w:lineRule="auto"/>
        <w:ind w:left="0" w:right="0"/>
      </w:pPr>
    </w:p>
    <w:sectPr w:rsidRPr="00536A5A" w:rsidR="00536A5A" w:rsidSect="00234FF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ngs">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C6541E"/>
    <w:multiLevelType w:val="hybridMultilevel"/>
    <w:tmpl w:val="77B013D4"/>
    <w:lvl w:ilvl="0" w:tplc="FFFFFFFF">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Times New Roman"/>
      </w:rPr>
    </w:lvl>
    <w:lvl w:ilvl="3" w:tplc="FFFFFFFF">
      <w:start w:val="1"/>
      <w:numFmt w:val="bullet"/>
      <w:lvlText w:val=""/>
      <w:lvlJc w:val="left"/>
      <w:pPr>
        <w:ind w:left="2880" w:hanging="360"/>
      </w:pPr>
      <w:rPr>
        <w:rFonts w:hint="default" w:ascii="Symbol" w:hAnsi="Symbol" w:cs="Times New Roman"/>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Times New Roman"/>
      </w:rPr>
    </w:lvl>
    <w:lvl w:ilvl="6" w:tplc="FFFFFFFF">
      <w:start w:val="1"/>
      <w:numFmt w:val="bullet"/>
      <w:lvlText w:val=""/>
      <w:lvlJc w:val="left"/>
      <w:pPr>
        <w:ind w:left="5040" w:hanging="360"/>
      </w:pPr>
      <w:rPr>
        <w:rFonts w:hint="default" w:ascii="Symbol" w:hAnsi="Symbol" w:cs="Times New Roman"/>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Times New Roman"/>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23357E9"/>
    <w:multiLevelType w:val="hybridMultilevel"/>
    <w:tmpl w:val="8F88E4E2"/>
    <w:lvl w:ilvl="0" w:tplc="FFFFFFFF">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Times New Roman"/>
      </w:rPr>
    </w:lvl>
    <w:lvl w:ilvl="3" w:tplc="FFFFFFFF">
      <w:start w:val="1"/>
      <w:numFmt w:val="bullet"/>
      <w:lvlText w:val=""/>
      <w:lvlJc w:val="left"/>
      <w:pPr>
        <w:ind w:left="2880" w:hanging="360"/>
      </w:pPr>
      <w:rPr>
        <w:rFonts w:hint="default" w:ascii="Symbol" w:hAnsi="Symbol" w:cs="Times New Roman"/>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Times New Roman"/>
      </w:rPr>
    </w:lvl>
    <w:lvl w:ilvl="6" w:tplc="FFFFFFFF">
      <w:start w:val="1"/>
      <w:numFmt w:val="bullet"/>
      <w:lvlText w:val=""/>
      <w:lvlJc w:val="left"/>
      <w:pPr>
        <w:ind w:left="5040" w:hanging="360"/>
      </w:pPr>
      <w:rPr>
        <w:rFonts w:hint="default" w:ascii="Symbol" w:hAnsi="Symbol" w:cs="Times New Roman"/>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Times New Roman"/>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4692D87"/>
    <w:multiLevelType w:val="hybridMultilevel"/>
    <w:tmpl w:val="6D804B64"/>
    <w:lvl w:ilvl="0" w:tplc="FFFFFFFF">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0735649">
    <w:abstractNumId w:val="20"/>
  </w:num>
  <w:num w:numId="2" w16cid:durableId="2010987315">
    <w:abstractNumId w:val="16"/>
  </w:num>
  <w:num w:numId="3" w16cid:durableId="882249748">
    <w:abstractNumId w:val="0"/>
  </w:num>
  <w:num w:numId="4" w16cid:durableId="1818525565">
    <w:abstractNumId w:val="8"/>
  </w:num>
  <w:num w:numId="5" w16cid:durableId="920529061">
    <w:abstractNumId w:val="17"/>
  </w:num>
  <w:num w:numId="6" w16cid:durableId="888759478">
    <w:abstractNumId w:val="3"/>
  </w:num>
  <w:num w:numId="7" w16cid:durableId="1548759749">
    <w:abstractNumId w:val="13"/>
  </w:num>
  <w:num w:numId="8" w16cid:durableId="1227110706">
    <w:abstractNumId w:val="10"/>
  </w:num>
  <w:num w:numId="9" w16cid:durableId="1076393787">
    <w:abstractNumId w:val="1"/>
  </w:num>
  <w:num w:numId="10" w16cid:durableId="16008408">
    <w:abstractNumId w:val="1"/>
  </w:num>
  <w:num w:numId="11" w16cid:durableId="133642876">
    <w:abstractNumId w:val="4"/>
  </w:num>
  <w:num w:numId="12" w16cid:durableId="222299380">
    <w:abstractNumId w:val="6"/>
  </w:num>
  <w:num w:numId="13" w16cid:durableId="112290500">
    <w:abstractNumId w:val="15"/>
  </w:num>
  <w:num w:numId="14" w16cid:durableId="1960140682">
    <w:abstractNumId w:val="11"/>
  </w:num>
  <w:num w:numId="15" w16cid:durableId="919023488">
    <w:abstractNumId w:val="9"/>
  </w:num>
  <w:num w:numId="16" w16cid:durableId="1757247374">
    <w:abstractNumId w:val="14"/>
  </w:num>
  <w:num w:numId="17" w16cid:durableId="1633707451">
    <w:abstractNumId w:val="7"/>
  </w:num>
  <w:num w:numId="18" w16cid:durableId="988288800">
    <w:abstractNumId w:val="12"/>
  </w:num>
  <w:num w:numId="19" w16cid:durableId="1326591105">
    <w:abstractNumId w:val="19"/>
  </w:num>
  <w:num w:numId="20" w16cid:durableId="1719277093">
    <w:abstractNumId w:val="5"/>
  </w:num>
  <w:num w:numId="21" w16cid:durableId="1305044797">
    <w:abstractNumId w:val="2"/>
  </w:num>
  <w:num w:numId="22" w16cid:durableId="13640911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4FF7"/>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257AEA8"/>
    <w:rsid w:val="437E5F69"/>
    <w:rsid w:val="596C0107"/>
    <w:rsid w:val="5CD6375F"/>
    <w:rsid w:val="5E599D42"/>
    <w:rsid w:val="647B2B65"/>
    <w:rsid w:val="6B2CF8ED"/>
    <w:rsid w:val="757243C4"/>
    <w:rsid w:val="7A9C77A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Introduktion Nyanställd sjuksköterska på hjärtcentrum avd 43,44</dc:title>
  <dc:subject/>
  <dc:creator>patrik.jens.johansson@vgregion.se</dc:creator>
  <keywords/>
  <lastModifiedBy>Emma Husberg</lastModifiedBy>
  <revision>4</revision>
  <lastPrinted>2016-03-31T10:56:00.0000000Z</lastPrinted>
  <dcterms:created xsi:type="dcterms:W3CDTF">2022-05-04T03:36:00.0000000Z</dcterms:created>
  <dcterms:modified xsi:type="dcterms:W3CDTF">2025-07-03T12:50:19.0000000Z</dcterms:modified>
</coreProperties>
</file>