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895446" w:rsidP="00F35B05" w:rsidRDefault="00895446" w14:paraId="2E824352" w14:textId="77777777">
      <w:pPr>
        <w:pStyle w:val="Heading2"/>
        <w:sectPr w:rsidR="00895446" w:rsidSect="0089544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895446" w:rsidR="00895446" w:rsidP="00895446" w:rsidRDefault="00895446" w14:paraId="4A20BFBE" w14:textId="77777777">
      <w:pPr>
        <w:spacing w:after="0" w:line="240" w:lineRule="auto"/>
        <w:ind w:left="0" w:right="0"/>
        <w:rPr>
          <w:szCs w:val="20"/>
        </w:rPr>
      </w:pPr>
    </w:p>
    <w:p w:rsidRPr="00895446" w:rsidR="00895446" w:rsidP="00895446" w:rsidRDefault="00895446" w14:paraId="6568C7B2" w14:textId="77777777">
      <w:pPr>
        <w:spacing w:after="0" w:line="240" w:lineRule="auto"/>
        <w:ind w:left="0" w:right="0"/>
        <w:rPr>
          <w:szCs w:val="20"/>
        </w:rPr>
      </w:pPr>
    </w:p>
    <w:p w:rsidRPr="00895446" w:rsidR="00895446" w:rsidP="00895446" w:rsidRDefault="00895446" w14:paraId="7FC1D22D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895446">
        <w:rPr>
          <w:szCs w:val="20"/>
        </w:rPr>
        <w:tab/>
      </w:r>
    </w:p>
    <w:p w:rsidRPr="00895446" w:rsidR="00895446" w:rsidP="00895446" w:rsidRDefault="00895446" w14:paraId="49A8F25F" w14:textId="7214ED08">
      <w:pPr>
        <w:spacing w:after="0" w:line="240" w:lineRule="auto"/>
        <w:ind w:left="0" w:right="0"/>
        <w:rPr>
          <w:szCs w:val="20"/>
        </w:rPr>
      </w:pPr>
      <w:r w:rsidRPr="0089544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931992" wp14:editId="11D34BF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895446" w:rsidP="00895446" w:rsidRDefault="00895446" w14:paraId="6448DD70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19101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6931992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895446" w:rsidP="00895446" w:rsidRDefault="00895446" w14:paraId="6448DD70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19101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895446" w:rsidR="00895446" w:rsidTr="00EA6E28" w14:paraId="17A7CCD1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895446" w:rsidR="00895446" w:rsidP="00895446" w:rsidRDefault="00895446" w14:paraId="7167013F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895446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Fallriskvärdering – SVP Fallrisk – Avd 43,44</w:t>
            </w:r>
          </w:p>
        </w:tc>
      </w:tr>
    </w:tbl>
    <w:p w:rsidRPr="00895446" w:rsidR="00895446" w:rsidP="00895446" w:rsidRDefault="00895446" w14:paraId="1B693C61" w14:textId="77777777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:rsidRPr="00895446" w:rsidR="00895446" w:rsidP="00895446" w:rsidRDefault="00895446" w14:paraId="2F3E0F89" w14:textId="77777777">
      <w:pPr>
        <w:spacing w:after="0" w:line="240" w:lineRule="auto"/>
        <w:ind w:left="0" w:right="0"/>
        <w:rPr>
          <w:rFonts w:ascii="Calibri" w:hAnsi="Calibri" w:cs="Arial"/>
          <w:b/>
          <w:sz w:val="26"/>
          <w:szCs w:val="26"/>
        </w:rPr>
      </w:pPr>
    </w:p>
    <w:p w:rsidRPr="00895446" w:rsidR="00895446" w:rsidP="00895446" w:rsidRDefault="00895446" w14:paraId="7AE6BA61" w14:textId="7777777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895446">
        <w:rPr>
          <w:rFonts w:ascii="Arial" w:hAnsi="Arial" w:cs="Arial"/>
          <w:b/>
          <w:sz w:val="26"/>
          <w:szCs w:val="26"/>
        </w:rPr>
        <w:t>Fallriskbedömning</w:t>
      </w:r>
    </w:p>
    <w:p w:rsidRPr="00895446" w:rsidR="00895446" w:rsidP="00895446" w:rsidRDefault="00895446" w14:paraId="0089239D" w14:textId="77777777">
      <w:pPr>
        <w:numPr>
          <w:ilvl w:val="0"/>
          <w:numId w:val="20"/>
        </w:numPr>
        <w:spacing w:after="0" w:line="240" w:lineRule="auto"/>
        <w:ind w:right="0"/>
        <w:rPr>
          <w:rFonts w:ascii="Calibri" w:hAnsi="Calibri"/>
          <w:szCs w:val="26"/>
        </w:rPr>
      </w:pPr>
      <w:r w:rsidRPr="00895446">
        <w:rPr>
          <w:rFonts w:ascii="Calibri" w:hAnsi="Calibri"/>
          <w:szCs w:val="26"/>
        </w:rPr>
        <w:t>Bedöm patientens fallrisk i Melior/Inskrivning ssk/Fallriskvärdering. Fallriskvärderingen bör ske inom 24 timmar från inskrivningen.</w:t>
      </w:r>
    </w:p>
    <w:p w:rsidRPr="00895446" w:rsidR="00895446" w:rsidP="00895446" w:rsidRDefault="00895446" w14:paraId="2827E1A1" w14:textId="77777777">
      <w:pPr>
        <w:numPr>
          <w:ilvl w:val="0"/>
          <w:numId w:val="20"/>
        </w:numPr>
        <w:spacing w:after="0" w:line="240" w:lineRule="auto"/>
        <w:ind w:right="0"/>
        <w:rPr>
          <w:rFonts w:ascii="Calibri" w:hAnsi="Calibri"/>
          <w:szCs w:val="26"/>
        </w:rPr>
      </w:pPr>
      <w:r w:rsidRPr="00895446">
        <w:rPr>
          <w:rFonts w:ascii="Calibri" w:hAnsi="Calibri"/>
          <w:szCs w:val="26"/>
        </w:rPr>
        <w:t>Fallrisk kan föreligga även för patienter som inkommer pga. svimning, yrsel eller fall, där den bakomliggande orsaken tros vara arytmi.</w:t>
      </w:r>
    </w:p>
    <w:p w:rsidRPr="00895446" w:rsidR="00895446" w:rsidP="00895446" w:rsidRDefault="00895446" w14:paraId="1D079BAF" w14:textId="77777777">
      <w:pPr>
        <w:numPr>
          <w:ilvl w:val="0"/>
          <w:numId w:val="20"/>
        </w:numPr>
        <w:spacing w:after="0" w:line="240" w:lineRule="auto"/>
        <w:ind w:right="0"/>
        <w:rPr>
          <w:rFonts w:ascii="Calibri" w:hAnsi="Calibri"/>
          <w:szCs w:val="26"/>
        </w:rPr>
      </w:pPr>
      <w:r w:rsidRPr="00895446">
        <w:rPr>
          <w:rFonts w:ascii="Calibri" w:hAnsi="Calibri"/>
          <w:szCs w:val="26"/>
        </w:rPr>
        <w:t>Om patienten inkommer med misstanke på bradykardi eller takykardi tex snabbt flimmer eller AV II är det en fallrisk och SVP fallrisk ska öppnas och förebyggande åtgärder mot fall ska planeras.</w:t>
      </w:r>
    </w:p>
    <w:p w:rsidRPr="00895446" w:rsidR="00895446" w:rsidP="00895446" w:rsidRDefault="00895446" w14:paraId="47EC3E69" w14:textId="77777777">
      <w:pPr>
        <w:numPr>
          <w:ilvl w:val="0"/>
          <w:numId w:val="20"/>
        </w:numPr>
        <w:spacing w:after="0" w:line="240" w:lineRule="auto"/>
        <w:ind w:right="0"/>
        <w:rPr>
          <w:rFonts w:ascii="Calibri" w:hAnsi="Calibri"/>
          <w:szCs w:val="26"/>
        </w:rPr>
      </w:pPr>
      <w:r w:rsidRPr="00895446">
        <w:rPr>
          <w:rFonts w:ascii="Calibri" w:hAnsi="Calibri"/>
          <w:szCs w:val="26"/>
        </w:rPr>
        <w:t>Vid jakande svar på minst en utav frågorna (Inskrivning ssk – Fallriskvärdering) ska en SVP Fallrisk öppnas.</w:t>
      </w:r>
    </w:p>
    <w:p w:rsidRPr="00895446" w:rsidR="00895446" w:rsidP="00895446" w:rsidRDefault="00895446" w14:paraId="4D231C52" w14:textId="77777777">
      <w:pPr>
        <w:numPr>
          <w:ilvl w:val="0"/>
          <w:numId w:val="20"/>
        </w:numPr>
        <w:spacing w:after="0" w:line="240" w:lineRule="auto"/>
        <w:ind w:right="0"/>
        <w:rPr>
          <w:rFonts w:ascii="Calibri" w:hAnsi="Calibri"/>
          <w:szCs w:val="26"/>
        </w:rPr>
      </w:pPr>
      <w:r w:rsidRPr="00895446">
        <w:rPr>
          <w:rFonts w:ascii="Calibri" w:hAnsi="Calibri"/>
          <w:szCs w:val="26"/>
        </w:rPr>
        <w:t>På akuten görs en första bedömning angående patientens fallrisk i inskrivning ssk.</w:t>
      </w:r>
    </w:p>
    <w:p w:rsidRPr="00895446" w:rsidR="00895446" w:rsidP="7F7D0D4A" w:rsidRDefault="00895446" w14:paraId="0F4DFE4F" w14:textId="16C0237B">
      <w:pPr>
        <w:numPr>
          <w:ilvl w:val="0"/>
          <w:numId w:val="20"/>
        </w:numPr>
        <w:spacing w:after="0" w:line="240" w:lineRule="auto"/>
        <w:ind w:right="0"/>
        <w:rPr>
          <w:rFonts w:ascii="Calibri" w:hAnsi="Calibri"/>
        </w:rPr>
      </w:pPr>
      <w:r w:rsidRPr="7F7D0D4A" w:rsidR="00895446">
        <w:rPr>
          <w:rFonts w:ascii="Calibri" w:hAnsi="Calibri"/>
        </w:rPr>
        <w:t xml:space="preserve"> Viktigt att vi=ssk på avd. </w:t>
      </w:r>
      <w:r w:rsidRPr="7F7D0D4A" w:rsidR="00895446">
        <w:rPr>
          <w:rFonts w:ascii="Calibri" w:hAnsi="Calibri"/>
          <w:b w:val="1"/>
          <w:bCs w:val="1"/>
        </w:rPr>
        <w:t>omvärderar/utvärderar</w:t>
      </w:r>
      <w:r w:rsidRPr="7F7D0D4A" w:rsidR="00895446">
        <w:rPr>
          <w:rFonts w:ascii="Calibri" w:hAnsi="Calibri"/>
        </w:rPr>
        <w:t xml:space="preserve"> patientens fallrisk när patienten anländer till avdelningen. Vi kan göra en annan bedömning än den på akuten.</w:t>
      </w:r>
    </w:p>
    <w:p w:rsidRPr="00895446" w:rsidR="00895446" w:rsidP="7F7D0D4A" w:rsidRDefault="00895446" w14:paraId="3E21DB7D" w14:textId="0BD0CD9B">
      <w:pPr>
        <w:numPr>
          <w:ilvl w:val="0"/>
          <w:numId w:val="20"/>
        </w:numPr>
        <w:spacing w:after="0" w:line="240" w:lineRule="auto"/>
        <w:ind w:right="0"/>
        <w:rPr>
          <w:rFonts w:ascii="Calibri" w:hAnsi="Calibri"/>
        </w:rPr>
      </w:pPr>
      <w:r w:rsidRPr="7F7D0D4A" w:rsidR="00895446">
        <w:rPr>
          <w:rFonts w:ascii="Calibri" w:hAnsi="Calibri"/>
        </w:rPr>
        <w:t>Om fallrisk föreligger eller misstanke på fallrisk ska</w:t>
      </w:r>
      <w:r w:rsidRPr="7F7D0D4A" w:rsidR="2FB87E37">
        <w:rPr>
          <w:rFonts w:ascii="Calibri" w:hAnsi="Calibri"/>
        </w:rPr>
        <w:t>/bör</w:t>
      </w:r>
      <w:r w:rsidRPr="7F7D0D4A" w:rsidR="00895446">
        <w:rPr>
          <w:rFonts w:ascii="Calibri" w:hAnsi="Calibri"/>
        </w:rPr>
        <w:t xml:space="preserve"> sjukgymnasten göra en bedömning på patienten</w:t>
      </w:r>
      <w:r w:rsidRPr="7F7D0D4A" w:rsidR="0D044986">
        <w:rPr>
          <w:rFonts w:ascii="Calibri" w:hAnsi="Calibri"/>
        </w:rPr>
        <w:t>. Sjuksköterskan ska skicka i</w:t>
      </w:r>
      <w:r w:rsidRPr="7F7D0D4A" w:rsidR="1C4492A5">
        <w:rPr>
          <w:rFonts w:ascii="Calibri" w:hAnsi="Calibri"/>
        </w:rPr>
        <w:t xml:space="preserve"> </w:t>
      </w:r>
      <w:r w:rsidRPr="7F7D0D4A" w:rsidR="0D044986">
        <w:rPr>
          <w:rFonts w:ascii="Calibri" w:hAnsi="Calibri"/>
        </w:rPr>
        <w:t xml:space="preserve">planering, </w:t>
      </w:r>
      <w:r w:rsidRPr="7F7D0D4A" w:rsidR="0D044986">
        <w:rPr>
          <w:rFonts w:ascii="Calibri" w:hAnsi="Calibri"/>
        </w:rPr>
        <w:t>rehabkonsult</w:t>
      </w:r>
      <w:r w:rsidRPr="7F7D0D4A" w:rsidR="0D044986">
        <w:rPr>
          <w:rFonts w:ascii="Calibri" w:hAnsi="Calibri"/>
        </w:rPr>
        <w:t xml:space="preserve">. Fysioterapeut -&gt; förflyttningsbedömning eller </w:t>
      </w:r>
      <w:r w:rsidRPr="7F7D0D4A" w:rsidR="5F6A1C51">
        <w:rPr>
          <w:rFonts w:ascii="Calibri" w:hAnsi="Calibri"/>
        </w:rPr>
        <w:t>funktionsbedömning</w:t>
      </w:r>
      <w:r w:rsidRPr="7F7D0D4A" w:rsidR="00895446">
        <w:rPr>
          <w:rFonts w:ascii="Calibri" w:hAnsi="Calibri"/>
        </w:rPr>
        <w:t xml:space="preserve">. </w:t>
      </w:r>
    </w:p>
    <w:p w:rsidRPr="00895446" w:rsidR="00895446" w:rsidP="00895446" w:rsidRDefault="00895446" w14:paraId="33EE2C7E" w14:textId="77777777">
      <w:pPr>
        <w:numPr>
          <w:ilvl w:val="0"/>
          <w:numId w:val="20"/>
        </w:numPr>
        <w:spacing w:after="0" w:line="240" w:lineRule="auto"/>
        <w:ind w:right="0"/>
        <w:rPr>
          <w:rFonts w:ascii="Calibri" w:hAnsi="Calibri"/>
          <w:szCs w:val="26"/>
        </w:rPr>
      </w:pPr>
      <w:r w:rsidRPr="00895446">
        <w:rPr>
          <w:rFonts w:ascii="Calibri" w:hAnsi="Calibri"/>
          <w:szCs w:val="26"/>
        </w:rPr>
        <w:t>Men om patienten har en fallrisk pga. misstanke på arytmier så ska endast sjuksköterskan dokumentera, planera och förebygga fallrisken.</w:t>
      </w:r>
    </w:p>
    <w:p w:rsidRPr="00895446" w:rsidR="00895446" w:rsidP="00895446" w:rsidRDefault="00895446" w14:paraId="532DAEB2" w14:textId="77777777">
      <w:pPr>
        <w:spacing w:after="0" w:line="240" w:lineRule="auto"/>
        <w:ind w:left="0" w:right="0"/>
        <w:rPr>
          <w:b/>
        </w:rPr>
      </w:pPr>
    </w:p>
    <w:p w:rsidRPr="00895446" w:rsidR="00895446" w:rsidP="00895446" w:rsidRDefault="00895446" w14:paraId="1A93C319" w14:textId="77777777">
      <w:pPr>
        <w:spacing w:after="0" w:line="240" w:lineRule="auto"/>
        <w:ind w:left="0" w:right="0"/>
        <w:rPr>
          <w:color w:val="FF0000"/>
        </w:rPr>
      </w:pPr>
    </w:p>
    <w:p w:rsidRPr="00895446" w:rsidR="00895446" w:rsidP="00895446" w:rsidRDefault="00895446" w14:paraId="31B06728" w14:textId="77777777">
      <w:pPr>
        <w:spacing w:after="0" w:line="240" w:lineRule="auto"/>
        <w:ind w:left="0" w:right="0"/>
        <w:rPr>
          <w:color w:val="FF0000"/>
        </w:rPr>
      </w:pPr>
    </w:p>
    <w:p w:rsidRPr="00895446" w:rsidR="00895446" w:rsidP="00895446" w:rsidRDefault="00895446" w14:paraId="57723189" w14:textId="7777777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895446">
        <w:rPr>
          <w:rFonts w:ascii="Arial" w:hAnsi="Arial" w:cs="Arial"/>
          <w:b/>
          <w:sz w:val="26"/>
          <w:szCs w:val="26"/>
        </w:rPr>
        <w:t>SVP Fallrisk</w:t>
      </w:r>
    </w:p>
    <w:p w:rsidRPr="00895446" w:rsidR="00895446" w:rsidP="00895446" w:rsidRDefault="00895446" w14:paraId="52E343F6" w14:textId="77777777">
      <w:pPr>
        <w:spacing w:after="0" w:line="240" w:lineRule="auto"/>
        <w:ind w:left="0" w:right="0"/>
        <w:rPr>
          <w:b/>
        </w:rPr>
      </w:pPr>
    </w:p>
    <w:p w:rsidRPr="00895446" w:rsidR="00895446" w:rsidP="00895446" w:rsidRDefault="00895446" w14:paraId="73B3237C" w14:textId="77777777">
      <w:pPr>
        <w:numPr>
          <w:ilvl w:val="0"/>
          <w:numId w:val="21"/>
        </w:numPr>
        <w:spacing w:after="0" w:line="240" w:lineRule="auto"/>
        <w:ind w:right="0"/>
      </w:pPr>
      <w:r w:rsidRPr="00895446">
        <w:t xml:space="preserve">Ansvarig sjuksköterska dokumenterar följande sökord: från </w:t>
      </w:r>
      <w:r w:rsidRPr="00895446">
        <w:rPr>
          <w:i/>
        </w:rPr>
        <w:t>Hälsoärende</w:t>
      </w:r>
      <w:r w:rsidRPr="00895446">
        <w:t xml:space="preserve"> fram till</w:t>
      </w:r>
      <w:r w:rsidRPr="00895446">
        <w:rPr>
          <w:i/>
        </w:rPr>
        <w:t xml:space="preserve"> Aktivitet</w:t>
      </w:r>
      <w:r w:rsidRPr="00895446">
        <w:t xml:space="preserve"> samt </w:t>
      </w:r>
      <w:r w:rsidRPr="00895446">
        <w:rPr>
          <w:i/>
        </w:rPr>
        <w:t>Samordning</w:t>
      </w:r>
      <w:r w:rsidRPr="00895446">
        <w:t xml:space="preserve">, </w:t>
      </w:r>
      <w:r w:rsidRPr="00895446">
        <w:rPr>
          <w:i/>
        </w:rPr>
        <w:t>Läkemedelshantering, Kost</w:t>
      </w:r>
      <w:r w:rsidRPr="00895446">
        <w:t xml:space="preserve"> och </w:t>
      </w:r>
      <w:r w:rsidRPr="00895446">
        <w:rPr>
          <w:i/>
        </w:rPr>
        <w:t>Måluppfyllelse</w:t>
      </w:r>
      <w:r w:rsidRPr="00895446">
        <w:t xml:space="preserve">. </w:t>
      </w:r>
    </w:p>
    <w:p w:rsidRPr="00895446" w:rsidR="00895446" w:rsidP="00895446" w:rsidRDefault="00895446" w14:paraId="3A653433" w14:textId="77777777">
      <w:pPr>
        <w:numPr>
          <w:ilvl w:val="0"/>
          <w:numId w:val="21"/>
        </w:numPr>
        <w:spacing w:after="0" w:line="240" w:lineRule="auto"/>
        <w:ind w:right="0"/>
      </w:pPr>
      <w:r w:rsidRPr="00895446">
        <w:t xml:space="preserve">Sjukgymnasten dokumenterar på resterande sökord som ligger under </w:t>
      </w:r>
      <w:r w:rsidRPr="00895446">
        <w:rPr>
          <w:i/>
        </w:rPr>
        <w:t>Åtgärder</w:t>
      </w:r>
      <w:r w:rsidRPr="00895446">
        <w:t xml:space="preserve">. </w:t>
      </w:r>
    </w:p>
    <w:p w:rsidRPr="00895446" w:rsidR="00895446" w:rsidP="00895446" w:rsidRDefault="00895446" w14:paraId="57904E96" w14:textId="77777777">
      <w:pPr>
        <w:spacing w:after="0" w:line="240" w:lineRule="auto"/>
        <w:ind w:left="0" w:right="0"/>
      </w:pPr>
    </w:p>
    <w:p w:rsidRPr="00895446" w:rsidR="00895446" w:rsidP="00895446" w:rsidRDefault="00895446" w14:paraId="5623A3F6" w14:textId="77777777">
      <w:pPr>
        <w:spacing w:after="0" w:line="240" w:lineRule="auto"/>
        <w:ind w:left="0" w:right="0"/>
      </w:pPr>
    </w:p>
    <w:p w:rsidRPr="00895446" w:rsidR="00895446" w:rsidP="00895446" w:rsidRDefault="00895446" w14:paraId="3055FB8B" w14:textId="77777777">
      <w:pPr>
        <w:spacing w:after="0" w:line="240" w:lineRule="auto"/>
        <w:ind w:left="0" w:right="0"/>
      </w:pPr>
      <w:hyperlink w:history="1" r:id="rId17">
        <w:r w:rsidRPr="00895446">
          <w:rPr>
            <w:color w:val="0000FF"/>
            <w:u w:val="single"/>
          </w:rPr>
          <w:t>Vårdhandboken Fallpreve</w:t>
        </w:r>
        <w:r w:rsidRPr="00895446">
          <w:rPr>
            <w:color w:val="0000FF"/>
            <w:u w:val="single"/>
          </w:rPr>
          <w:t>n</w:t>
        </w:r>
        <w:r w:rsidRPr="00895446">
          <w:rPr>
            <w:color w:val="0000FF"/>
            <w:u w:val="single"/>
          </w:rPr>
          <w:t>tion</w:t>
        </w:r>
      </w:hyperlink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895446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215741BD"/>
    <w:multiLevelType w:val="hybridMultilevel"/>
    <w:tmpl w:val="874017D8"/>
    <w:lvl w:ilvl="0" w:tplc="FFFFFFFF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57977632"/>
    <w:multiLevelType w:val="hybridMultilevel"/>
    <w:tmpl w:val="55E6F35C"/>
    <w:lvl w:ilvl="0" w:tplc="FFFFFFFF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78336334">
    <w:abstractNumId w:val="19"/>
  </w:num>
  <w:num w:numId="2" w16cid:durableId="5981405">
    <w:abstractNumId w:val="15"/>
  </w:num>
  <w:num w:numId="3" w16cid:durableId="1295063215">
    <w:abstractNumId w:val="0"/>
  </w:num>
  <w:num w:numId="4" w16cid:durableId="1926256604">
    <w:abstractNumId w:val="6"/>
  </w:num>
  <w:num w:numId="5" w16cid:durableId="1279482301">
    <w:abstractNumId w:val="17"/>
  </w:num>
  <w:num w:numId="6" w16cid:durableId="1323700215">
    <w:abstractNumId w:val="2"/>
  </w:num>
  <w:num w:numId="7" w16cid:durableId="913206058">
    <w:abstractNumId w:val="12"/>
  </w:num>
  <w:num w:numId="8" w16cid:durableId="1888957411">
    <w:abstractNumId w:val="9"/>
  </w:num>
  <w:num w:numId="9" w16cid:durableId="2075741285">
    <w:abstractNumId w:val="1"/>
  </w:num>
  <w:num w:numId="10" w16cid:durableId="555162287">
    <w:abstractNumId w:val="1"/>
  </w:num>
  <w:num w:numId="11" w16cid:durableId="133067688">
    <w:abstractNumId w:val="3"/>
  </w:num>
  <w:num w:numId="12" w16cid:durableId="850610373">
    <w:abstractNumId w:val="4"/>
  </w:num>
  <w:num w:numId="13" w16cid:durableId="375856638">
    <w:abstractNumId w:val="14"/>
  </w:num>
  <w:num w:numId="14" w16cid:durableId="209340000">
    <w:abstractNumId w:val="10"/>
  </w:num>
  <w:num w:numId="15" w16cid:durableId="141581190">
    <w:abstractNumId w:val="7"/>
  </w:num>
  <w:num w:numId="16" w16cid:durableId="1086725800">
    <w:abstractNumId w:val="13"/>
  </w:num>
  <w:num w:numId="17" w16cid:durableId="2072120037">
    <w:abstractNumId w:val="5"/>
  </w:num>
  <w:num w:numId="18" w16cid:durableId="1840655210">
    <w:abstractNumId w:val="11"/>
  </w:num>
  <w:num w:numId="19" w16cid:durableId="340160198">
    <w:abstractNumId w:val="18"/>
  </w:num>
  <w:num w:numId="20" w16cid:durableId="197087135">
    <w:abstractNumId w:val="8"/>
  </w:num>
  <w:num w:numId="21" w16cid:durableId="10463682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5446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D044986"/>
    <w:rsid w:val="10801981"/>
    <w:rsid w:val="1C4492A5"/>
    <w:rsid w:val="204ECD72"/>
    <w:rsid w:val="2FB87E37"/>
    <w:rsid w:val="57F519E0"/>
    <w:rsid w:val="5F6A1C51"/>
    <w:rsid w:val="647B2B65"/>
    <w:rsid w:val="6B2CF8ED"/>
    <w:rsid w:val="7F7D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www.vardhandboken.se/vard-och-behandling/basal-och-preventiv-omvardnad/fallprevention/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Fallriskvärdering - SVP Fallrisk - Avd 43, 44</dc:title>
  <dc:subject/>
  <dc:creator>patrik.jens.johansson@vgregion.se</dc:creator>
  <keywords/>
  <lastModifiedBy>Emma Husberg</lastModifiedBy>
  <revision>3</revision>
  <lastPrinted>2016-03-31T10:56:00.0000000Z</lastPrinted>
  <dcterms:created xsi:type="dcterms:W3CDTF">2022-05-04T03:35:00.0000000Z</dcterms:created>
  <dcterms:modified xsi:type="dcterms:W3CDTF">2025-09-15T10:06:54.0000000Z</dcterms:modified>
</coreProperties>
</file>