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6DF6" w14:textId="77777777" w:rsidR="007D3024" w:rsidRDefault="007D3024" w:rsidP="00F35B05">
      <w:pPr>
        <w:pStyle w:val="Heading2"/>
        <w:sectPr w:rsidR="007D3024" w:rsidSect="007D302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3C33AC" w14:textId="77777777" w:rsidR="007D3024" w:rsidRPr="007D3024" w:rsidRDefault="007D3024" w:rsidP="007D3024">
      <w:pPr>
        <w:spacing w:after="0" w:line="240" w:lineRule="auto"/>
        <w:ind w:left="0" w:right="0"/>
        <w:rPr>
          <w:szCs w:val="20"/>
        </w:rPr>
      </w:pPr>
    </w:p>
    <w:p w14:paraId="29970336" w14:textId="77777777" w:rsidR="007D3024" w:rsidRPr="007D3024" w:rsidRDefault="007D3024" w:rsidP="007D3024">
      <w:pPr>
        <w:spacing w:after="0" w:line="240" w:lineRule="auto"/>
        <w:ind w:left="0" w:right="0"/>
        <w:rPr>
          <w:szCs w:val="20"/>
        </w:rPr>
      </w:pPr>
    </w:p>
    <w:p w14:paraId="2162EB29" w14:textId="77777777" w:rsidR="007D3024" w:rsidRPr="007D3024" w:rsidRDefault="007D3024" w:rsidP="007D302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D3024">
        <w:rPr>
          <w:szCs w:val="20"/>
        </w:rPr>
        <w:tab/>
      </w:r>
    </w:p>
    <w:p w14:paraId="6AE454BD" w14:textId="383776A1" w:rsidR="007D3024" w:rsidRPr="007D3024" w:rsidRDefault="007D3024" w:rsidP="007D3024">
      <w:pPr>
        <w:spacing w:after="0" w:line="240" w:lineRule="auto"/>
        <w:ind w:left="0" w:right="0"/>
        <w:rPr>
          <w:szCs w:val="20"/>
        </w:rPr>
      </w:pPr>
      <w:r w:rsidRPr="007D302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2AA68" wp14:editId="0DF2D73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03465" w14:textId="77777777" w:rsidR="007D3024" w:rsidRPr="003D37FD" w:rsidRDefault="007D3024" w:rsidP="007D302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10301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2AA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503465" w14:textId="77777777" w:rsidR="007D3024" w:rsidRPr="003D37FD" w:rsidRDefault="007D3024" w:rsidP="007D302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10301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D3024" w:rsidRPr="007D3024" w14:paraId="46984EC1" w14:textId="77777777" w:rsidTr="004F432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493D67D" w14:textId="77777777" w:rsidR="007D3024" w:rsidRPr="007D3024" w:rsidRDefault="007D3024" w:rsidP="007D3024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D3024">
              <w:rPr>
                <w:rFonts w:ascii="Arial" w:hAnsi="Arial" w:cs="Arial"/>
                <w:b/>
                <w:bCs/>
                <w:noProof/>
                <w:sz w:val="32"/>
                <w:szCs w:val="28"/>
              </w:rPr>
              <w:t>Elkonvertering</w:t>
            </w:r>
          </w:p>
        </w:tc>
      </w:tr>
    </w:tbl>
    <w:p w14:paraId="5C1217AE" w14:textId="77777777" w:rsidR="007D3024" w:rsidRPr="007D3024" w:rsidRDefault="007D3024" w:rsidP="007D302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3D2358AF" w14:textId="77777777" w:rsidR="007D3024" w:rsidRPr="007D3024" w:rsidRDefault="007D3024" w:rsidP="007D302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7D3024">
        <w:rPr>
          <w:rFonts w:ascii="Arial" w:hAnsi="Arial" w:cs="Arial"/>
          <w:b/>
          <w:sz w:val="26"/>
          <w:szCs w:val="26"/>
        </w:rPr>
        <w:t>Inneliggande patient</w:t>
      </w:r>
    </w:p>
    <w:p w14:paraId="100E0FB0" w14:textId="77777777" w:rsidR="007D3024" w:rsidRPr="007D3024" w:rsidRDefault="007D3024" w:rsidP="007D302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067C8BD0" w14:textId="77777777" w:rsidR="007D3024" w:rsidRPr="007D3024" w:rsidRDefault="007D3024" w:rsidP="007D3024">
      <w:pPr>
        <w:spacing w:after="0" w:line="240" w:lineRule="auto"/>
        <w:ind w:left="0" w:right="-568"/>
      </w:pPr>
      <w:r w:rsidRPr="007D3024">
        <w:rPr>
          <w:szCs w:val="26"/>
        </w:rPr>
        <w:t>Omhändertagande av patient som skall genomgå elkonvertering inneliggande.</w:t>
      </w:r>
    </w:p>
    <w:p w14:paraId="730C58DE" w14:textId="77777777" w:rsidR="007D3024" w:rsidRPr="007D3024" w:rsidRDefault="007D3024" w:rsidP="007D3024">
      <w:pPr>
        <w:spacing w:after="0" w:line="240" w:lineRule="auto"/>
        <w:ind w:left="0" w:right="-568"/>
      </w:pPr>
    </w:p>
    <w:p w14:paraId="3BBA203B" w14:textId="77777777" w:rsidR="007D3024" w:rsidRPr="007D3024" w:rsidRDefault="007D3024" w:rsidP="007D3024">
      <w:pPr>
        <w:spacing w:after="0" w:line="240" w:lineRule="auto"/>
        <w:ind w:left="0" w:right="-568"/>
      </w:pPr>
    </w:p>
    <w:p w14:paraId="6E733A58" w14:textId="77777777" w:rsidR="007D3024" w:rsidRPr="007D3024" w:rsidRDefault="007D3024" w:rsidP="007D3024">
      <w:pPr>
        <w:spacing w:after="0" w:line="240" w:lineRule="auto"/>
        <w:ind w:left="0" w:right="-568"/>
        <w:rPr>
          <w:b/>
        </w:rPr>
      </w:pPr>
      <w:r w:rsidRPr="007D3024">
        <w:rPr>
          <w:b/>
        </w:rPr>
        <w:t>OMVÅRDNADSÅTGÄRDER, Förberedelser</w:t>
      </w:r>
    </w:p>
    <w:p w14:paraId="559223AD" w14:textId="77777777" w:rsidR="007D3024" w:rsidRPr="007D3024" w:rsidRDefault="007D3024" w:rsidP="007D3024">
      <w:pPr>
        <w:spacing w:after="0" w:line="240" w:lineRule="auto"/>
        <w:ind w:left="0" w:right="-568"/>
      </w:pPr>
    </w:p>
    <w:p w14:paraId="626F784A" w14:textId="77777777" w:rsidR="007D3024" w:rsidRPr="007D3024" w:rsidRDefault="007D3024" w:rsidP="007D3024">
      <w:pPr>
        <w:spacing w:after="0" w:line="240" w:lineRule="auto"/>
        <w:ind w:left="0" w:right="-568"/>
      </w:pPr>
    </w:p>
    <w:p w14:paraId="6966A3EB" w14:textId="77777777" w:rsidR="007D3024" w:rsidRPr="007D3024" w:rsidRDefault="007D3024" w:rsidP="007D3024">
      <w:pPr>
        <w:spacing w:after="0" w:line="240" w:lineRule="auto"/>
        <w:ind w:left="3912" w:right="-568" w:hanging="3912"/>
      </w:pPr>
      <w:r w:rsidRPr="007D3024">
        <w:rPr>
          <w:b/>
        </w:rPr>
        <w:t>INFORMATION:</w:t>
      </w:r>
    </w:p>
    <w:p w14:paraId="21AB63F0" w14:textId="77777777" w:rsidR="007D3024" w:rsidRPr="007D3024" w:rsidRDefault="007D3024" w:rsidP="007D3024">
      <w:pPr>
        <w:spacing w:after="0" w:line="240" w:lineRule="auto"/>
        <w:ind w:left="3912" w:right="-568" w:hanging="3912"/>
      </w:pPr>
      <w:r w:rsidRPr="007D3024">
        <w:t xml:space="preserve">Individuellt anpassad information om hur behandlingen går till. </w:t>
      </w:r>
    </w:p>
    <w:p w14:paraId="4725A170" w14:textId="77777777" w:rsidR="007D3024" w:rsidRPr="007D3024" w:rsidRDefault="007D3024" w:rsidP="007D3024">
      <w:pPr>
        <w:spacing w:after="0" w:line="240" w:lineRule="auto"/>
        <w:ind w:left="2608" w:right="-568" w:hanging="2608"/>
      </w:pPr>
    </w:p>
    <w:p w14:paraId="09AF28D2" w14:textId="77777777" w:rsidR="007D3024" w:rsidRPr="007D3024" w:rsidRDefault="007D3024" w:rsidP="007D3024">
      <w:pPr>
        <w:spacing w:after="0" w:line="240" w:lineRule="auto"/>
        <w:ind w:left="2608" w:right="-568" w:hanging="2608"/>
      </w:pPr>
    </w:p>
    <w:p w14:paraId="1FBDBFAE" w14:textId="77777777" w:rsidR="007D3024" w:rsidRPr="007D3024" w:rsidRDefault="007D3024" w:rsidP="007D3024">
      <w:pPr>
        <w:spacing w:after="0" w:line="240" w:lineRule="auto"/>
        <w:ind w:left="2608" w:right="-568" w:hanging="2608"/>
        <w:rPr>
          <w:b/>
        </w:rPr>
      </w:pPr>
      <w:r w:rsidRPr="007D3024">
        <w:rPr>
          <w:b/>
        </w:rPr>
        <w:t>SPECIELL OMVÅRDNAD:</w:t>
      </w:r>
    </w:p>
    <w:p w14:paraId="4D6F4350" w14:textId="77777777" w:rsidR="007D3024" w:rsidRPr="007D3024" w:rsidRDefault="007D3024" w:rsidP="007D3024">
      <w:pPr>
        <w:numPr>
          <w:ilvl w:val="0"/>
          <w:numId w:val="20"/>
        </w:numPr>
        <w:spacing w:after="0" w:line="240" w:lineRule="auto"/>
        <w:ind w:right="-568"/>
      </w:pPr>
      <w:r w:rsidRPr="007D3024">
        <w:t xml:space="preserve">Venflon </w:t>
      </w:r>
    </w:p>
    <w:p w14:paraId="40762A61" w14:textId="77777777" w:rsidR="007D3024" w:rsidRPr="007D3024" w:rsidRDefault="007D3024" w:rsidP="007D3024">
      <w:pPr>
        <w:numPr>
          <w:ilvl w:val="0"/>
          <w:numId w:val="20"/>
        </w:numPr>
        <w:spacing w:after="0" w:line="240" w:lineRule="auto"/>
        <w:ind w:right="-568"/>
      </w:pPr>
      <w:r w:rsidRPr="007D3024">
        <w:t>Venprovtagning: elstatus (tagen samma dag), blodstatus, PK (skall vara terapeutiskt vid Waran-behandling)</w:t>
      </w:r>
    </w:p>
    <w:p w14:paraId="1044AEAC" w14:textId="77777777" w:rsidR="007D3024" w:rsidRPr="007D3024" w:rsidRDefault="007D3024" w:rsidP="007D3024">
      <w:pPr>
        <w:numPr>
          <w:ilvl w:val="0"/>
          <w:numId w:val="20"/>
        </w:numPr>
        <w:spacing w:after="0" w:line="240" w:lineRule="auto"/>
        <w:ind w:right="-568"/>
      </w:pPr>
      <w:r w:rsidRPr="007D3024">
        <w:t>Längd/Vikt</w:t>
      </w:r>
    </w:p>
    <w:p w14:paraId="35EDB162" w14:textId="77777777" w:rsidR="007D3024" w:rsidRPr="007D3024" w:rsidRDefault="007D3024" w:rsidP="007D3024">
      <w:pPr>
        <w:numPr>
          <w:ilvl w:val="0"/>
          <w:numId w:val="20"/>
        </w:numPr>
        <w:spacing w:after="0" w:line="240" w:lineRule="auto"/>
        <w:ind w:right="-568"/>
      </w:pPr>
      <w:r w:rsidRPr="007D3024">
        <w:t>Blodtryck/Temp/POX</w:t>
      </w:r>
    </w:p>
    <w:p w14:paraId="7ABADF94" w14:textId="77777777" w:rsidR="007D3024" w:rsidRPr="007D3024" w:rsidRDefault="007D3024" w:rsidP="007D3024">
      <w:pPr>
        <w:numPr>
          <w:ilvl w:val="0"/>
          <w:numId w:val="20"/>
        </w:numPr>
        <w:spacing w:after="0" w:line="240" w:lineRule="auto"/>
        <w:ind w:right="-568"/>
      </w:pPr>
      <w:r w:rsidRPr="007D3024">
        <w:t>Ev. mediciner enl ord. från avd.läk.</w:t>
      </w:r>
    </w:p>
    <w:p w14:paraId="6E202EF1" w14:textId="77777777" w:rsidR="007D3024" w:rsidRPr="007D3024" w:rsidRDefault="007D3024" w:rsidP="007D3024">
      <w:pPr>
        <w:spacing w:after="0" w:line="240" w:lineRule="auto"/>
        <w:ind w:left="3912" w:right="-568" w:firstLine="3"/>
      </w:pPr>
    </w:p>
    <w:p w14:paraId="63B5CF41" w14:textId="77777777" w:rsidR="007D3024" w:rsidRPr="007D3024" w:rsidRDefault="007D3024" w:rsidP="007D3024">
      <w:pPr>
        <w:spacing w:after="0" w:line="240" w:lineRule="auto"/>
        <w:ind w:left="3912" w:right="-568" w:hanging="3912"/>
        <w:rPr>
          <w:b/>
        </w:rPr>
      </w:pPr>
      <w:r w:rsidRPr="007D3024">
        <w:rPr>
          <w:b/>
        </w:rPr>
        <w:t xml:space="preserve">Förbered innan behandling: </w:t>
      </w:r>
      <w:r w:rsidRPr="007D3024">
        <w:rPr>
          <w:b/>
        </w:rPr>
        <w:tab/>
      </w:r>
    </w:p>
    <w:p w14:paraId="50DCEC9E" w14:textId="77777777" w:rsidR="007D3024" w:rsidRPr="007D3024" w:rsidRDefault="007D3024" w:rsidP="007D3024">
      <w:pPr>
        <w:numPr>
          <w:ilvl w:val="0"/>
          <w:numId w:val="21"/>
        </w:numPr>
        <w:spacing w:after="0" w:line="240" w:lineRule="auto"/>
        <w:ind w:right="-568"/>
      </w:pPr>
      <w:r w:rsidRPr="007D3024">
        <w:t>Inj Natriumklorid 9 mg/ml för spolning av venflon före och efter injektion.</w:t>
      </w:r>
    </w:p>
    <w:p w14:paraId="466E5AD7" w14:textId="77777777" w:rsidR="007D3024" w:rsidRPr="007D3024" w:rsidRDefault="007D3024" w:rsidP="007D3024">
      <w:pPr>
        <w:numPr>
          <w:ilvl w:val="0"/>
          <w:numId w:val="21"/>
        </w:numPr>
        <w:spacing w:after="0" w:line="240" w:lineRule="auto"/>
        <w:ind w:right="-568"/>
        <w:rPr>
          <w:lang w:val="en-GB"/>
        </w:rPr>
      </w:pPr>
      <w:r w:rsidRPr="007D3024">
        <w:rPr>
          <w:lang w:val="en-GB"/>
        </w:rPr>
        <w:t>Inj Propofol 10 mg/ml (10+10 ml). Propolipid 10 mg/ml.</w:t>
      </w:r>
    </w:p>
    <w:p w14:paraId="129FC419" w14:textId="77777777" w:rsidR="007D3024" w:rsidRPr="007D3024" w:rsidRDefault="007D3024" w:rsidP="007D3024">
      <w:pPr>
        <w:numPr>
          <w:ilvl w:val="0"/>
          <w:numId w:val="21"/>
        </w:numPr>
        <w:spacing w:after="0" w:line="240" w:lineRule="auto"/>
        <w:ind w:right="-568"/>
      </w:pPr>
      <w:r w:rsidRPr="007D3024">
        <w:t>Kontrollera att Atropin 0,5 mg/ml, Celocurin 50 mg/ml, Stesolid 5 mg/ml finns i akutvagnen alt ta med separat från läkemedelsrummet.</w:t>
      </w:r>
    </w:p>
    <w:p w14:paraId="1632AC55" w14:textId="77777777" w:rsidR="007D3024" w:rsidRPr="007D3024" w:rsidRDefault="007D3024" w:rsidP="007D3024">
      <w:pPr>
        <w:numPr>
          <w:ilvl w:val="0"/>
          <w:numId w:val="21"/>
        </w:numPr>
        <w:spacing w:after="0" w:line="240" w:lineRule="auto"/>
        <w:ind w:right="-568"/>
      </w:pPr>
      <w:r w:rsidRPr="007D3024">
        <w:t>Tag med inj. Efedrin 50 mg/ml in på rummet. (Spädes 1 ml Efedrin med 4 ml NaCl =10 mg/ml). Finns i läkemedelsrummet.</w:t>
      </w:r>
    </w:p>
    <w:p w14:paraId="3109E3AA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636FBFBB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511B5401" w14:textId="77777777" w:rsidR="007D3024" w:rsidRPr="007D3024" w:rsidRDefault="007D3024" w:rsidP="007D3024">
      <w:pPr>
        <w:spacing w:after="0" w:line="240" w:lineRule="auto"/>
        <w:ind w:left="3912" w:right="-568" w:hanging="3912"/>
        <w:rPr>
          <w:b/>
        </w:rPr>
      </w:pPr>
      <w:r w:rsidRPr="007D3024">
        <w:rPr>
          <w:b/>
        </w:rPr>
        <w:t>SAMORDNING:</w:t>
      </w:r>
      <w:r w:rsidRPr="007D3024">
        <w:rPr>
          <w:b/>
        </w:rPr>
        <w:tab/>
      </w:r>
    </w:p>
    <w:p w14:paraId="207299DC" w14:textId="77777777" w:rsidR="007D3024" w:rsidRPr="007D3024" w:rsidRDefault="007D3024" w:rsidP="007D3024">
      <w:pPr>
        <w:numPr>
          <w:ilvl w:val="0"/>
          <w:numId w:val="22"/>
        </w:numPr>
        <w:spacing w:after="0" w:line="240" w:lineRule="auto"/>
        <w:ind w:right="-568"/>
      </w:pPr>
      <w:r w:rsidRPr="007D3024">
        <w:t>Fyll i pappersjournal “Elkonvertering-Extern verksamhet”. Pat.ID, längd, vikt, datum, blodtryck, POX etc.</w:t>
      </w:r>
    </w:p>
    <w:p w14:paraId="67854B2F" w14:textId="77777777" w:rsidR="007D3024" w:rsidRPr="007D3024" w:rsidRDefault="007D3024" w:rsidP="007D3024">
      <w:pPr>
        <w:numPr>
          <w:ilvl w:val="0"/>
          <w:numId w:val="22"/>
        </w:numPr>
        <w:spacing w:after="0" w:line="240" w:lineRule="auto"/>
        <w:ind w:right="-568"/>
      </w:pPr>
      <w:r w:rsidRPr="007D3024">
        <w:t>Samordna tid mellan kardiolog/narkosläkare</w:t>
      </w:r>
    </w:p>
    <w:p w14:paraId="7FA2481A" w14:textId="77777777" w:rsidR="007D3024" w:rsidRPr="007D3024" w:rsidRDefault="007D3024" w:rsidP="007D3024">
      <w:pPr>
        <w:numPr>
          <w:ilvl w:val="0"/>
          <w:numId w:val="22"/>
        </w:numPr>
        <w:spacing w:after="0" w:line="240" w:lineRule="auto"/>
        <w:ind w:right="-568"/>
      </w:pPr>
      <w:r w:rsidRPr="007D3024">
        <w:lastRenderedPageBreak/>
        <w:t>Kardiolog/medicinjour utför elkonverteringen</w:t>
      </w:r>
    </w:p>
    <w:p w14:paraId="0FB4FB38" w14:textId="77777777" w:rsidR="007D3024" w:rsidRPr="007D3024" w:rsidRDefault="007D3024" w:rsidP="007D3024">
      <w:pPr>
        <w:numPr>
          <w:ilvl w:val="0"/>
          <w:numId w:val="22"/>
        </w:numPr>
        <w:spacing w:after="0" w:line="240" w:lineRule="auto"/>
        <w:ind w:right="-568"/>
      </w:pPr>
      <w:r w:rsidRPr="007D3024">
        <w:t>SSK kardiologen/eller personal från narkosen injicerar läkemedel enligt ordination</w:t>
      </w:r>
    </w:p>
    <w:p w14:paraId="2D164ADE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4B42F0FA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622387DA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081F98A8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3F300C12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314BDA5E" w14:textId="77777777" w:rsidR="007D3024" w:rsidRPr="007D3024" w:rsidRDefault="007D3024" w:rsidP="007D3024">
      <w:pPr>
        <w:spacing w:after="0" w:line="240" w:lineRule="auto"/>
        <w:ind w:left="3912" w:right="-568" w:hanging="3912"/>
        <w:rPr>
          <w:b/>
        </w:rPr>
      </w:pPr>
      <w:r w:rsidRPr="007D3024">
        <w:rPr>
          <w:b/>
        </w:rPr>
        <w:t>MILJÖ:</w:t>
      </w:r>
      <w:r w:rsidRPr="007D3024">
        <w:rPr>
          <w:b/>
        </w:rPr>
        <w:tab/>
      </w:r>
    </w:p>
    <w:p w14:paraId="46051B18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Eget rum under behandlingen.</w:t>
      </w:r>
    </w:p>
    <w:p w14:paraId="4CED447B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Ta bort sänggavel</w:t>
      </w:r>
    </w:p>
    <w:p w14:paraId="4568F794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Dra in AKUTVAGN på rummet</w:t>
      </w:r>
    </w:p>
    <w:p w14:paraId="66EEBAE3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Syrgasanslutning</w:t>
      </w:r>
    </w:p>
    <w:p w14:paraId="6F84734C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Sug och sugkateter</w:t>
      </w:r>
    </w:p>
    <w:p w14:paraId="47482CD6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POX</w:t>
      </w:r>
    </w:p>
    <w:p w14:paraId="36ECDBE5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 xml:space="preserve">Defibrillator </w:t>
      </w:r>
    </w:p>
    <w:p w14:paraId="37BCA4FA" w14:textId="77777777" w:rsidR="007D3024" w:rsidRPr="007D3024" w:rsidRDefault="007D3024" w:rsidP="007D3024">
      <w:pPr>
        <w:numPr>
          <w:ilvl w:val="0"/>
          <w:numId w:val="23"/>
        </w:numPr>
        <w:spacing w:after="0" w:line="240" w:lineRule="auto"/>
        <w:ind w:right="-568"/>
      </w:pPr>
      <w:r w:rsidRPr="007D3024">
        <w:t>Stanna hos patienten under hela behandlingen, samt under uppvaknandet</w:t>
      </w:r>
    </w:p>
    <w:p w14:paraId="5B11DAEB" w14:textId="77777777" w:rsidR="007D3024" w:rsidRPr="007D3024" w:rsidRDefault="007D3024" w:rsidP="007D3024">
      <w:pPr>
        <w:spacing w:after="0" w:line="240" w:lineRule="auto"/>
        <w:ind w:left="3912" w:right="-568" w:hanging="3912"/>
      </w:pPr>
      <w:r w:rsidRPr="007D3024">
        <w:tab/>
      </w:r>
    </w:p>
    <w:p w14:paraId="570849E1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740714C7" w14:textId="77777777" w:rsidR="007D3024" w:rsidRPr="007D3024" w:rsidRDefault="007D3024" w:rsidP="007D3024">
      <w:pPr>
        <w:spacing w:after="0" w:line="240" w:lineRule="auto"/>
        <w:ind w:left="3912" w:right="-568" w:hanging="3912"/>
        <w:rPr>
          <w:b/>
        </w:rPr>
      </w:pPr>
      <w:r w:rsidRPr="007D3024">
        <w:rPr>
          <w:b/>
        </w:rPr>
        <w:t>NUTRITION:</w:t>
      </w:r>
      <w:r w:rsidRPr="007D3024">
        <w:rPr>
          <w:b/>
        </w:rPr>
        <w:tab/>
      </w:r>
    </w:p>
    <w:p w14:paraId="4EB5008A" w14:textId="77777777" w:rsidR="007D3024" w:rsidRPr="007D3024" w:rsidRDefault="007D3024" w:rsidP="007D3024">
      <w:pPr>
        <w:numPr>
          <w:ilvl w:val="0"/>
          <w:numId w:val="24"/>
        </w:numPr>
        <w:spacing w:after="0" w:line="240" w:lineRule="auto"/>
        <w:ind w:right="-568"/>
      </w:pPr>
      <w:r w:rsidRPr="007D3024">
        <w:t>Fasta minst 6 timmar innan behandlingen</w:t>
      </w:r>
      <w:r w:rsidRPr="007D3024">
        <w:tab/>
        <w:t>.</w:t>
      </w:r>
    </w:p>
    <w:p w14:paraId="10E29DDB" w14:textId="77777777" w:rsidR="007D3024" w:rsidRPr="007D3024" w:rsidRDefault="007D3024" w:rsidP="007D3024">
      <w:pPr>
        <w:numPr>
          <w:ilvl w:val="0"/>
          <w:numId w:val="24"/>
        </w:numPr>
        <w:spacing w:after="0" w:line="240" w:lineRule="auto"/>
        <w:ind w:right="-568"/>
      </w:pPr>
      <w:r w:rsidRPr="007D3024">
        <w:t xml:space="preserve">Då patienten är ordentligt vaken får denne äta och dricka. </w:t>
      </w:r>
    </w:p>
    <w:p w14:paraId="60CE875D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6E2BEC73" w14:textId="77777777" w:rsidR="007D3024" w:rsidRPr="007D3024" w:rsidRDefault="007D3024" w:rsidP="007D3024">
      <w:pPr>
        <w:spacing w:after="0" w:line="240" w:lineRule="auto"/>
        <w:ind w:left="3912" w:right="-568" w:hanging="3912"/>
      </w:pPr>
    </w:p>
    <w:p w14:paraId="261AE6AC" w14:textId="77777777" w:rsidR="007D3024" w:rsidRPr="007D3024" w:rsidRDefault="007D3024" w:rsidP="007D3024">
      <w:pPr>
        <w:spacing w:after="0" w:line="240" w:lineRule="auto"/>
        <w:ind w:left="3912" w:right="-568" w:hanging="3912"/>
        <w:rPr>
          <w:b/>
        </w:rPr>
      </w:pPr>
      <w:r w:rsidRPr="007D3024">
        <w:rPr>
          <w:b/>
        </w:rPr>
        <w:t>OBSERVATION:</w:t>
      </w:r>
      <w:r w:rsidRPr="007D3024">
        <w:rPr>
          <w:b/>
        </w:rPr>
        <w:tab/>
      </w:r>
    </w:p>
    <w:p w14:paraId="711027BA" w14:textId="77777777" w:rsidR="007D3024" w:rsidRPr="007D3024" w:rsidRDefault="007D3024" w:rsidP="007D3024">
      <w:pPr>
        <w:numPr>
          <w:ilvl w:val="0"/>
          <w:numId w:val="25"/>
        </w:numPr>
        <w:spacing w:after="0" w:line="240" w:lineRule="auto"/>
        <w:ind w:right="-568"/>
      </w:pPr>
      <w:r w:rsidRPr="007D3024">
        <w:t>Följ blodtryck, vakenhet, POX, hjärtrytm/frekvens efter behandlingen.</w:t>
      </w:r>
    </w:p>
    <w:p w14:paraId="13D10335" w14:textId="77777777" w:rsidR="007D3024" w:rsidRPr="007D3024" w:rsidRDefault="007D3024" w:rsidP="007D3024">
      <w:pPr>
        <w:numPr>
          <w:ilvl w:val="0"/>
          <w:numId w:val="25"/>
        </w:numPr>
        <w:spacing w:after="0" w:line="240" w:lineRule="auto"/>
        <w:ind w:right="-568"/>
      </w:pPr>
      <w:r w:rsidRPr="007D3024">
        <w:t xml:space="preserve">EKG efter behandlingen. </w:t>
      </w:r>
      <w:r w:rsidRPr="007D3024">
        <w:tab/>
      </w:r>
    </w:p>
    <w:p w14:paraId="5474CCD0" w14:textId="77777777" w:rsidR="007D3024" w:rsidRPr="007D3024" w:rsidRDefault="007D3024" w:rsidP="007D3024">
      <w:pPr>
        <w:spacing w:after="0" w:line="240" w:lineRule="auto"/>
        <w:ind w:left="0" w:right="-568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D302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CC536EB"/>
    <w:multiLevelType w:val="hybridMultilevel"/>
    <w:tmpl w:val="13E0C8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721446"/>
    <w:multiLevelType w:val="hybridMultilevel"/>
    <w:tmpl w:val="FD9256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23D06"/>
    <w:multiLevelType w:val="hybridMultilevel"/>
    <w:tmpl w:val="93BAE9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1756B"/>
    <w:multiLevelType w:val="hybridMultilevel"/>
    <w:tmpl w:val="D35C1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88C3641"/>
    <w:multiLevelType w:val="hybridMultilevel"/>
    <w:tmpl w:val="2AAED0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569A5"/>
    <w:multiLevelType w:val="hybridMultilevel"/>
    <w:tmpl w:val="449A43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1642090">
    <w:abstractNumId w:val="23"/>
  </w:num>
  <w:num w:numId="2" w16cid:durableId="1587610536">
    <w:abstractNumId w:val="18"/>
  </w:num>
  <w:num w:numId="3" w16cid:durableId="105463528">
    <w:abstractNumId w:val="0"/>
  </w:num>
  <w:num w:numId="4" w16cid:durableId="1035160198">
    <w:abstractNumId w:val="6"/>
  </w:num>
  <w:num w:numId="5" w16cid:durableId="1773476766">
    <w:abstractNumId w:val="21"/>
  </w:num>
  <w:num w:numId="6" w16cid:durableId="61485882">
    <w:abstractNumId w:val="2"/>
  </w:num>
  <w:num w:numId="7" w16cid:durableId="1525053850">
    <w:abstractNumId w:val="13"/>
  </w:num>
  <w:num w:numId="8" w16cid:durableId="436605389">
    <w:abstractNumId w:val="9"/>
  </w:num>
  <w:num w:numId="9" w16cid:durableId="812676083">
    <w:abstractNumId w:val="1"/>
  </w:num>
  <w:num w:numId="10" w16cid:durableId="841318025">
    <w:abstractNumId w:val="1"/>
  </w:num>
  <w:num w:numId="11" w16cid:durableId="1455174587">
    <w:abstractNumId w:val="3"/>
  </w:num>
  <w:num w:numId="12" w16cid:durableId="173543030">
    <w:abstractNumId w:val="4"/>
  </w:num>
  <w:num w:numId="13" w16cid:durableId="2113744501">
    <w:abstractNumId w:val="17"/>
  </w:num>
  <w:num w:numId="14" w16cid:durableId="1784491484">
    <w:abstractNumId w:val="10"/>
  </w:num>
  <w:num w:numId="15" w16cid:durableId="1095857990">
    <w:abstractNumId w:val="7"/>
  </w:num>
  <w:num w:numId="16" w16cid:durableId="818613553">
    <w:abstractNumId w:val="16"/>
  </w:num>
  <w:num w:numId="17" w16cid:durableId="976373978">
    <w:abstractNumId w:val="5"/>
  </w:num>
  <w:num w:numId="18" w16cid:durableId="1857765968">
    <w:abstractNumId w:val="12"/>
  </w:num>
  <w:num w:numId="19" w16cid:durableId="457842900">
    <w:abstractNumId w:val="22"/>
  </w:num>
  <w:num w:numId="20" w16cid:durableId="319624221">
    <w:abstractNumId w:val="14"/>
  </w:num>
  <w:num w:numId="21" w16cid:durableId="1056508235">
    <w:abstractNumId w:val="11"/>
  </w:num>
  <w:num w:numId="22" w16cid:durableId="691347693">
    <w:abstractNumId w:val="15"/>
  </w:num>
  <w:num w:numId="23" w16cid:durableId="1243220296">
    <w:abstractNumId w:val="20"/>
  </w:num>
  <w:num w:numId="24" w16cid:durableId="902448452">
    <w:abstractNumId w:val="8"/>
  </w:num>
  <w:num w:numId="25" w16cid:durableId="2449992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02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251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Elkonvertering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2022-05-04T03:35:00.0000000Z</dcterms:created>
  <dcterms:modified xsi:type="dcterms:W3CDTF">2022-05-04T03:35:00.0000000Z</dcterms:modified>
</coreProperties>
</file>