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body>
    <w:p w:rsidR="3A1FA295" w:rsidP="3A1FA295" w:rsidRDefault="3A1FA295" w14:paraId="6F9B3660" w14:textId="685B9651">
      <w:pPr>
        <w:pStyle w:val="Normal"/>
        <w:ind w:left="0"/>
        <w:sectPr w:rsidR="00D72E58" w:rsidSect="00D72E5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p w:rsidRPr="00D72E58" w:rsidR="00D72E58" w:rsidP="00D72E58" w:rsidRDefault="00D72E58" w14:paraId="19591718" w14:textId="77777777">
      <w:pPr>
        <w:spacing w:after="0" w:line="240" w:lineRule="auto"/>
        <w:ind w:left="0" w:right="0"/>
      </w:pPr>
      <w:bookmarkStart w:name="_Toc321146591" w:id="0"/>
    </w:p>
    <w:p w:rsidRPr="00D72E58" w:rsidR="00D72E58" w:rsidP="00D72E58" w:rsidRDefault="00D72E58" w14:paraId="09D7A3FA" w14:textId="77777777">
      <w:pPr>
        <w:spacing w:after="0" w:line="240" w:lineRule="auto"/>
        <w:ind w:left="0" w:right="0"/>
        <w:rPr>
          <w:szCs w:val="20"/>
        </w:rPr>
      </w:pPr>
    </w:p>
    <w:p w:rsidRPr="00D72E58" w:rsidR="00D72E58" w:rsidP="00D72E58" w:rsidRDefault="00D72E58" w14:paraId="30BA6066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D72E58">
        <w:rPr>
          <w:szCs w:val="20"/>
        </w:rPr>
        <w:tab/>
      </w:r>
    </w:p>
    <w:p w:rsidRPr="00D72E58" w:rsidR="00D72E58" w:rsidP="00D72E58" w:rsidRDefault="00D72E58" w14:paraId="7910F3D4" w14:textId="76C7C735">
      <w:pPr>
        <w:spacing w:after="0" w:line="240" w:lineRule="auto"/>
        <w:ind w:left="0" w:right="0"/>
        <w:rPr>
          <w:szCs w:val="20"/>
        </w:rPr>
      </w:pPr>
      <w:r w:rsidRPr="00D72E5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D29514" wp14:editId="519C5DD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D72E58" w:rsidP="00D72E58" w:rsidRDefault="00D72E58" w14:paraId="00C0BCA2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15094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137F82B4">
              <v:shapetype id="_x0000_t202" coordsize="21600,21600" o:spt="202" path="m,l,21600r21600,l21600,xe" w14:anchorId="09D29514">
                <v:stroke joinstyle="miter"/>
                <v:path gradientshapeok="t" o:connecttype="rect"/>
              </v:shapetype>
              <v:shape id="Text Box 26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D72E58" w:rsidP="00D72E58" w:rsidRDefault="00D72E58" w14:paraId="3CF6193C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15094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D72E58" w:rsidR="00D72E58" w:rsidTr="00A86E45" w14:paraId="7FE4BFB9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D72E58" w:rsidR="00D72E58" w:rsidP="00D72E58" w:rsidRDefault="00D72E58" w14:paraId="1A6716DC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D72E58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Artärtryck och Centralt ventryck (CVP)  mätning</w:t>
            </w:r>
          </w:p>
        </w:tc>
      </w:tr>
    </w:tbl>
    <w:p w:rsidRPr="00D72E58" w:rsidR="00D72E58" w:rsidP="00D72E58" w:rsidRDefault="00D72E58" w14:paraId="059C1931" w14:textId="7777777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:rsidRPr="00D72E58" w:rsidR="00D72E58" w:rsidP="00D72E58" w:rsidRDefault="00D72E58" w14:paraId="507F1F60" w14:textId="77777777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iCs/>
          <w:sz w:val="26"/>
          <w:szCs w:val="26"/>
        </w:rPr>
      </w:pPr>
      <w:r w:rsidRPr="00D72E58">
        <w:rPr>
          <w:rFonts w:ascii="Arial" w:hAnsi="Arial" w:cs="Arial"/>
          <w:b/>
          <w:iCs/>
          <w:sz w:val="26"/>
          <w:szCs w:val="26"/>
        </w:rPr>
        <w:t>Bakgrund</w:t>
      </w:r>
    </w:p>
    <w:p w:rsidRPr="00D72E58" w:rsidR="00D72E58" w:rsidP="00D72E58" w:rsidRDefault="00D72E58" w14:paraId="37E39704" w14:textId="77777777">
      <w:pPr>
        <w:spacing w:after="0" w:line="240" w:lineRule="auto"/>
        <w:ind w:left="0" w:right="0"/>
        <w:rPr>
          <w:b/>
          <w:bCs/>
          <w:szCs w:val="26"/>
        </w:rPr>
      </w:pPr>
      <w:r w:rsidRPr="00D72E58">
        <w:rPr>
          <w:b/>
          <w:bCs/>
          <w:szCs w:val="26"/>
        </w:rPr>
        <w:t>Artärtrycksmätning</w:t>
      </w:r>
    </w:p>
    <w:p w:rsidRPr="00D72E58" w:rsidR="00D72E58" w:rsidP="00D72E58" w:rsidRDefault="00D72E58" w14:paraId="312558EF" w14:textId="77777777">
      <w:pPr>
        <w:spacing w:after="0" w:line="240" w:lineRule="auto"/>
        <w:ind w:left="0" w:right="0"/>
        <w:rPr>
          <w:szCs w:val="20"/>
        </w:rPr>
      </w:pPr>
      <w:r w:rsidRPr="00D72E58">
        <w:rPr>
          <w:szCs w:val="20"/>
        </w:rPr>
        <w:t>För mätning av Artärtryck inläggs vanligen artärkateter i vänster a.radialis.</w:t>
      </w:r>
    </w:p>
    <w:p w:rsidRPr="00D72E58" w:rsidR="00D72E58" w:rsidP="00D72E58" w:rsidRDefault="00D72E58" w14:paraId="00D1928F" w14:textId="77777777">
      <w:pPr>
        <w:spacing w:after="0" w:line="240" w:lineRule="auto"/>
        <w:ind w:left="0" w:right="0"/>
        <w:rPr>
          <w:szCs w:val="20"/>
        </w:rPr>
      </w:pPr>
      <w:r w:rsidRPr="00D72E58">
        <w:rPr>
          <w:szCs w:val="20"/>
        </w:rPr>
        <w:t>Det finns en liten risk för spasm med trombos och ischemi perifert om artärnålen vilket innebär att katetern tas bort när behovet inte</w:t>
      </w:r>
    </w:p>
    <w:p w:rsidRPr="00D72E58" w:rsidR="00D72E58" w:rsidP="00D72E58" w:rsidRDefault="00D72E58" w14:paraId="02F0213D" w14:textId="77777777">
      <w:pPr>
        <w:spacing w:after="0" w:line="240" w:lineRule="auto"/>
        <w:ind w:left="0" w:right="0"/>
        <w:rPr>
          <w:szCs w:val="20"/>
        </w:rPr>
      </w:pPr>
      <w:r w:rsidRPr="00D72E58">
        <w:rPr>
          <w:szCs w:val="20"/>
        </w:rPr>
        <w:t xml:space="preserve">längre finns. </w:t>
      </w:r>
    </w:p>
    <w:p w:rsidRPr="00D72E58" w:rsidR="00D72E58" w:rsidP="00D72E58" w:rsidRDefault="00D72E58" w14:paraId="5137D7DC" w14:textId="77777777">
      <w:pPr>
        <w:spacing w:after="0" w:line="240" w:lineRule="auto"/>
        <w:ind w:left="0" w:right="0"/>
        <w:rPr>
          <w:szCs w:val="20"/>
        </w:rPr>
      </w:pPr>
    </w:p>
    <w:p w:rsidRPr="0084751A" w:rsidR="00D72E58" w:rsidP="5AFEB44E" w:rsidRDefault="00D72E58" w14:paraId="2ED0C656" w14:textId="0D17300A">
      <w:pPr>
        <w:spacing w:before="100" w:beforeAutospacing="on" w:after="100" w:afterAutospacing="on" w:line="240" w:lineRule="auto"/>
        <w:ind w:left="0" w:right="0"/>
      </w:pPr>
      <w:r w:rsidRPr="5AFEB44E" w:rsidR="00D72E58">
        <w:rPr>
          <w:b w:val="1"/>
          <w:bCs w:val="1"/>
        </w:rPr>
        <w:t>Centralt ventryck</w:t>
      </w:r>
      <w:r w:rsidRPr="5AFEB44E" w:rsidR="0011568D">
        <w:rPr>
          <w:b w:val="1"/>
          <w:bCs w:val="1"/>
        </w:rPr>
        <w:t>- Se rutin från IVA</w:t>
      </w:r>
      <w:r w:rsidRPr="5AFEB44E" w:rsidR="002C44A8">
        <w:rPr>
          <w:b w:val="1"/>
          <w:bCs w:val="1"/>
        </w:rPr>
        <w:t xml:space="preserve">: </w:t>
      </w:r>
      <w:r w:rsidR="00D72E58">
        <w:rPr/>
        <w:t xml:space="preserve"> </w:t>
      </w:r>
      <w:hyperlink r:id="R998406dc0bce4376">
        <w:r w:rsidRPr="5AFEB44E" w:rsidR="002832F0">
          <w:rPr>
            <w:rStyle w:val="Hyperlink"/>
          </w:rPr>
          <w:t xml:space="preserve">CVK – </w:t>
        </w:r>
        <w:r w:rsidRPr="5AFEB44E" w:rsidR="3E87D9BD">
          <w:rPr>
            <w:rStyle w:val="Hyperlink"/>
          </w:rPr>
          <w:t>Övergripande rutin</w:t>
        </w:r>
      </w:hyperlink>
      <w:r w:rsidR="3E87D9BD">
        <w:rPr/>
        <w:t xml:space="preserve"> se sida 13 </w:t>
      </w:r>
    </w:p>
    <w:p w:rsidR="6CD2C972" w:rsidP="6CD2C972" w:rsidRDefault="6CD2C972" w14:paraId="6FAE6295" w14:textId="00E3E76D">
      <w:pPr>
        <w:spacing w:beforeAutospacing="1" w:afterAutospacing="1" w:line="240" w:lineRule="auto"/>
        <w:ind w:left="0" w:right="0"/>
        <w:rPr>
          <w:color w:val="0000FF"/>
          <w:u w:val="single"/>
        </w:rPr>
      </w:pPr>
    </w:p>
    <w:p w:rsidRPr="00D72E58" w:rsidR="00D72E58" w:rsidP="00D72E58" w:rsidRDefault="00D72E58" w14:paraId="1A55A95C" w14:textId="77777777">
      <w:pPr>
        <w:spacing w:after="0" w:line="240" w:lineRule="auto"/>
        <w:ind w:left="0" w:right="0"/>
        <w:rPr>
          <w:szCs w:val="20"/>
        </w:rPr>
      </w:pPr>
      <w:r w:rsidRPr="00D72E58">
        <w:rPr>
          <w:szCs w:val="20"/>
        </w:rPr>
        <w:t>För att man ska kunna lita på trycken på monitorn måste man ha bra tryckurvor som är korrekt kalibrerade/nollade.</w:t>
      </w:r>
    </w:p>
    <w:p w:rsidRPr="00D72E58" w:rsidR="00D72E58" w:rsidP="00D72E58" w:rsidRDefault="00D72E58" w14:paraId="634EF946" w14:textId="77777777">
      <w:pPr>
        <w:spacing w:after="0" w:line="240" w:lineRule="auto"/>
        <w:ind w:left="0" w:right="0"/>
        <w:rPr>
          <w:i/>
          <w:iCs/>
          <w:szCs w:val="20"/>
        </w:rPr>
      </w:pPr>
    </w:p>
    <w:p w:rsidRPr="00D72E58" w:rsidR="00D72E58" w:rsidP="00D72E58" w:rsidRDefault="00D72E58" w14:paraId="67BDDDE0" w14:textId="77777777">
      <w:pPr>
        <w:keepNext/>
        <w:spacing w:after="0" w:line="240" w:lineRule="auto"/>
        <w:ind w:left="0" w:right="0"/>
        <w:outlineLvl w:val="2"/>
        <w:rPr>
          <w:rFonts w:ascii="Arial" w:hAnsi="Arial" w:cs="Arial"/>
          <w:b/>
          <w:bCs/>
          <w:sz w:val="26"/>
          <w:szCs w:val="26"/>
        </w:rPr>
      </w:pPr>
      <w:r w:rsidRPr="00D72E58">
        <w:rPr>
          <w:rFonts w:ascii="Arial" w:hAnsi="Arial" w:cs="Arial"/>
          <w:b/>
          <w:bCs/>
          <w:sz w:val="26"/>
          <w:szCs w:val="26"/>
        </w:rPr>
        <w:t>Syfte</w:t>
      </w:r>
    </w:p>
    <w:p w:rsidRPr="00D72E58" w:rsidR="00D72E58" w:rsidP="00D72E58" w:rsidRDefault="00D72E58" w14:paraId="79F5C658" w14:textId="77777777">
      <w:pPr>
        <w:spacing w:after="0" w:line="240" w:lineRule="auto"/>
        <w:ind w:left="0" w:right="0"/>
        <w:rPr>
          <w:szCs w:val="20"/>
        </w:rPr>
      </w:pPr>
      <w:r w:rsidRPr="00D72E58">
        <w:rPr>
          <w:szCs w:val="20"/>
        </w:rPr>
        <w:t>Att på ett säkert och beprövat sätt utföra tillförlitliga mätningar.</w:t>
      </w:r>
    </w:p>
    <w:p w:rsidRPr="00D72E58" w:rsidR="00D72E58" w:rsidP="00D72E58" w:rsidRDefault="00D72E58" w14:paraId="64C7145B" w14:textId="77777777">
      <w:pPr>
        <w:spacing w:after="0" w:line="240" w:lineRule="auto"/>
        <w:ind w:left="0" w:right="0"/>
        <w:rPr>
          <w:szCs w:val="20"/>
        </w:rPr>
      </w:pPr>
      <w:r w:rsidRPr="00D72E58">
        <w:rPr>
          <w:szCs w:val="20"/>
        </w:rPr>
        <w:t>Förebygga och tidigt upptäcka eventuella komplikationer.</w:t>
      </w:r>
    </w:p>
    <w:p w:rsidRPr="00D72E58" w:rsidR="00D72E58" w:rsidP="00D72E58" w:rsidRDefault="00D72E58" w14:paraId="4464C099" w14:textId="77777777">
      <w:pPr>
        <w:spacing w:after="0" w:line="240" w:lineRule="auto"/>
        <w:ind w:left="0" w:right="0"/>
        <w:rPr>
          <w:szCs w:val="20"/>
        </w:rPr>
      </w:pPr>
    </w:p>
    <w:p w:rsidRPr="00D72E58" w:rsidR="00D72E58" w:rsidP="00D72E58" w:rsidRDefault="00D72E58" w14:paraId="683D89BE" w14:textId="77777777">
      <w:pPr>
        <w:keepNext/>
        <w:spacing w:before="240" w:after="60" w:line="240" w:lineRule="auto"/>
        <w:ind w:left="0" w:right="0"/>
        <w:outlineLvl w:val="3"/>
        <w:rPr>
          <w:rFonts w:ascii="Arial" w:hAnsi="Arial"/>
          <w:b/>
          <w:bCs/>
          <w:sz w:val="26"/>
          <w:szCs w:val="26"/>
        </w:rPr>
      </w:pPr>
      <w:r w:rsidRPr="00D72E58">
        <w:rPr>
          <w:rFonts w:ascii="Arial" w:hAnsi="Arial"/>
          <w:b/>
          <w:bCs/>
          <w:sz w:val="26"/>
          <w:szCs w:val="26"/>
        </w:rPr>
        <w:t xml:space="preserve">Framtaget av </w:t>
      </w:r>
    </w:p>
    <w:p w:rsidRPr="00D72E58" w:rsidR="00D72E58" w:rsidP="00D72E58" w:rsidRDefault="00D72E58" w14:paraId="1BDA27E6" w14:textId="322885A7">
      <w:pPr>
        <w:spacing w:after="0" w:line="240" w:lineRule="auto"/>
        <w:ind w:left="0" w:right="0"/>
      </w:pPr>
      <w:r w:rsidR="00D72E58">
        <w:rPr/>
        <w:t xml:space="preserve">Cecilia Wiik </w:t>
      </w:r>
      <w:r w:rsidR="5DBEA380">
        <w:rPr/>
        <w:t>sjuksköterska</w:t>
      </w:r>
      <w:r w:rsidR="00D72E58">
        <w:rPr/>
        <w:t>, Kardiologkliniken NÄL</w:t>
      </w:r>
    </w:p>
    <w:p w:rsidRPr="00D72E58" w:rsidR="00D72E58" w:rsidP="5AFEB44E" w:rsidRDefault="00D72E58" w14:paraId="5814FD8F" w14:textId="72EEE2FB">
      <w:pPr>
        <w:keepNext/>
        <w:spacing w:before="240" w:after="0" w:line="240" w:lineRule="auto"/>
        <w:ind w:left="0" w:right="0"/>
      </w:pPr>
      <w:r w:rsidR="00D72E58">
        <w:rPr/>
        <w:t xml:space="preserve">Källor: X-trans-bruksanvisning, </w:t>
      </w:r>
      <w:r w:rsidR="1F48F7DC">
        <w:rPr/>
        <w:t xml:space="preserve">Styrdokument IVA NÄL och Vårdhandboken </w:t>
      </w:r>
    </w:p>
    <w:p w:rsidRPr="00D72E58" w:rsidR="00D72E58" w:rsidP="5AFEB44E" w:rsidRDefault="00D72E58" w14:paraId="0CB5FC8E" w14:textId="01F97DA6">
      <w:pPr>
        <w:keepNext/>
        <w:spacing w:before="240" w:after="0" w:line="240" w:lineRule="auto"/>
        <w:ind w:left="0" w:right="0"/>
        <w:rPr>
          <w:rFonts w:ascii="Arial" w:hAnsi="Arial" w:cs="Arial"/>
          <w:b w:val="1"/>
          <w:bCs w:val="1"/>
          <w:sz w:val="26"/>
          <w:szCs w:val="26"/>
        </w:rPr>
      </w:pPr>
    </w:p>
    <w:p w:rsidRPr="00D72E58" w:rsidR="00D72E58" w:rsidP="5AFEB44E" w:rsidRDefault="00D72E58" w14:paraId="0D066650" w14:textId="0C06A5D7">
      <w:pPr>
        <w:keepNext/>
        <w:spacing w:before="240" w:after="0" w:line="240" w:lineRule="auto"/>
        <w:ind w:left="0" w:right="0"/>
        <w:rPr>
          <w:rFonts w:ascii="Arial" w:hAnsi="Arial" w:cs="Arial"/>
          <w:b w:val="1"/>
          <w:bCs w:val="1"/>
          <w:sz w:val="26"/>
          <w:szCs w:val="26"/>
        </w:rPr>
      </w:pPr>
      <w:r w:rsidRPr="5AFEB44E" w:rsidR="00D72E58">
        <w:rPr>
          <w:rFonts w:ascii="Arial" w:hAnsi="Arial" w:cs="Arial"/>
          <w:b w:val="1"/>
          <w:bCs w:val="1"/>
          <w:sz w:val="26"/>
          <w:szCs w:val="26"/>
        </w:rPr>
        <w:t>Gäller för / Vilka berörs</w:t>
      </w:r>
    </w:p>
    <w:p w:rsidRPr="00D72E58" w:rsidR="00D72E58" w:rsidP="00D72E58" w:rsidRDefault="00D72E58" w14:paraId="498FBE17" w14:textId="77777777">
      <w:pPr>
        <w:spacing w:after="0" w:line="240" w:lineRule="auto"/>
        <w:ind w:left="0" w:right="0"/>
        <w:rPr>
          <w:szCs w:val="20"/>
        </w:rPr>
      </w:pPr>
      <w:r w:rsidRPr="00D72E58">
        <w:rPr>
          <w:szCs w:val="20"/>
        </w:rPr>
        <w:t>Sjuksköterskor och läkare Hia Kardiologkliniken NÄL</w:t>
      </w:r>
    </w:p>
    <w:p w:rsidRPr="00D72E58" w:rsidR="00D72E58" w:rsidP="00D72E58" w:rsidRDefault="00D72E58" w14:paraId="156F2D95" w14:textId="77777777">
      <w:pPr>
        <w:spacing w:after="0" w:line="240" w:lineRule="auto"/>
        <w:ind w:left="0" w:right="0"/>
        <w:rPr>
          <w:szCs w:val="20"/>
        </w:rPr>
      </w:pPr>
    </w:p>
    <w:p w:rsidRPr="00D72E58" w:rsidR="00D72E58" w:rsidP="00D72E58" w:rsidRDefault="00D72E58" w14:paraId="65346FE3" w14:textId="77777777">
      <w:pPr>
        <w:spacing w:after="0" w:line="240" w:lineRule="auto"/>
        <w:ind w:left="0" w:right="0"/>
        <w:rPr>
          <w:szCs w:val="20"/>
        </w:rPr>
      </w:pPr>
    </w:p>
    <w:p w:rsidR="0084751A" w:rsidP="00D72E58" w:rsidRDefault="0084751A" w14:paraId="3AB2241B" w14:textId="77777777">
      <w:pPr>
        <w:spacing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</w:p>
    <w:p w:rsidR="0084751A" w:rsidP="00D72E58" w:rsidRDefault="0084751A" w14:paraId="6726B915" w14:textId="77777777">
      <w:pPr>
        <w:spacing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</w:p>
    <w:p w:rsidR="0084751A" w:rsidP="00D72E58" w:rsidRDefault="0084751A" w14:paraId="6AECEF74" w14:textId="77777777">
      <w:pPr>
        <w:spacing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</w:p>
    <w:p w:rsidR="48A8263A" w:rsidP="48A8263A" w:rsidRDefault="48A8263A" w14:paraId="2FC68938" w14:textId="25095024">
      <w:pPr>
        <w:spacing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</w:p>
    <w:p w:rsidR="48A8263A" w:rsidP="48A8263A" w:rsidRDefault="48A8263A" w14:paraId="6206161E" w14:textId="53F0AEFE">
      <w:pPr>
        <w:spacing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</w:p>
    <w:p w:rsidRPr="0084751A" w:rsidR="00D72E58" w:rsidP="00D72E58" w:rsidRDefault="00D72E58" w14:paraId="72083744" w14:textId="1CB113B5">
      <w:pPr>
        <w:spacing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  <w:r w:rsidRPr="00D72E58">
        <w:rPr>
          <w:rFonts w:ascii="Arial" w:hAnsi="Arial" w:cs="Arial"/>
          <w:b/>
          <w:bCs/>
          <w:sz w:val="26"/>
          <w:szCs w:val="26"/>
        </w:rPr>
        <w:t>Utförande</w:t>
      </w:r>
    </w:p>
    <w:p w:rsidRPr="00D72E58" w:rsidR="00D72E58" w:rsidP="00D72E58" w:rsidRDefault="00D72E58" w14:paraId="403D1FFE" w14:textId="77777777">
      <w:pPr>
        <w:keepNext/>
        <w:spacing w:before="240" w:after="60" w:line="240" w:lineRule="auto"/>
        <w:ind w:left="0" w:right="1161"/>
        <w:outlineLvl w:val="1"/>
        <w:rPr>
          <w:iCs/>
        </w:rPr>
      </w:pPr>
      <w:r w:rsidRPr="00D72E58">
        <w:rPr>
          <w:b/>
          <w:iCs/>
        </w:rPr>
        <w:t>Indikation:</w:t>
      </w:r>
      <w:r w:rsidRPr="00D72E58">
        <w:rPr>
          <w:iCs/>
        </w:rPr>
        <w:t xml:space="preserve"> </w:t>
      </w:r>
      <w:r w:rsidRPr="00D72E58">
        <w:rPr>
          <w:bCs/>
          <w:iCs/>
        </w:rPr>
        <w:t xml:space="preserve">Vid svårt hemodynamiskt påverkade patienter som kräver kärlaktiva och eller inotropa läkemedel intravenöst </w:t>
      </w:r>
    </w:p>
    <w:p w:rsidRPr="00D72E58" w:rsidR="00D72E58" w:rsidP="00D72E58" w:rsidRDefault="00D72E58" w14:paraId="04012985" w14:textId="77777777">
      <w:pPr>
        <w:spacing w:after="0" w:line="240" w:lineRule="auto"/>
        <w:ind w:left="0" w:right="0"/>
        <w:rPr>
          <w:szCs w:val="20"/>
        </w:rPr>
      </w:pPr>
      <w:r w:rsidRPr="00D72E58">
        <w:rPr>
          <w:szCs w:val="20"/>
        </w:rPr>
        <w:t>Artärtryck: Ger oss möjlighet att följa blodtrycksförändringar slag för slag och även till smidig provtagning. Artärgaser och koagulationsprover kan följas regelbundet.</w:t>
      </w:r>
    </w:p>
    <w:p w:rsidRPr="00D72E58" w:rsidR="00D72E58" w:rsidP="00D72E58" w:rsidRDefault="00D72E58" w14:paraId="3BA2896A" w14:textId="77777777">
      <w:pPr>
        <w:spacing w:after="0" w:line="240" w:lineRule="auto"/>
        <w:ind w:left="0" w:right="0"/>
        <w:rPr>
          <w:szCs w:val="20"/>
        </w:rPr>
      </w:pPr>
      <w:r w:rsidRPr="00D72E58">
        <w:rPr>
          <w:szCs w:val="20"/>
        </w:rPr>
        <w:t>CVP : Ger oss en uppfattning om fyllnadsgraden i kärlsystemet. Det är alltså ett mått på om en patient har hypo- eller hypervolemi.</w:t>
      </w:r>
    </w:p>
    <w:p w:rsidRPr="00D72E58" w:rsidR="00D72E58" w:rsidP="00D72E58" w:rsidRDefault="00D72E58" w14:paraId="657E86E4" w14:textId="77777777">
      <w:pPr>
        <w:spacing w:after="0" w:line="240" w:lineRule="auto"/>
        <w:ind w:left="0" w:right="0"/>
        <w:rPr>
          <w:b/>
          <w:bCs/>
          <w:szCs w:val="20"/>
        </w:rPr>
      </w:pPr>
    </w:p>
    <w:p w:rsidRPr="00D72E58" w:rsidR="00D72E58" w:rsidP="00D72E58" w:rsidRDefault="00D72E58" w14:paraId="4209BB6F" w14:textId="77777777">
      <w:pPr>
        <w:spacing w:after="0" w:line="240" w:lineRule="auto"/>
        <w:ind w:left="0" w:right="0"/>
        <w:rPr>
          <w:b/>
          <w:bCs/>
          <w:szCs w:val="20"/>
        </w:rPr>
      </w:pPr>
    </w:p>
    <w:p w:rsidRPr="00D72E58" w:rsidR="00D72E58" w:rsidP="00D72E58" w:rsidRDefault="00D72E58" w14:paraId="0A686CAA" w14:textId="77777777">
      <w:pPr>
        <w:spacing w:after="0" w:line="240" w:lineRule="auto"/>
        <w:ind w:left="0" w:right="0"/>
        <w:rPr>
          <w:bCs/>
          <w:szCs w:val="20"/>
        </w:rPr>
      </w:pPr>
      <w:r w:rsidRPr="00D72E58">
        <w:rPr>
          <w:b/>
          <w:bCs/>
          <w:szCs w:val="20"/>
        </w:rPr>
        <w:t xml:space="preserve">Utförandet </w:t>
      </w:r>
      <w:r w:rsidRPr="00D72E58">
        <w:rPr>
          <w:bCs/>
          <w:szCs w:val="20"/>
        </w:rPr>
        <w:t xml:space="preserve">vid artärtycksmätning och mätning av CVP är i stort sett samma det som skiljer är att CVP mäts i en Central venkateter (CVP) och Artärtryck i en artärnål. </w:t>
      </w:r>
    </w:p>
    <w:p w:rsidRPr="00D72E58" w:rsidR="00D72E58" w:rsidP="00D72E58" w:rsidRDefault="00D72E58" w14:paraId="631D7957" w14:textId="77777777">
      <w:pPr>
        <w:spacing w:after="0" w:line="240" w:lineRule="auto"/>
        <w:ind w:left="0" w:right="0"/>
        <w:rPr>
          <w:bCs/>
          <w:szCs w:val="20"/>
        </w:rPr>
      </w:pPr>
      <w:r w:rsidRPr="00D72E58">
        <w:rPr>
          <w:bCs/>
          <w:szCs w:val="20"/>
        </w:rPr>
        <w:t>Handhavandet av Artärnål respektive CVK skiljer sig se därför separat PM.</w:t>
      </w:r>
    </w:p>
    <w:p w:rsidRPr="00D72E58" w:rsidR="00D72E58" w:rsidP="00D72E58" w:rsidRDefault="00D72E58" w14:paraId="7CC4F8A9" w14:textId="77777777">
      <w:pPr>
        <w:spacing w:after="0" w:line="240" w:lineRule="auto"/>
        <w:ind w:left="0" w:right="0"/>
        <w:rPr>
          <w:bCs/>
          <w:szCs w:val="20"/>
        </w:rPr>
      </w:pPr>
    </w:p>
    <w:p w:rsidRPr="00D72E58" w:rsidR="00D72E58" w:rsidP="00D72E58" w:rsidRDefault="00D72E58" w14:paraId="2B84677A" w14:textId="77777777">
      <w:pPr>
        <w:spacing w:after="0" w:line="240" w:lineRule="auto"/>
        <w:ind w:left="0" w:right="0"/>
        <w:rPr>
          <w:bCs/>
          <w:szCs w:val="20"/>
        </w:rPr>
      </w:pPr>
      <w:r w:rsidRPr="00D72E58">
        <w:rPr>
          <w:bCs/>
          <w:szCs w:val="20"/>
        </w:rPr>
        <w:t>Viktigt är att man alltid använder ett rött tryckset till Artärttrycksmätning och ett blått tryckmätningssett vid CVP mätning för att undvika förväxling.</w:t>
      </w:r>
    </w:p>
    <w:p w:rsidRPr="00D72E58" w:rsidR="00D72E58" w:rsidP="00D72E58" w:rsidRDefault="00D72E58" w14:paraId="1182855F" w14:textId="77777777">
      <w:pPr>
        <w:spacing w:after="0" w:line="240" w:lineRule="auto"/>
        <w:ind w:left="0" w:right="0"/>
        <w:rPr>
          <w:b/>
          <w:bCs/>
          <w:szCs w:val="20"/>
        </w:rPr>
      </w:pPr>
    </w:p>
    <w:p w:rsidRPr="00D72E58" w:rsidR="00D72E58" w:rsidP="00D72E58" w:rsidRDefault="00D72E58" w14:paraId="57433D04" w14:textId="77777777">
      <w:pPr>
        <w:spacing w:after="0" w:line="240" w:lineRule="auto"/>
        <w:ind w:left="0" w:right="0"/>
        <w:rPr>
          <w:b/>
          <w:bCs/>
          <w:szCs w:val="20"/>
        </w:rPr>
      </w:pPr>
      <w:r w:rsidRPr="00D72E58">
        <w:rPr>
          <w:b/>
          <w:bCs/>
          <w:szCs w:val="20"/>
        </w:rPr>
        <w:t>Artärtryck</w:t>
      </w:r>
    </w:p>
    <w:p w:rsidRPr="00D72E58" w:rsidR="00D72E58" w:rsidP="00D72E58" w:rsidRDefault="00D72E58" w14:paraId="4988A270" w14:textId="77777777">
      <w:pPr>
        <w:spacing w:after="0" w:line="240" w:lineRule="auto"/>
        <w:ind w:left="0" w:right="0"/>
        <w:rPr>
          <w:bCs/>
          <w:szCs w:val="20"/>
        </w:rPr>
      </w:pPr>
      <w:r w:rsidRPr="00D72E58">
        <w:rPr>
          <w:bCs/>
          <w:szCs w:val="20"/>
        </w:rPr>
        <w:t>Pat skall ha en välfungerande Artärnål se separat rutin</w:t>
      </w:r>
    </w:p>
    <w:p w:rsidRPr="00D72E58" w:rsidR="00D72E58" w:rsidP="00D72E58" w:rsidRDefault="00D72E58" w14:paraId="19CC7051" w14:textId="77777777">
      <w:pPr>
        <w:spacing w:after="0" w:line="240" w:lineRule="auto"/>
        <w:ind w:left="0" w:right="0"/>
        <w:rPr>
          <w:b/>
          <w:bCs/>
          <w:szCs w:val="20"/>
        </w:rPr>
      </w:pPr>
    </w:p>
    <w:p w:rsidRPr="00D72E58" w:rsidR="00D72E58" w:rsidP="00D72E58" w:rsidRDefault="00D72E58" w14:paraId="52FD8DCB" w14:textId="77777777">
      <w:pPr>
        <w:spacing w:after="0" w:line="240" w:lineRule="auto"/>
        <w:ind w:left="0" w:right="0"/>
        <w:rPr>
          <w:b/>
          <w:bCs/>
          <w:szCs w:val="20"/>
        </w:rPr>
      </w:pPr>
      <w:r w:rsidRPr="00D72E58">
        <w:rPr>
          <w:b/>
          <w:bCs/>
          <w:szCs w:val="20"/>
        </w:rPr>
        <w:t>Centralt ventryck</w:t>
      </w:r>
    </w:p>
    <w:p w:rsidRPr="00D72E58" w:rsidR="00D72E58" w:rsidP="00D72E58" w:rsidRDefault="00D72E58" w14:paraId="643591B1" w14:textId="77777777">
      <w:pPr>
        <w:spacing w:after="0" w:line="240" w:lineRule="auto"/>
        <w:ind w:left="0" w:right="0"/>
        <w:rPr>
          <w:bCs/>
          <w:szCs w:val="20"/>
        </w:rPr>
      </w:pPr>
      <w:r w:rsidRPr="00D72E58">
        <w:rPr>
          <w:bCs/>
          <w:szCs w:val="20"/>
        </w:rPr>
        <w:t>Patienten skall ha en välfungerande Central Venkateter, se separat rutin CVK.</w:t>
      </w:r>
    </w:p>
    <w:p w:rsidRPr="00D72E58" w:rsidR="00D72E58" w:rsidP="00D72E58" w:rsidRDefault="00D72E58" w14:paraId="7623112F" w14:textId="77777777">
      <w:pPr>
        <w:spacing w:after="0" w:line="240" w:lineRule="auto"/>
        <w:ind w:left="0" w:right="0"/>
        <w:rPr>
          <w:bCs/>
          <w:szCs w:val="20"/>
        </w:rPr>
      </w:pPr>
    </w:p>
    <w:p w:rsidRPr="00D72E58" w:rsidR="00D72E58" w:rsidP="00D72E58" w:rsidRDefault="00D72E58" w14:paraId="3A5728C4" w14:textId="77777777">
      <w:pPr>
        <w:spacing w:after="0" w:line="240" w:lineRule="auto"/>
        <w:ind w:left="0" w:right="0"/>
        <w:rPr>
          <w:b/>
          <w:bCs/>
          <w:szCs w:val="20"/>
        </w:rPr>
      </w:pPr>
      <w:r w:rsidRPr="00D72E58">
        <w:rPr>
          <w:b/>
          <w:bCs/>
          <w:szCs w:val="20"/>
        </w:rPr>
        <w:t>Material</w:t>
      </w:r>
    </w:p>
    <w:p w:rsidRPr="00D72E58" w:rsidR="00D72E58" w:rsidP="00D72E58" w:rsidRDefault="00D72E58" w14:paraId="3CC3C83C" w14:textId="77777777">
      <w:pPr>
        <w:spacing w:after="0" w:line="240" w:lineRule="auto"/>
        <w:ind w:left="0" w:right="0"/>
        <w:rPr>
          <w:b/>
          <w:bCs/>
          <w:szCs w:val="20"/>
        </w:rPr>
      </w:pPr>
    </w:p>
    <w:p w:rsidRPr="00D72E58" w:rsidR="00D72E58" w:rsidP="00D72E58" w:rsidRDefault="00D72E58" w14:paraId="3DE58841" w14:textId="77777777">
      <w:pPr>
        <w:spacing w:after="0" w:line="240" w:lineRule="auto"/>
        <w:ind w:left="0" w:right="0"/>
        <w:rPr>
          <w:szCs w:val="20"/>
        </w:rPr>
      </w:pPr>
      <w:r w:rsidRPr="00D72E58">
        <w:rPr>
          <w:szCs w:val="20"/>
        </w:rPr>
        <w:t>Kontinuerlig Artärtryck</w:t>
      </w:r>
      <w:r w:rsidRPr="00D72E58">
        <w:t>sm</w:t>
      </w:r>
      <w:r w:rsidRPr="00D72E58">
        <w:rPr>
          <w:szCs w:val="20"/>
        </w:rPr>
        <w:t xml:space="preserve">ätning / mätning av CVP kan göras på alla rum på HIA. </w:t>
      </w:r>
    </w:p>
    <w:p w:rsidRPr="00D72E58" w:rsidR="00D72E58" w:rsidP="00D72E58" w:rsidRDefault="00D72E58" w14:paraId="29A8F304" w14:textId="77777777">
      <w:pPr>
        <w:spacing w:after="0" w:line="240" w:lineRule="auto"/>
        <w:ind w:left="0" w:right="0"/>
        <w:rPr>
          <w:szCs w:val="20"/>
        </w:rPr>
      </w:pPr>
    </w:p>
    <w:p w:rsidRPr="00D72E58" w:rsidR="00D72E58" w:rsidP="00D72E58" w:rsidRDefault="00D72E58" w14:paraId="517FAC48" w14:textId="77777777">
      <w:pPr>
        <w:keepNext/>
        <w:spacing w:after="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D72E58">
        <w:rPr>
          <w:b/>
          <w:bCs/>
          <w:szCs w:val="20"/>
        </w:rPr>
        <w:t xml:space="preserve">Artärtryckslåda finns i apparatrummet på HIA </w:t>
      </w:r>
    </w:p>
    <w:p w:rsidRPr="00D72E58" w:rsidR="00D72E58" w:rsidP="00D72E58" w:rsidRDefault="00D72E58" w14:paraId="2A01191B" w14:textId="77777777">
      <w:pPr>
        <w:spacing w:after="0" w:line="240" w:lineRule="auto"/>
        <w:ind w:left="0" w:right="0"/>
        <w:rPr>
          <w:szCs w:val="20"/>
        </w:rPr>
      </w:pPr>
    </w:p>
    <w:p w:rsidRPr="00D72E58" w:rsidR="00D72E58" w:rsidP="00D72E58" w:rsidRDefault="00D72E58" w14:paraId="072CD736" w14:textId="77777777">
      <w:pPr>
        <w:spacing w:after="0" w:line="240" w:lineRule="auto"/>
        <w:ind w:left="0" w:right="0"/>
        <w:rPr>
          <w:b/>
          <w:bCs/>
          <w:iCs/>
        </w:rPr>
      </w:pPr>
      <w:r w:rsidRPr="00D72E58">
        <w:rPr>
          <w:b/>
          <w:bCs/>
          <w:iCs/>
        </w:rPr>
        <w:t>Åtgärder</w:t>
      </w:r>
    </w:p>
    <w:p w:rsidRPr="00D72E58" w:rsidR="00D72E58" w:rsidP="00D72E58" w:rsidRDefault="00D72E58" w14:paraId="5E48E125" w14:textId="77777777">
      <w:pPr>
        <w:autoSpaceDE w:val="0"/>
        <w:autoSpaceDN w:val="0"/>
        <w:adjustRightInd w:val="0"/>
        <w:spacing w:after="0" w:line="240" w:lineRule="auto"/>
        <w:ind w:left="0" w:right="0"/>
        <w:rPr>
          <w:b/>
          <w:bCs/>
          <w:color w:val="000000"/>
        </w:rPr>
      </w:pPr>
    </w:p>
    <w:p w:rsidRPr="00D72E58" w:rsidR="00D72E58" w:rsidP="00D72E58" w:rsidRDefault="00D72E58" w14:paraId="2CF240ED" w14:textId="5216A381">
      <w:pPr>
        <w:spacing w:after="0" w:line="240" w:lineRule="auto"/>
        <w:ind w:left="1304" w:right="0"/>
      </w:pPr>
      <w:r w:rsidRPr="00D72E58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6EADC4C1" wp14:editId="3BD1A4C7">
                <wp:simplePos x="0" y="0"/>
                <wp:positionH relativeFrom="column">
                  <wp:posOffset>284480</wp:posOffset>
                </wp:positionH>
                <wp:positionV relativeFrom="paragraph">
                  <wp:posOffset>30480</wp:posOffset>
                </wp:positionV>
                <wp:extent cx="4381627" cy="1590675"/>
                <wp:effectExtent l="0" t="0" r="19050" b="9525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1627" cy="1590675"/>
                          <a:chOff x="1716" y="5358"/>
                          <a:chExt cx="6252" cy="1770"/>
                        </a:xfrm>
                      </wpg:grpSpPr>
                      <pic:pic xmlns:pic="http://schemas.openxmlformats.org/drawingml/2006/picture">
                        <pic:nvPicPr>
                          <pic:cNvPr id="2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6" y="5358"/>
                            <a:ext cx="2475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581" y="6093"/>
                            <a:ext cx="3387" cy="6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2E58" w:rsidP="00D72E58" w:rsidRDefault="00D72E58" w14:paraId="1BD7C9C7" w14:textId="77777777">
                              <w:pPr>
                                <w:jc w:val="center"/>
                              </w:pPr>
                              <w:r>
                                <w:t>Kontaktbord/ tryckdom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3861" y="6545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371" y="5461"/>
                            <a:ext cx="2659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2E58" w:rsidP="00D72E58" w:rsidRDefault="00D72E58" w14:paraId="6C09FACA" w14:textId="77777777">
                              <w:pPr>
                                <w:jc w:val="center"/>
                              </w:pPr>
                              <w:r>
                                <w:t>Hållare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3651" y="5867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243F6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52BA0BEB">
              <v:group id="Group 20" style="position:absolute;left:0;text-align:left;margin-left:22.4pt;margin-top:2.4pt;width:345pt;height:125.25pt;z-index:251660288" coordsize="6252,1770" coordorigin="1716,5358" o:spid="_x0000_s1027" w14:anchorId="6EADC4C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4" style="position:absolute;left:1716;top:5358;width:2475;height:1770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">
                  <v:imagedata o:title="" r:id="rId20"/>
                </v:shape>
                <v:shape id="Text Box 5" style="position:absolute;left:4581;top:6093;width:3387;height:696;visibility:visible;mso-wrap-style:square;v-text-anchor:top" o:spid="_x0000_s1029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p w:rsidR="00D72E58" w:rsidP="00D72E58" w:rsidRDefault="00D72E58" w14:paraId="1CBF4516" w14:textId="77777777">
                        <w:pPr>
                          <w:jc w:val="center"/>
                        </w:pPr>
                        <w:r>
                          <w:t>Kontaktbord/ tryckdom</w:t>
                        </w:r>
                      </w:p>
                    </w:txbxContent>
                  </v:textbox>
                </v:shape>
                <v:line id="Line 6" style="position:absolute;flip:x;visibility:visible;mso-wrap-style:square" o:spid="_x0000_s1030" strokeweight="3pt" o:connectortype="straight" from="3861,6545" to="4581,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">
                  <v:stroke endarrow="block"/>
                  <v:shadow color="#7f7f7f" opacity=".5" offset="1pt"/>
                </v:line>
                <v:shape id="Text Box 7" style="position:absolute;left:4371;top:5461;width:2659;height:540;visibility:visible;mso-wrap-style:square;v-text-anchor:top" o:spid="_x0000_s1031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:rsidR="00D72E58" w:rsidP="00D72E58" w:rsidRDefault="00D72E58" w14:paraId="1D02C6CC" w14:textId="77777777">
                        <w:pPr>
                          <w:jc w:val="center"/>
                        </w:pPr>
                        <w:r>
                          <w:t>Hållare</w:t>
                        </w:r>
                      </w:p>
                    </w:txbxContent>
                  </v:textbox>
                </v:shape>
                <v:line id="Line 8" style="position:absolute;flip:x;visibility:visible;mso-wrap-style:square" o:spid="_x0000_s1032" strokeweight="3pt" o:connectortype="straight" from="3651,5867" to="4371,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">
                  <v:stroke endarrow="block"/>
                  <v:shadow color="#243f60" opacity=".5" offset="1pt"/>
                </v:line>
              </v:group>
            </w:pict>
          </mc:Fallback>
        </mc:AlternateContent>
      </w:r>
    </w:p>
    <w:p w:rsidRPr="00D72E58" w:rsidR="00D72E58" w:rsidP="00D72E58" w:rsidRDefault="00D72E58" w14:paraId="64B1A0EF" w14:textId="77777777">
      <w:pPr>
        <w:spacing w:after="0" w:line="240" w:lineRule="auto"/>
        <w:ind w:left="1304" w:right="0"/>
      </w:pPr>
    </w:p>
    <w:p w:rsidRPr="00D72E58" w:rsidR="00D72E58" w:rsidP="00D72E58" w:rsidRDefault="00D72E58" w14:paraId="0D77CCB1" w14:textId="77777777">
      <w:pPr>
        <w:spacing w:after="0" w:line="240" w:lineRule="auto"/>
        <w:ind w:left="1304" w:right="0"/>
      </w:pPr>
    </w:p>
    <w:p w:rsidRPr="00D72E58" w:rsidR="00D72E58" w:rsidP="00D72E58" w:rsidRDefault="00D72E58" w14:paraId="47F449F0" w14:textId="77777777">
      <w:pPr>
        <w:spacing w:after="0" w:line="240" w:lineRule="auto"/>
        <w:ind w:left="1304" w:right="0"/>
      </w:pPr>
    </w:p>
    <w:p w:rsidRPr="00D72E58" w:rsidR="00D72E58" w:rsidP="00D72E58" w:rsidRDefault="00D72E58" w14:paraId="01C55967" w14:textId="77777777">
      <w:pPr>
        <w:spacing w:after="0" w:line="240" w:lineRule="auto"/>
        <w:ind w:left="1304" w:right="0"/>
      </w:pPr>
    </w:p>
    <w:p w:rsidRPr="00D72E58" w:rsidR="00D72E58" w:rsidP="00D72E58" w:rsidRDefault="00D72E58" w14:paraId="0B037666" w14:textId="77777777">
      <w:pPr>
        <w:spacing w:after="0" w:line="240" w:lineRule="auto"/>
        <w:ind w:left="1304" w:right="0"/>
      </w:pPr>
    </w:p>
    <w:p w:rsidRPr="00D72E58" w:rsidR="00D72E58" w:rsidP="00D72E58" w:rsidRDefault="00D72E58" w14:paraId="1EE1E074" w14:textId="77777777">
      <w:pPr>
        <w:spacing w:after="0" w:line="240" w:lineRule="auto"/>
        <w:ind w:left="1304" w:right="0"/>
      </w:pPr>
    </w:p>
    <w:p w:rsidRPr="00D72E58" w:rsidR="00D72E58" w:rsidP="00D72E58" w:rsidRDefault="00D72E58" w14:paraId="5A6C91DB" w14:textId="77777777">
      <w:pPr>
        <w:spacing w:after="0" w:line="240" w:lineRule="auto"/>
        <w:ind w:left="1304" w:right="0"/>
      </w:pPr>
    </w:p>
    <w:p w:rsidRPr="00D72E58" w:rsidR="00D72E58" w:rsidP="00D72E58" w:rsidRDefault="00D72E58" w14:paraId="12245358" w14:textId="5DBE1153">
      <w:pPr>
        <w:autoSpaceDE w:val="0"/>
        <w:autoSpaceDN w:val="0"/>
        <w:adjustRightInd w:val="0"/>
        <w:spacing w:after="0" w:line="240" w:lineRule="auto"/>
        <w:ind w:left="0" w:right="0"/>
      </w:pPr>
      <w:r w:rsidRPr="00D72E58">
        <w:br w:type="page"/>
      </w:r>
      <w:r w:rsidRPr="00D72E58">
        <w:rPr>
          <w:noProof/>
          <w:szCs w:val="20"/>
        </w:rPr>
        <w:drawing>
          <wp:anchor distT="0" distB="0" distL="114300" distR="114300" simplePos="0" relativeHeight="251658244" behindDoc="1" locked="0" layoutInCell="1" allowOverlap="1" wp14:anchorId="1B620B90" wp14:editId="75DD7175">
            <wp:simplePos x="0" y="0"/>
            <wp:positionH relativeFrom="column">
              <wp:posOffset>288925</wp:posOffset>
            </wp:positionH>
            <wp:positionV relativeFrom="paragraph">
              <wp:posOffset>0</wp:posOffset>
            </wp:positionV>
            <wp:extent cx="5669915" cy="7546340"/>
            <wp:effectExtent l="0" t="0" r="6985" b="0"/>
            <wp:wrapTight wrapText="bothSides">
              <wp:wrapPolygon edited="0">
                <wp:start x="0" y="0"/>
                <wp:lineTo x="0" y="21538"/>
                <wp:lineTo x="21554" y="21538"/>
                <wp:lineTo x="21554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754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2E58">
        <w:br w:type="page"/>
      </w:r>
    </w:p>
    <w:p w:rsidR="00D72E58" w:rsidP="00D72E58" w:rsidRDefault="003A39FF" w14:paraId="169E0B6C" w14:textId="5FAB859A">
      <w:pPr>
        <w:autoSpaceDE w:val="0"/>
        <w:autoSpaceDN w:val="0"/>
        <w:adjustRightInd w:val="0"/>
        <w:spacing w:after="0" w:line="240" w:lineRule="auto"/>
        <w:ind w:left="0" w:right="0"/>
      </w:pPr>
      <w:r w:rsidRPr="00D72E58">
        <w:rPr>
          <w:noProof/>
          <w:szCs w:val="20"/>
        </w:rPr>
        <w:drawing>
          <wp:anchor distT="0" distB="0" distL="114300" distR="114300" simplePos="0" relativeHeight="251658245" behindDoc="1" locked="0" layoutInCell="1" allowOverlap="0" wp14:anchorId="1B625913" wp14:editId="5B48C3FB">
            <wp:simplePos x="0" y="0"/>
            <wp:positionH relativeFrom="column">
              <wp:posOffset>154305</wp:posOffset>
            </wp:positionH>
            <wp:positionV relativeFrom="paragraph">
              <wp:posOffset>0</wp:posOffset>
            </wp:positionV>
            <wp:extent cx="5669915" cy="7546340"/>
            <wp:effectExtent l="0" t="0" r="6985" b="0"/>
            <wp:wrapTight wrapText="bothSides">
              <wp:wrapPolygon edited="0">
                <wp:start x="0" y="0"/>
                <wp:lineTo x="0" y="21538"/>
                <wp:lineTo x="21554" y="21538"/>
                <wp:lineTo x="2155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754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643" w:rsidP="00D72E58" w:rsidRDefault="00854643" w14:paraId="4CA889C4" w14:textId="77777777">
      <w:pPr>
        <w:autoSpaceDE w:val="0"/>
        <w:autoSpaceDN w:val="0"/>
        <w:adjustRightInd w:val="0"/>
        <w:spacing w:after="0" w:line="240" w:lineRule="auto"/>
        <w:ind w:left="0" w:right="0"/>
      </w:pPr>
    </w:p>
    <w:p w:rsidR="00854643" w:rsidP="00D72E58" w:rsidRDefault="00854643" w14:paraId="20F48C53" w14:textId="77777777">
      <w:pPr>
        <w:autoSpaceDE w:val="0"/>
        <w:autoSpaceDN w:val="0"/>
        <w:adjustRightInd w:val="0"/>
        <w:spacing w:after="0" w:line="240" w:lineRule="auto"/>
        <w:ind w:left="0" w:right="0"/>
      </w:pPr>
    </w:p>
    <w:p w:rsidR="00854643" w:rsidP="00D72E58" w:rsidRDefault="00854643" w14:paraId="10A254F6" w14:textId="77777777">
      <w:pPr>
        <w:autoSpaceDE w:val="0"/>
        <w:autoSpaceDN w:val="0"/>
        <w:adjustRightInd w:val="0"/>
        <w:spacing w:after="0" w:line="240" w:lineRule="auto"/>
        <w:ind w:left="0" w:right="0"/>
      </w:pPr>
    </w:p>
    <w:p w:rsidR="00854643" w:rsidP="00D72E58" w:rsidRDefault="00854643" w14:paraId="6C68043B" w14:textId="77777777">
      <w:pPr>
        <w:autoSpaceDE w:val="0"/>
        <w:autoSpaceDN w:val="0"/>
        <w:adjustRightInd w:val="0"/>
        <w:spacing w:after="0" w:line="240" w:lineRule="auto"/>
        <w:ind w:left="0" w:right="0"/>
      </w:pPr>
    </w:p>
    <w:p w:rsidR="00854643" w:rsidP="00D72E58" w:rsidRDefault="00854643" w14:paraId="1352ECC3" w14:textId="77777777">
      <w:pPr>
        <w:autoSpaceDE w:val="0"/>
        <w:autoSpaceDN w:val="0"/>
        <w:adjustRightInd w:val="0"/>
        <w:spacing w:after="0" w:line="240" w:lineRule="auto"/>
        <w:ind w:left="0" w:right="0"/>
      </w:pPr>
    </w:p>
    <w:p w:rsidR="00854643" w:rsidP="00D72E58" w:rsidRDefault="00854643" w14:paraId="2CACE656" w14:textId="77777777">
      <w:pPr>
        <w:autoSpaceDE w:val="0"/>
        <w:autoSpaceDN w:val="0"/>
        <w:adjustRightInd w:val="0"/>
        <w:spacing w:after="0" w:line="240" w:lineRule="auto"/>
        <w:ind w:left="0" w:right="0"/>
      </w:pPr>
    </w:p>
    <w:p w:rsidRPr="00D72E58" w:rsidR="003A39FF" w:rsidP="00D72E58" w:rsidRDefault="003A39FF" w14:paraId="6D87E55E" w14:textId="77777777">
      <w:pPr>
        <w:autoSpaceDE w:val="0"/>
        <w:autoSpaceDN w:val="0"/>
        <w:adjustRightInd w:val="0"/>
        <w:spacing w:after="0" w:line="240" w:lineRule="auto"/>
        <w:ind w:left="0" w:right="0"/>
      </w:pPr>
    </w:p>
    <w:p w:rsidRPr="00D72E58" w:rsidR="00D72E58" w:rsidP="00D72E58" w:rsidRDefault="00D72E58" w14:paraId="4828E768" w14:textId="77777777">
      <w:pPr>
        <w:autoSpaceDE w:val="0"/>
        <w:autoSpaceDN w:val="0"/>
        <w:adjustRightInd w:val="0"/>
        <w:spacing w:after="0" w:line="240" w:lineRule="auto"/>
        <w:ind w:left="0" w:right="0"/>
        <w:rPr>
          <w:b/>
          <w:bCs/>
          <w:color w:val="000000"/>
        </w:rPr>
      </w:pPr>
    </w:p>
    <w:p w:rsidRPr="00D72E58" w:rsidR="00D72E58" w:rsidP="00D72E58" w:rsidRDefault="00D72E58" w14:paraId="64424AF5" w14:textId="7777777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0"/>
      </w:pPr>
      <w:r w:rsidRPr="00D72E58">
        <w:t>När systemet är fyllt sätts NaCl 9 mg/ml i en övertrycks- manschett</w:t>
      </w:r>
    </w:p>
    <w:p w:rsidRPr="00D72E58" w:rsidR="00D72E58" w:rsidP="00D72E58" w:rsidRDefault="00D72E58" w14:paraId="5E429276" w14:textId="18AB5109">
      <w:pPr>
        <w:autoSpaceDE w:val="0"/>
        <w:autoSpaceDN w:val="0"/>
        <w:adjustRightInd w:val="0"/>
        <w:spacing w:after="0" w:line="240" w:lineRule="auto"/>
        <w:ind w:left="360" w:right="0"/>
      </w:pPr>
      <w:r w:rsidRPr="00D72E58">
        <w:rPr>
          <w:b/>
          <w:bCs/>
          <w:noProof/>
          <w:szCs w:val="20"/>
        </w:rPr>
        <w:drawing>
          <wp:anchor distT="0" distB="0" distL="114300" distR="114300" simplePos="0" relativeHeight="251658242" behindDoc="0" locked="0" layoutInCell="1" allowOverlap="1" wp14:anchorId="26FFE580" wp14:editId="5FC4B6F2">
            <wp:simplePos x="0" y="0"/>
            <wp:positionH relativeFrom="column">
              <wp:posOffset>139700</wp:posOffset>
            </wp:positionH>
            <wp:positionV relativeFrom="paragraph">
              <wp:posOffset>726440</wp:posOffset>
            </wp:positionV>
            <wp:extent cx="3552190" cy="4728210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90" cy="472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2E58">
        <w:rPr>
          <w:b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21430CC" wp14:editId="6F116AD1">
                <wp:simplePos x="0" y="0"/>
                <wp:positionH relativeFrom="column">
                  <wp:posOffset>1577340</wp:posOffset>
                </wp:positionH>
                <wp:positionV relativeFrom="paragraph">
                  <wp:posOffset>393065</wp:posOffset>
                </wp:positionV>
                <wp:extent cx="1276350" cy="1772920"/>
                <wp:effectExtent l="15240" t="21590" r="22860" b="15240"/>
                <wp:wrapNone/>
                <wp:docPr id="16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177292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a14="http://schemas.microsoft.com/office/drawing/2010/main" xmlns:pic="http://schemas.openxmlformats.org/drawingml/2006/picture">
            <w:pict w14:anchorId="1E8A92F9">
              <v:oval id="Oval 16" style="position:absolute;margin-left:124.2pt;margin-top:30.95pt;width:100.5pt;height:13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red" strokeweight="2.25pt" w14:anchorId="152C9A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"/>
            </w:pict>
          </mc:Fallback>
        </mc:AlternateContent>
      </w:r>
      <w:r w:rsidRPr="00D72E58">
        <w:t xml:space="preserve"> Pumpa upp manschetten till 300 mm Hg.  Observera att det blir rätt storlek på manschetten 500 ml eller 1000 ml.</w:t>
      </w:r>
    </w:p>
    <w:p w:rsidRPr="00D72E58" w:rsidR="00D72E58" w:rsidP="00D72E58" w:rsidRDefault="00D72E58" w14:paraId="3AF9A391" w14:textId="77777777">
      <w:pPr>
        <w:autoSpaceDE w:val="0"/>
        <w:autoSpaceDN w:val="0"/>
        <w:adjustRightInd w:val="0"/>
        <w:spacing w:after="0" w:line="240" w:lineRule="auto"/>
        <w:ind w:left="0" w:right="0"/>
      </w:pPr>
    </w:p>
    <w:p w:rsidRPr="00D72E58" w:rsidR="00D72E58" w:rsidP="00D72E58" w:rsidRDefault="00D72E58" w14:paraId="1604BE55" w14:textId="77777777">
      <w:pPr>
        <w:spacing w:after="0" w:line="240" w:lineRule="auto"/>
        <w:ind w:left="1304" w:right="0"/>
      </w:pPr>
    </w:p>
    <w:p w:rsidRPr="00D72E58" w:rsidR="00D72E58" w:rsidP="00D72E58" w:rsidRDefault="00D72E58" w14:paraId="4F066F63" w14:textId="77777777">
      <w:pPr>
        <w:autoSpaceDE w:val="0"/>
        <w:autoSpaceDN w:val="0"/>
        <w:adjustRightInd w:val="0"/>
        <w:spacing w:after="0" w:line="240" w:lineRule="auto"/>
        <w:ind w:left="360" w:right="0"/>
      </w:pPr>
    </w:p>
    <w:p w:rsidRPr="00D72E58" w:rsidR="00D72E58" w:rsidP="00D72E58" w:rsidRDefault="00D72E58" w14:paraId="44EBFEC2" w14:textId="7777777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0"/>
      </w:pPr>
      <w:r w:rsidRPr="00D72E58">
        <w:t xml:space="preserve">Vid artärtrycksmätning anslut till artärnålen. </w:t>
      </w:r>
    </w:p>
    <w:p w:rsidRPr="00D72E58" w:rsidR="00D72E58" w:rsidP="00D72E58" w:rsidRDefault="00D72E58" w14:paraId="2C99317E" w14:textId="77777777">
      <w:pPr>
        <w:autoSpaceDE w:val="0"/>
        <w:autoSpaceDN w:val="0"/>
        <w:adjustRightInd w:val="0"/>
        <w:spacing w:after="0" w:line="240" w:lineRule="auto"/>
        <w:ind w:left="0" w:right="0"/>
      </w:pPr>
    </w:p>
    <w:p w:rsidRPr="00D72E58" w:rsidR="00D72E58" w:rsidP="00D72E58" w:rsidRDefault="00D72E58" w14:paraId="0C0C8086" w14:textId="7777777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0"/>
      </w:pPr>
      <w:r w:rsidRPr="00D72E58">
        <w:t>Vid CVP-tryck ansluts slangen till den distala skänkeln som oftast har större lumen.</w:t>
      </w:r>
    </w:p>
    <w:p w:rsidRPr="00D72E58" w:rsidR="00D72E58" w:rsidP="00D72E58" w:rsidRDefault="00D72E58" w14:paraId="56AB4EAC" w14:textId="77777777">
      <w:pPr>
        <w:autoSpaceDE w:val="0"/>
        <w:autoSpaceDN w:val="0"/>
        <w:adjustRightInd w:val="0"/>
        <w:spacing w:after="0" w:line="240" w:lineRule="auto"/>
        <w:ind w:left="0" w:right="0"/>
        <w:rPr>
          <w:b/>
          <w:bCs/>
          <w:color w:val="000000"/>
        </w:rPr>
      </w:pPr>
    </w:p>
    <w:p w:rsidRPr="00D72E58" w:rsidR="00D72E58" w:rsidP="00D72E58" w:rsidRDefault="00D72E58" w14:paraId="04F60CF5" w14:textId="77777777">
      <w:pPr>
        <w:spacing w:after="0" w:line="240" w:lineRule="auto"/>
        <w:ind w:left="0" w:right="0"/>
        <w:rPr>
          <w:b/>
          <w:bCs/>
          <w:szCs w:val="20"/>
        </w:rPr>
      </w:pPr>
      <w:r w:rsidRPr="00D72E58">
        <w:rPr>
          <w:b/>
          <w:bCs/>
          <w:szCs w:val="20"/>
        </w:rPr>
        <w:t>Handdesinfektion skall alltid utföras före och efter arbete med</w:t>
      </w:r>
      <w:r w:rsidRPr="00D72E58">
        <w:rPr>
          <w:szCs w:val="20"/>
        </w:rPr>
        <w:t xml:space="preserve"> </w:t>
      </w:r>
      <w:r w:rsidRPr="00D72E58">
        <w:rPr>
          <w:b/>
          <w:bCs/>
          <w:szCs w:val="20"/>
        </w:rPr>
        <w:t>artärnål och CVK, ÄVEN då handskar används.</w:t>
      </w:r>
    </w:p>
    <w:p w:rsidRPr="00D72E58" w:rsidR="00D72E58" w:rsidP="00D72E58" w:rsidRDefault="00D72E58" w14:paraId="6E5BB8C4" w14:textId="77777777">
      <w:pPr>
        <w:spacing w:after="0" w:line="240" w:lineRule="auto"/>
        <w:ind w:left="0" w:right="0"/>
        <w:rPr>
          <w:b/>
          <w:szCs w:val="28"/>
        </w:rPr>
      </w:pPr>
      <w:r w:rsidRPr="00D72E58">
        <w:rPr>
          <w:b/>
          <w:bCs/>
          <w:szCs w:val="20"/>
        </w:rPr>
        <w:br w:type="page"/>
      </w:r>
    </w:p>
    <w:p w:rsidRPr="00D72E58" w:rsidR="00D72E58" w:rsidP="00D72E58" w:rsidRDefault="00D72E58" w14:paraId="4FCC2605" w14:textId="77777777">
      <w:pPr>
        <w:spacing w:after="160" w:line="256" w:lineRule="auto"/>
        <w:ind w:left="720" w:right="0"/>
        <w:contextualSpacing/>
        <w:jc w:val="both"/>
        <w:rPr>
          <w:rFonts w:eastAsia="Calibri"/>
          <w:b/>
          <w:szCs w:val="28"/>
          <w:lang w:eastAsia="en-US"/>
        </w:rPr>
      </w:pPr>
    </w:p>
    <w:p w:rsidRPr="00D72E58" w:rsidR="00D72E58" w:rsidP="00D72E58" w:rsidRDefault="00D72E58" w14:paraId="65DB8088" w14:textId="52438E64">
      <w:pPr>
        <w:spacing w:after="0" w:line="240" w:lineRule="auto"/>
        <w:ind w:left="0" w:right="0"/>
        <w:jc w:val="center"/>
        <w:rPr>
          <w:b/>
          <w:bCs/>
          <w:sz w:val="32"/>
          <w:szCs w:val="32"/>
        </w:rPr>
      </w:pPr>
      <w:r w:rsidRPr="00D72E58">
        <w:rPr>
          <w:noProof/>
          <w:szCs w:val="20"/>
        </w:rPr>
        <w:drawing>
          <wp:anchor distT="0" distB="0" distL="114300" distR="114300" simplePos="0" relativeHeight="251658246" behindDoc="1" locked="0" layoutInCell="1" allowOverlap="1" wp14:anchorId="1BA0DF06" wp14:editId="263ECCCD">
            <wp:simplePos x="0" y="0"/>
            <wp:positionH relativeFrom="margin">
              <wp:posOffset>-432435</wp:posOffset>
            </wp:positionH>
            <wp:positionV relativeFrom="paragraph">
              <wp:posOffset>165100</wp:posOffset>
            </wp:positionV>
            <wp:extent cx="1313180" cy="1750695"/>
            <wp:effectExtent l="0" t="0" r="1270" b="1905"/>
            <wp:wrapNone/>
            <wp:docPr id="15" name="Picture 15" descr="En bild som visar inomhus, vägg, golv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En bild som visar inomhus, vägg, golv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2E58">
        <w:rPr>
          <w:b/>
          <w:szCs w:val="28"/>
        </w:rPr>
        <w:t>Koppla upp artärtrycksmätning</w:t>
      </w:r>
      <w:r w:rsidRPr="00D72E58">
        <w:rPr>
          <w:b/>
          <w:szCs w:val="28"/>
        </w:rPr>
        <w:br/>
      </w:r>
      <w:r w:rsidRPr="00D72E58">
        <w:rPr>
          <w:b/>
          <w:bCs/>
          <w:sz w:val="32"/>
          <w:szCs w:val="32"/>
        </w:rPr>
        <w:t xml:space="preserve"> </w:t>
      </w:r>
    </w:p>
    <w:p w:rsidRPr="00D72E58" w:rsidR="00D72E58" w:rsidP="00D72E58" w:rsidRDefault="00D72E58" w14:paraId="30DEBEC5" w14:textId="77777777">
      <w:pPr>
        <w:numPr>
          <w:ilvl w:val="0"/>
          <w:numId w:val="22"/>
        </w:numPr>
        <w:spacing w:after="0" w:line="240" w:lineRule="auto"/>
        <w:ind w:right="0"/>
        <w:rPr>
          <w:bCs/>
          <w:szCs w:val="28"/>
        </w:rPr>
      </w:pPr>
      <w:r w:rsidRPr="00D72E58">
        <w:rPr>
          <w:bCs/>
          <w:szCs w:val="28"/>
        </w:rPr>
        <w:t>Sätt aggregatet i tryckdomen som brukar sitte på ”pinne” i apparatrummet. Om inte så finns fler i ett av skåpen på HIA översta hyllan.</w:t>
      </w:r>
    </w:p>
    <w:p w:rsidRPr="00D72E58" w:rsidR="00D72E58" w:rsidP="00D72E58" w:rsidRDefault="00D72E58" w14:paraId="6C494B7A" w14:textId="77777777">
      <w:pPr>
        <w:spacing w:after="0" w:line="240" w:lineRule="auto"/>
        <w:ind w:left="0" w:right="0"/>
        <w:rPr>
          <w:bCs/>
          <w:szCs w:val="28"/>
        </w:rPr>
      </w:pPr>
    </w:p>
    <w:p w:rsidRPr="00D72E58" w:rsidR="00D72E58" w:rsidP="00D72E58" w:rsidRDefault="00D72E58" w14:paraId="52E18533" w14:textId="77777777">
      <w:pPr>
        <w:spacing w:after="0" w:line="240" w:lineRule="auto"/>
        <w:ind w:left="0" w:right="0"/>
        <w:rPr>
          <w:bCs/>
          <w:szCs w:val="28"/>
        </w:rPr>
      </w:pPr>
    </w:p>
    <w:p w:rsidRPr="00D72E58" w:rsidR="00D72E58" w:rsidP="00D72E58" w:rsidRDefault="00D72E58" w14:paraId="30BFD55D" w14:textId="77777777">
      <w:pPr>
        <w:spacing w:after="0" w:line="240" w:lineRule="auto"/>
        <w:ind w:left="0" w:right="0"/>
        <w:rPr>
          <w:bCs/>
          <w:szCs w:val="28"/>
        </w:rPr>
      </w:pPr>
    </w:p>
    <w:p w:rsidRPr="00D72E58" w:rsidR="00D72E58" w:rsidP="00D72E58" w:rsidRDefault="00D72E58" w14:paraId="4A691079" w14:textId="77777777">
      <w:pPr>
        <w:spacing w:after="0" w:line="240" w:lineRule="auto"/>
        <w:ind w:left="0" w:right="0"/>
        <w:rPr>
          <w:bCs/>
          <w:szCs w:val="28"/>
        </w:rPr>
      </w:pPr>
    </w:p>
    <w:p w:rsidRPr="00D72E58" w:rsidR="00D72E58" w:rsidP="00D72E58" w:rsidRDefault="00D72E58" w14:paraId="3BA9DAEF" w14:textId="77777777">
      <w:pPr>
        <w:spacing w:after="0" w:line="240" w:lineRule="auto"/>
        <w:ind w:left="0" w:right="0"/>
        <w:rPr>
          <w:bCs/>
          <w:szCs w:val="28"/>
        </w:rPr>
      </w:pPr>
    </w:p>
    <w:p w:rsidRPr="00D72E58" w:rsidR="00D72E58" w:rsidP="00D72E58" w:rsidRDefault="00D72E58" w14:paraId="7E40C8A7" w14:textId="569BCB99">
      <w:pPr>
        <w:spacing w:after="0" w:line="240" w:lineRule="auto"/>
        <w:ind w:left="0" w:right="0"/>
        <w:rPr>
          <w:bCs/>
          <w:szCs w:val="28"/>
        </w:rPr>
      </w:pPr>
      <w:r w:rsidRPr="00D72E58">
        <w:rPr>
          <w:noProof/>
          <w:szCs w:val="20"/>
        </w:rPr>
        <w:drawing>
          <wp:anchor distT="0" distB="0" distL="114300" distR="114300" simplePos="0" relativeHeight="251658247" behindDoc="1" locked="0" layoutInCell="1" allowOverlap="1" wp14:anchorId="0598A5A7" wp14:editId="58768A12">
            <wp:simplePos x="0" y="0"/>
            <wp:positionH relativeFrom="column">
              <wp:posOffset>-478155</wp:posOffset>
            </wp:positionH>
            <wp:positionV relativeFrom="paragraph">
              <wp:posOffset>187960</wp:posOffset>
            </wp:positionV>
            <wp:extent cx="1468755" cy="1958340"/>
            <wp:effectExtent l="0" t="0" r="0" b="3810"/>
            <wp:wrapNone/>
            <wp:docPr id="14" name="Picture 14" descr="En bild som visar inomhus, väg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 descr="En bild som visar inomhus, vägg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72E58" w:rsidR="00D72E58" w:rsidP="00D72E58" w:rsidRDefault="00D72E58" w14:paraId="165EB9F6" w14:textId="77777777">
      <w:pPr>
        <w:spacing w:after="0" w:line="240" w:lineRule="auto"/>
        <w:ind w:left="0" w:right="0"/>
        <w:rPr>
          <w:bCs/>
          <w:szCs w:val="28"/>
        </w:rPr>
      </w:pPr>
    </w:p>
    <w:p w:rsidRPr="00D72E58" w:rsidR="00D72E58" w:rsidP="00D72E58" w:rsidRDefault="00D72E58" w14:paraId="4B10DF9E" w14:textId="77777777">
      <w:pPr>
        <w:numPr>
          <w:ilvl w:val="0"/>
          <w:numId w:val="22"/>
        </w:numPr>
        <w:spacing w:after="0" w:line="240" w:lineRule="auto"/>
        <w:ind w:right="0"/>
        <w:rPr>
          <w:bCs/>
          <w:szCs w:val="28"/>
        </w:rPr>
      </w:pPr>
      <w:r w:rsidRPr="00D72E58">
        <w:rPr>
          <w:bCs/>
          <w:szCs w:val="28"/>
        </w:rPr>
        <w:t xml:space="preserve">Koppla artärtryckskabeln till X3:an som på bilden </w:t>
      </w:r>
    </w:p>
    <w:p w:rsidRPr="00D72E58" w:rsidR="00D72E58" w:rsidP="00D72E58" w:rsidRDefault="00D72E58" w14:paraId="615F94A7" w14:textId="77777777">
      <w:pPr>
        <w:spacing w:after="0" w:line="240" w:lineRule="auto"/>
        <w:ind w:left="0" w:right="0"/>
        <w:rPr>
          <w:bCs/>
          <w:szCs w:val="28"/>
        </w:rPr>
      </w:pPr>
    </w:p>
    <w:p w:rsidRPr="00D72E58" w:rsidR="00D72E58" w:rsidP="00D72E58" w:rsidRDefault="00D72E58" w14:paraId="2AD6A5DB" w14:textId="77777777">
      <w:pPr>
        <w:spacing w:after="0" w:line="240" w:lineRule="auto"/>
        <w:ind w:left="0" w:right="0"/>
        <w:rPr>
          <w:bCs/>
          <w:szCs w:val="28"/>
        </w:rPr>
      </w:pPr>
    </w:p>
    <w:p w:rsidRPr="00D72E58" w:rsidR="00D72E58" w:rsidP="00D72E58" w:rsidRDefault="00D72E58" w14:paraId="07A59E93" w14:textId="77777777">
      <w:pPr>
        <w:spacing w:after="0" w:line="240" w:lineRule="auto"/>
        <w:ind w:left="0" w:right="0"/>
        <w:rPr>
          <w:bCs/>
          <w:szCs w:val="28"/>
        </w:rPr>
      </w:pPr>
    </w:p>
    <w:p w:rsidRPr="00D72E58" w:rsidR="00D72E58" w:rsidP="00D72E58" w:rsidRDefault="00D72E58" w14:paraId="77C122F9" w14:textId="77777777">
      <w:pPr>
        <w:spacing w:after="0" w:line="240" w:lineRule="auto"/>
        <w:ind w:left="0" w:right="0"/>
        <w:rPr>
          <w:bCs/>
          <w:szCs w:val="28"/>
        </w:rPr>
      </w:pPr>
    </w:p>
    <w:p w:rsidRPr="00D72E58" w:rsidR="00D72E58" w:rsidP="00D72E58" w:rsidRDefault="00D72E58" w14:paraId="4767A5CA" w14:textId="77777777">
      <w:pPr>
        <w:spacing w:after="0" w:line="240" w:lineRule="auto"/>
        <w:ind w:left="0" w:right="0"/>
        <w:rPr>
          <w:bCs/>
          <w:szCs w:val="28"/>
        </w:rPr>
      </w:pPr>
    </w:p>
    <w:p w:rsidRPr="00D72E58" w:rsidR="00D72E58" w:rsidP="00D72E58" w:rsidRDefault="00D72E58" w14:paraId="6E500F9F" w14:textId="77777777">
      <w:pPr>
        <w:spacing w:after="0" w:line="240" w:lineRule="auto"/>
        <w:ind w:left="0" w:right="0"/>
        <w:rPr>
          <w:bCs/>
          <w:szCs w:val="28"/>
        </w:rPr>
      </w:pPr>
    </w:p>
    <w:p w:rsidRPr="00D72E58" w:rsidR="00D72E58" w:rsidP="7AC18FAB" w:rsidRDefault="00D72E58" w14:paraId="10742D6B" w14:textId="00EE7682">
      <w:pPr>
        <w:spacing w:after="160" w:line="256" w:lineRule="auto"/>
        <w:ind w:left="2248" w:right="0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D72E58">
        <w:rPr>
          <w:rFonts w:ascii="Calibri" w:hAnsi="Calibri" w:eastAsia="Calibri"/>
          <w:bCs/>
          <w:sz w:val="22"/>
          <w:lang w:eastAsia="en-US"/>
        </w:rPr>
        <w:tab/>
      </w:r>
    </w:p>
    <w:p w:rsidRPr="00D72E58" w:rsidR="00D72E58" w:rsidP="00D72E58" w:rsidRDefault="00D72E58" w14:paraId="53FF0FA7" w14:textId="77777777">
      <w:pPr>
        <w:spacing w:after="160" w:line="256" w:lineRule="auto"/>
        <w:ind w:left="2248" w:right="0"/>
        <w:contextualSpacing/>
        <w:rPr>
          <w:rFonts w:ascii="Calibri" w:hAnsi="Calibri" w:eastAsia="Calibri"/>
          <w:bCs/>
          <w:sz w:val="22"/>
          <w:lang w:eastAsia="en-US"/>
        </w:rPr>
      </w:pPr>
      <w:r w:rsidRPr="00D72E58">
        <w:rPr>
          <w:rFonts w:ascii="Calibri" w:hAnsi="Calibri" w:eastAsia="Calibri"/>
          <w:bCs/>
          <w:sz w:val="22"/>
          <w:lang w:eastAsia="en-US"/>
        </w:rPr>
        <w:tab/>
      </w:r>
    </w:p>
    <w:p w:rsidRPr="00D72E58" w:rsidR="00D72E58" w:rsidP="00D72E58" w:rsidRDefault="00D72E58" w14:paraId="7B0852D4" w14:textId="77777777">
      <w:pPr>
        <w:spacing w:after="160" w:line="256" w:lineRule="auto"/>
        <w:ind w:left="2248" w:right="0"/>
        <w:contextualSpacing/>
        <w:rPr>
          <w:rFonts w:ascii="Calibri" w:hAnsi="Calibri" w:eastAsia="Calibri"/>
          <w:bCs/>
          <w:sz w:val="22"/>
          <w:lang w:eastAsia="en-US"/>
        </w:rPr>
      </w:pPr>
      <w:r w:rsidRPr="00D72E58">
        <w:rPr>
          <w:rFonts w:ascii="Calibri" w:hAnsi="Calibri" w:eastAsia="Calibri"/>
          <w:bCs/>
          <w:sz w:val="22"/>
          <w:lang w:eastAsia="en-US"/>
        </w:rPr>
        <w:tab/>
      </w:r>
    </w:p>
    <w:p w:rsidRPr="00D72E58" w:rsidR="00D72E58" w:rsidP="00D72E58" w:rsidRDefault="00D72E58" w14:paraId="095E9511" w14:textId="1FC9F8BE">
      <w:pPr>
        <w:spacing w:after="160" w:line="256" w:lineRule="auto"/>
        <w:ind w:left="2248" w:right="0"/>
        <w:contextualSpacing/>
        <w:rPr>
          <w:rFonts w:ascii="Calibri" w:hAnsi="Calibri" w:eastAsia="Calibri"/>
          <w:bCs/>
          <w:sz w:val="22"/>
          <w:lang w:eastAsia="en-US"/>
        </w:rPr>
      </w:pPr>
      <w:r w:rsidRPr="00D72E58">
        <w:rPr>
          <w:rFonts w:ascii="Calibri" w:hAnsi="Calibri" w:eastAsia="Calibri"/>
          <w:noProof/>
          <w:sz w:val="22"/>
          <w:szCs w:val="22"/>
          <w:lang w:eastAsia="en-US"/>
        </w:rPr>
        <w:drawing>
          <wp:anchor distT="0" distB="0" distL="114300" distR="114300" simplePos="0" relativeHeight="251658248" behindDoc="1" locked="0" layoutInCell="1" allowOverlap="1" wp14:anchorId="30CFB94F" wp14:editId="0AF6D89C">
            <wp:simplePos x="0" y="0"/>
            <wp:positionH relativeFrom="column">
              <wp:posOffset>-487044</wp:posOffset>
            </wp:positionH>
            <wp:positionV relativeFrom="paragraph">
              <wp:posOffset>198756</wp:posOffset>
            </wp:positionV>
            <wp:extent cx="1295400" cy="1727024"/>
            <wp:effectExtent l="0" t="0" r="0" b="6985"/>
            <wp:wrapNone/>
            <wp:docPr id="7" name="Picture 7" descr="En bild som visar text, inomhus, tak, vis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 descr="En bild som visar text, inomhus, tak, visa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849" cy="173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2E58">
        <w:rPr>
          <w:rFonts w:ascii="Calibri" w:hAnsi="Calibri" w:eastAsia="Calibri"/>
          <w:bCs/>
          <w:sz w:val="22"/>
          <w:lang w:eastAsia="en-US"/>
        </w:rPr>
        <w:tab/>
      </w:r>
    </w:p>
    <w:p w:rsidRPr="00D72E58" w:rsidR="00D72E58" w:rsidP="00D72E58" w:rsidRDefault="00D72E58" w14:paraId="0C895F02" w14:textId="439454D5">
      <w:pPr>
        <w:spacing w:after="160" w:line="256" w:lineRule="auto"/>
        <w:ind w:left="0" w:right="0"/>
        <w:contextualSpacing/>
        <w:rPr>
          <w:rFonts w:ascii="Calibri" w:hAnsi="Calibri" w:eastAsia="Calibri"/>
          <w:bCs/>
          <w:sz w:val="22"/>
          <w:lang w:eastAsia="en-US"/>
        </w:rPr>
      </w:pPr>
    </w:p>
    <w:p w:rsidRPr="00D72E58" w:rsidR="00D72E58" w:rsidP="00D72E58" w:rsidRDefault="00D72E58" w14:paraId="0D0E7B30" w14:textId="035D6872">
      <w:pPr>
        <w:numPr>
          <w:ilvl w:val="0"/>
          <w:numId w:val="22"/>
        </w:numPr>
        <w:spacing w:after="160" w:line="256" w:lineRule="auto"/>
        <w:ind w:right="0"/>
        <w:contextualSpacing/>
        <w:rPr>
          <w:rFonts w:ascii="Calibri" w:hAnsi="Calibri" w:eastAsia="Calibri"/>
          <w:bCs/>
          <w:sz w:val="22"/>
          <w:lang w:eastAsia="en-US"/>
        </w:rPr>
      </w:pPr>
      <w:r w:rsidRPr="00D72E58">
        <w:rPr>
          <w:rFonts w:ascii="Calibri" w:hAnsi="Calibri" w:eastAsia="Calibri"/>
          <w:bCs/>
          <w:sz w:val="22"/>
          <w:lang w:eastAsia="en-US"/>
        </w:rPr>
        <w:t>Artärkurvan kommer nu upp på skärmen.</w:t>
      </w:r>
    </w:p>
    <w:p w:rsidRPr="00D72E58" w:rsidR="00D72E58" w:rsidP="00D72E58" w:rsidRDefault="00D72E58" w14:paraId="7F98A166" w14:textId="09B288B2">
      <w:pPr>
        <w:spacing w:after="160" w:line="256" w:lineRule="auto"/>
        <w:ind w:left="720" w:right="0"/>
        <w:contextualSpacing/>
        <w:rPr>
          <w:rFonts w:ascii="Calibri" w:hAnsi="Calibri" w:eastAsia="Calibri"/>
          <w:b/>
          <w:bCs/>
          <w:iCs/>
          <w:lang w:eastAsia="en-US"/>
        </w:rPr>
      </w:pPr>
    </w:p>
    <w:p w:rsidRPr="00D72E58" w:rsidR="00D72E58" w:rsidP="00D72E58" w:rsidRDefault="00D72E58" w14:paraId="1D74B267" w14:textId="0F7201C8">
      <w:pPr>
        <w:spacing w:after="160" w:line="256" w:lineRule="auto"/>
        <w:ind w:left="720" w:right="0"/>
        <w:contextualSpacing/>
        <w:rPr>
          <w:rFonts w:ascii="Calibri" w:hAnsi="Calibri" w:eastAsia="Calibri"/>
          <w:b/>
          <w:bCs/>
          <w:iCs/>
          <w:lang w:eastAsia="en-US"/>
        </w:rPr>
      </w:pPr>
    </w:p>
    <w:p w:rsidRPr="00D72E58" w:rsidR="00D72E58" w:rsidP="00D72E58" w:rsidRDefault="00D72E58" w14:paraId="20ECE612" w14:textId="1DC94068">
      <w:pPr>
        <w:spacing w:after="160" w:line="256" w:lineRule="auto"/>
        <w:ind w:left="720" w:right="0"/>
        <w:contextualSpacing/>
        <w:rPr>
          <w:rFonts w:ascii="Calibri" w:hAnsi="Calibri" w:eastAsia="Calibri"/>
          <w:b/>
          <w:bCs/>
          <w:iCs/>
          <w:lang w:eastAsia="en-US"/>
        </w:rPr>
      </w:pPr>
    </w:p>
    <w:p w:rsidRPr="00D72E58" w:rsidR="00D72E58" w:rsidP="00D72E58" w:rsidRDefault="00D72E58" w14:paraId="3B431369" w14:textId="74D168F8">
      <w:pPr>
        <w:spacing w:after="160" w:line="256" w:lineRule="auto"/>
        <w:ind w:left="720" w:right="0"/>
        <w:contextualSpacing/>
        <w:rPr>
          <w:rFonts w:ascii="Calibri" w:hAnsi="Calibri" w:eastAsia="Calibri"/>
          <w:b/>
          <w:bCs/>
          <w:iCs/>
          <w:lang w:eastAsia="en-US"/>
        </w:rPr>
      </w:pPr>
    </w:p>
    <w:p w:rsidRPr="00D72E58" w:rsidR="00D72E58" w:rsidP="00D72E58" w:rsidRDefault="00D72E58" w14:paraId="174C78F1" w14:textId="2BE91098">
      <w:pPr>
        <w:spacing w:after="160" w:line="256" w:lineRule="auto"/>
        <w:ind w:left="720" w:right="0"/>
        <w:contextualSpacing/>
        <w:rPr>
          <w:rFonts w:ascii="Calibri" w:hAnsi="Calibri" w:eastAsia="Calibri"/>
          <w:b/>
          <w:bCs/>
          <w:iCs/>
          <w:lang w:eastAsia="en-US"/>
        </w:rPr>
      </w:pPr>
    </w:p>
    <w:p w:rsidRPr="00D72E58" w:rsidR="00D72E58" w:rsidP="00D72E58" w:rsidRDefault="00D72E58" w14:paraId="6BC86833" w14:textId="079D1A52">
      <w:pPr>
        <w:spacing w:after="160" w:line="256" w:lineRule="auto"/>
        <w:ind w:left="720" w:right="0"/>
        <w:contextualSpacing/>
        <w:rPr>
          <w:rFonts w:ascii="Calibri" w:hAnsi="Calibri" w:eastAsia="Calibri"/>
          <w:b/>
          <w:bCs/>
          <w:iCs/>
          <w:lang w:eastAsia="en-US"/>
        </w:rPr>
      </w:pPr>
    </w:p>
    <w:p w:rsidRPr="00D72E58" w:rsidR="00D72E58" w:rsidP="00D72E58" w:rsidRDefault="00D72E58" w14:paraId="025264A4" w14:textId="38EEF032">
      <w:pPr>
        <w:spacing w:after="160" w:line="256" w:lineRule="auto"/>
        <w:ind w:left="720" w:right="0"/>
        <w:contextualSpacing/>
        <w:rPr>
          <w:rFonts w:ascii="Calibri" w:hAnsi="Calibri" w:eastAsia="Calibri"/>
          <w:b/>
          <w:bCs/>
          <w:iCs/>
          <w:lang w:eastAsia="en-US"/>
        </w:rPr>
      </w:pPr>
    </w:p>
    <w:p w:rsidRPr="00D72E58" w:rsidR="00D72E58" w:rsidP="00D72E58" w:rsidRDefault="00D72E58" w14:paraId="2DEBA1A6" w14:textId="0B62F602">
      <w:pPr>
        <w:spacing w:after="160" w:line="256" w:lineRule="auto"/>
        <w:ind w:left="720" w:right="0"/>
        <w:contextualSpacing/>
        <w:rPr>
          <w:rFonts w:ascii="Calibri" w:hAnsi="Calibri" w:eastAsia="Calibri"/>
          <w:b/>
          <w:bCs/>
          <w:iCs/>
          <w:lang w:eastAsia="en-US"/>
        </w:rPr>
      </w:pPr>
    </w:p>
    <w:p w:rsidRPr="00D72E58" w:rsidR="00D72E58" w:rsidP="00D72E58" w:rsidRDefault="00D72E58" w14:paraId="43A52E61" w14:textId="5D9B5534">
      <w:pPr>
        <w:spacing w:after="160" w:line="256" w:lineRule="auto"/>
        <w:ind w:left="720" w:right="0"/>
        <w:contextualSpacing/>
        <w:rPr>
          <w:rFonts w:ascii="Calibri" w:hAnsi="Calibri" w:eastAsia="Calibri"/>
          <w:b/>
          <w:bCs/>
          <w:iCs/>
          <w:lang w:eastAsia="en-US"/>
        </w:rPr>
      </w:pPr>
    </w:p>
    <w:p w:rsidRPr="00F9434E" w:rsidR="00D72E58" w:rsidP="008A7321" w:rsidRDefault="00D72E58" w14:paraId="278B8C09" w14:textId="001D353C">
      <w:pPr>
        <w:spacing w:after="160" w:line="256" w:lineRule="auto"/>
        <w:ind w:left="1888" w:right="0"/>
        <w:contextualSpacing/>
        <w:rPr>
          <w:rFonts w:ascii="Calibri" w:hAnsi="Calibri" w:eastAsia="Calibri"/>
          <w:b/>
          <w:bCs/>
          <w:iCs/>
          <w:lang w:eastAsia="en-US"/>
        </w:rPr>
      </w:pPr>
      <w:r w:rsidRPr="00D72E58">
        <w:rPr>
          <w:rFonts w:ascii="Calibri" w:hAnsi="Calibri" w:eastAsia="Calibri"/>
          <w:noProof/>
          <w:lang w:eastAsia="en-US"/>
        </w:rPr>
        <w:drawing>
          <wp:anchor distT="0" distB="0" distL="114300" distR="114300" simplePos="0" relativeHeight="251658249" behindDoc="1" locked="0" layoutInCell="1" allowOverlap="1" wp14:anchorId="7126C1D1" wp14:editId="33377888">
            <wp:simplePos x="0" y="0"/>
            <wp:positionH relativeFrom="margin">
              <wp:posOffset>899795</wp:posOffset>
            </wp:positionH>
            <wp:positionV relativeFrom="paragraph">
              <wp:posOffset>8058150</wp:posOffset>
            </wp:positionV>
            <wp:extent cx="1247775" cy="1663700"/>
            <wp:effectExtent l="0" t="0" r="9525" b="0"/>
            <wp:wrapNone/>
            <wp:docPr id="2" name="Picture 2" descr="En bild som visar symaskin, person, utrustning, in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4" descr="En bild som visar symaskin, person, utrustning, inomhus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2E58">
        <w:rPr>
          <w:rFonts w:ascii="Calibri" w:hAnsi="Calibri" w:eastAsia="Calibri"/>
          <w:bCs/>
          <w:lang w:eastAsia="en-US"/>
        </w:rPr>
        <w:t xml:space="preserve">Nollställ= kalibrera genom att ”stänga” m patienten </w:t>
      </w:r>
      <w:r w:rsidRPr="00D72E58" w:rsidR="00F9434E">
        <w:rPr>
          <w:rFonts w:ascii="Calibri" w:hAnsi="Calibri" w:eastAsia="Calibri"/>
          <w:bCs/>
          <w:lang w:eastAsia="en-US"/>
        </w:rPr>
        <w:t>+ öppna</w:t>
      </w:r>
      <w:r w:rsidRPr="00D72E58">
        <w:rPr>
          <w:rFonts w:ascii="Calibri" w:hAnsi="Calibri" w:eastAsia="Calibri"/>
          <w:bCs/>
          <w:lang w:eastAsia="en-US"/>
        </w:rPr>
        <w:t xml:space="preserve"> mot luft. </w:t>
      </w:r>
      <w:r w:rsidR="005543FC">
        <w:rPr>
          <w:rFonts w:ascii="Calibri" w:hAnsi="Calibri" w:eastAsia="Calibri"/>
          <w:bCs/>
          <w:lang w:eastAsia="en-US"/>
        </w:rPr>
        <w:t xml:space="preserve">     </w:t>
      </w:r>
      <w:r w:rsidRPr="00D72E58">
        <w:rPr>
          <w:rFonts w:ascii="Calibri" w:hAnsi="Calibri" w:eastAsia="Calibri"/>
          <w:bCs/>
          <w:lang w:eastAsia="en-US"/>
        </w:rPr>
        <w:t xml:space="preserve">Tryck på siffrorna som visar det art. Blodtrycket. </w:t>
      </w:r>
      <w:r w:rsidRPr="00D72E58">
        <w:rPr>
          <w:rFonts w:ascii="Calibri" w:hAnsi="Calibri" w:eastAsia="Calibri"/>
          <w:bCs/>
          <w:lang w:eastAsia="en-US"/>
        </w:rPr>
        <w:tab/>
      </w:r>
    </w:p>
    <w:p w:rsidRPr="00D72E58" w:rsidR="00D72E58" w:rsidP="008A7321" w:rsidRDefault="00D72E58" w14:paraId="2F87F6FC" w14:textId="704665EF">
      <w:pPr>
        <w:spacing w:after="160" w:line="256" w:lineRule="auto"/>
        <w:ind w:left="1304" w:right="0" w:firstLine="584"/>
        <w:contextualSpacing/>
        <w:rPr>
          <w:rFonts w:ascii="Calibri" w:hAnsi="Calibri" w:eastAsia="Calibri"/>
          <w:bCs/>
          <w:lang w:eastAsia="en-US"/>
        </w:rPr>
      </w:pPr>
      <w:r w:rsidRPr="00D72E58">
        <w:rPr>
          <w:rFonts w:ascii="Calibri" w:hAnsi="Calibri" w:eastAsia="Calibri"/>
          <w:bCs/>
          <w:lang w:eastAsia="en-US"/>
        </w:rPr>
        <w:t xml:space="preserve">En meny kommer upp. Skrålla ner och tryck på Nollställ. </w:t>
      </w:r>
    </w:p>
    <w:p w:rsidRPr="00D72E58" w:rsidR="00D72E58" w:rsidP="008A7321" w:rsidRDefault="00D72E58" w14:paraId="0E1AE07D" w14:textId="424F8F94">
      <w:pPr>
        <w:spacing w:after="160" w:line="256" w:lineRule="auto"/>
        <w:ind w:left="1304" w:right="0" w:firstLine="584"/>
        <w:contextualSpacing/>
        <w:rPr>
          <w:rFonts w:ascii="Calibri" w:hAnsi="Calibri" w:eastAsia="Calibri"/>
          <w:bCs/>
          <w:lang w:eastAsia="en-US"/>
        </w:rPr>
      </w:pPr>
      <w:r w:rsidRPr="00D72E58">
        <w:rPr>
          <w:rFonts w:ascii="Calibri" w:hAnsi="Calibri" w:eastAsia="Calibri"/>
          <w:bCs/>
          <w:lang w:eastAsia="en-US"/>
        </w:rPr>
        <w:t>Öppna mot patienten och stäng m luft och byt då korken.</w:t>
      </w:r>
      <w:r w:rsidRPr="00D72E58">
        <w:rPr>
          <w:rFonts w:ascii="Calibri" w:hAnsi="Calibri" w:eastAsia="Calibri"/>
          <w:bCs/>
          <w:lang w:eastAsia="en-US"/>
        </w:rPr>
        <w:tab/>
      </w:r>
      <w:r w:rsidRPr="00D72E58">
        <w:rPr>
          <w:rFonts w:ascii="Calibri" w:hAnsi="Calibri" w:eastAsia="Calibri"/>
          <w:bCs/>
          <w:lang w:eastAsia="en-US"/>
        </w:rPr>
        <w:t xml:space="preserve">   </w:t>
      </w:r>
    </w:p>
    <w:p w:rsidRPr="00D72E58" w:rsidR="00D72E58" w:rsidP="00D72E58" w:rsidRDefault="008A7321" w14:paraId="3822E511" w14:textId="32C569F1">
      <w:pPr>
        <w:spacing w:after="160" w:line="256" w:lineRule="auto"/>
        <w:ind w:left="720" w:right="0"/>
        <w:contextualSpacing/>
        <w:rPr>
          <w:rFonts w:ascii="Calibri" w:hAnsi="Calibri" w:eastAsia="Calibri"/>
          <w:bCs/>
          <w:sz w:val="22"/>
          <w:lang w:eastAsia="en-US"/>
        </w:rPr>
      </w:pPr>
      <w:r w:rsidRPr="00D72E58">
        <w:rPr>
          <w:rFonts w:ascii="Calibri" w:hAnsi="Calibri" w:eastAsia="Calibri"/>
          <w:bCs/>
          <w:noProof/>
          <w:sz w:val="22"/>
          <w:lang w:eastAsia="en-US"/>
        </w:rPr>
        <w:drawing>
          <wp:anchor distT="0" distB="0" distL="114300" distR="114300" simplePos="0" relativeHeight="251658251" behindDoc="1" locked="0" layoutInCell="1" allowOverlap="1" wp14:anchorId="5325EDF5" wp14:editId="347B8174">
            <wp:simplePos x="0" y="0"/>
            <wp:positionH relativeFrom="column">
              <wp:posOffset>3116580</wp:posOffset>
            </wp:positionH>
            <wp:positionV relativeFrom="paragraph">
              <wp:posOffset>14098</wp:posOffset>
            </wp:positionV>
            <wp:extent cx="1691743" cy="2105025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743" cy="210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2E58">
        <w:rPr>
          <w:rFonts w:ascii="Calibri" w:hAnsi="Calibri" w:eastAsia="Calibri"/>
          <w:noProof/>
          <w:sz w:val="22"/>
          <w:szCs w:val="22"/>
          <w:lang w:eastAsia="en-US"/>
        </w:rPr>
        <w:drawing>
          <wp:anchor distT="0" distB="0" distL="114300" distR="114300" simplePos="0" relativeHeight="251658250" behindDoc="1" locked="0" layoutInCell="1" allowOverlap="1" wp14:anchorId="2C04E730" wp14:editId="0F081611">
            <wp:simplePos x="0" y="0"/>
            <wp:positionH relativeFrom="column">
              <wp:posOffset>741045</wp:posOffset>
            </wp:positionH>
            <wp:positionV relativeFrom="paragraph">
              <wp:posOffset>143510</wp:posOffset>
            </wp:positionV>
            <wp:extent cx="1476375" cy="1975551"/>
            <wp:effectExtent l="0" t="0" r="0" b="571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975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D72E58" w:rsidR="00D72E58" w:rsidP="00D72E58" w:rsidRDefault="00D72E58" w14:paraId="2DBA85DC" w14:textId="320A466E">
      <w:pPr>
        <w:spacing w:after="160" w:line="256" w:lineRule="auto"/>
        <w:ind w:left="720" w:right="0"/>
        <w:contextualSpacing/>
        <w:rPr>
          <w:rFonts w:ascii="Calibri" w:hAnsi="Calibri" w:eastAsia="Calibri"/>
          <w:bCs/>
          <w:sz w:val="22"/>
          <w:lang w:eastAsia="en-US"/>
        </w:rPr>
      </w:pPr>
    </w:p>
    <w:p w:rsidR="00D72E58" w:rsidP="00D72E58" w:rsidRDefault="00D72E58" w14:paraId="67AE03BD" w14:textId="77777777">
      <w:pPr>
        <w:spacing w:after="160" w:line="256" w:lineRule="auto"/>
        <w:ind w:left="720" w:right="0"/>
        <w:contextualSpacing/>
        <w:rPr>
          <w:rFonts w:ascii="Calibri" w:hAnsi="Calibri" w:eastAsia="Calibri"/>
          <w:bCs/>
          <w:sz w:val="22"/>
          <w:lang w:eastAsia="en-US"/>
        </w:rPr>
      </w:pPr>
    </w:p>
    <w:p w:rsidR="00F9434E" w:rsidP="00D72E58" w:rsidRDefault="00F9434E" w14:paraId="604DD2C2" w14:textId="77777777">
      <w:pPr>
        <w:spacing w:after="160" w:line="256" w:lineRule="auto"/>
        <w:ind w:left="720" w:right="0"/>
        <w:contextualSpacing/>
        <w:rPr>
          <w:rFonts w:ascii="Calibri" w:hAnsi="Calibri" w:eastAsia="Calibri"/>
          <w:bCs/>
          <w:sz w:val="22"/>
          <w:lang w:eastAsia="en-US"/>
        </w:rPr>
      </w:pPr>
    </w:p>
    <w:p w:rsidR="00F9434E" w:rsidP="00D72E58" w:rsidRDefault="00F9434E" w14:paraId="718B1294" w14:textId="77777777">
      <w:pPr>
        <w:spacing w:after="160" w:line="256" w:lineRule="auto"/>
        <w:ind w:left="720" w:right="0"/>
        <w:contextualSpacing/>
        <w:rPr>
          <w:rFonts w:ascii="Calibri" w:hAnsi="Calibri" w:eastAsia="Calibri"/>
          <w:bCs/>
          <w:sz w:val="22"/>
          <w:lang w:eastAsia="en-US"/>
        </w:rPr>
      </w:pPr>
    </w:p>
    <w:p w:rsidRPr="00D72E58" w:rsidR="00F9434E" w:rsidP="00D72E58" w:rsidRDefault="00F9434E" w14:paraId="6D98D411" w14:textId="77777777">
      <w:pPr>
        <w:spacing w:after="160" w:line="256" w:lineRule="auto"/>
        <w:ind w:left="720" w:right="0"/>
        <w:contextualSpacing/>
        <w:rPr>
          <w:rFonts w:ascii="Calibri" w:hAnsi="Calibri" w:eastAsia="Calibri"/>
          <w:bCs/>
          <w:sz w:val="22"/>
          <w:lang w:eastAsia="en-US"/>
        </w:rPr>
      </w:pPr>
    </w:p>
    <w:p w:rsidR="00D72E58" w:rsidP="00D72E58" w:rsidRDefault="00D72E58" w14:paraId="19D25A0E" w14:textId="77777777">
      <w:pPr>
        <w:spacing w:after="160" w:line="256" w:lineRule="auto"/>
        <w:ind w:left="720" w:right="0"/>
        <w:contextualSpacing/>
        <w:rPr>
          <w:rFonts w:ascii="Calibri" w:hAnsi="Calibri" w:eastAsia="Calibri"/>
          <w:bCs/>
          <w:sz w:val="22"/>
          <w:lang w:eastAsia="en-US"/>
        </w:rPr>
      </w:pPr>
    </w:p>
    <w:p w:rsidRPr="00D72E58" w:rsidR="008A7321" w:rsidP="00D72E58" w:rsidRDefault="008A7321" w14:paraId="58F9452D" w14:textId="77777777">
      <w:pPr>
        <w:spacing w:after="160" w:line="256" w:lineRule="auto"/>
        <w:ind w:left="720" w:right="0"/>
        <w:contextualSpacing/>
        <w:rPr>
          <w:rFonts w:ascii="Calibri" w:hAnsi="Calibri" w:eastAsia="Calibri"/>
          <w:bCs/>
          <w:sz w:val="22"/>
          <w:lang w:eastAsia="en-US"/>
        </w:rPr>
      </w:pPr>
    </w:p>
    <w:p w:rsidRPr="00D72E58" w:rsidR="00D72E58" w:rsidP="00D72E58" w:rsidRDefault="00D72E58" w14:paraId="35D5903F" w14:textId="77777777">
      <w:pPr>
        <w:spacing w:after="160" w:line="256" w:lineRule="auto"/>
        <w:ind w:left="720" w:right="0"/>
        <w:contextualSpacing/>
        <w:rPr>
          <w:rFonts w:ascii="Calibri" w:hAnsi="Calibri" w:eastAsia="Calibri"/>
          <w:bCs/>
          <w:sz w:val="22"/>
          <w:lang w:eastAsia="en-US"/>
        </w:rPr>
      </w:pPr>
    </w:p>
    <w:p w:rsidR="48A8263A" w:rsidP="48A8263A" w:rsidRDefault="48A8263A" w14:paraId="0F8BB048" w14:textId="364D48B6">
      <w:pPr>
        <w:spacing w:after="0" w:line="240" w:lineRule="auto"/>
        <w:ind w:left="720" w:right="0"/>
      </w:pPr>
    </w:p>
    <w:p w:rsidR="48A8263A" w:rsidP="48A8263A" w:rsidRDefault="48A8263A" w14:paraId="181F1604" w14:textId="7A55B0AD">
      <w:pPr>
        <w:spacing w:after="0" w:line="240" w:lineRule="auto"/>
        <w:ind w:left="720" w:right="0"/>
      </w:pPr>
    </w:p>
    <w:p w:rsidRPr="00D72E58" w:rsidR="00D72E58" w:rsidP="00D72E58" w:rsidRDefault="00D72E58" w14:paraId="5D0B8D76" w14:textId="7777777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</w:pPr>
      <w:r>
        <w:t>Dagligen ställningstagande till behov av monitoreringen av ansvarig läkare</w:t>
      </w:r>
    </w:p>
    <w:p w:rsidRPr="00D72E58" w:rsidR="00D72E58" w:rsidP="7AC18FAB" w:rsidRDefault="00D72E58" w14:paraId="1F3EDA23" w14:textId="57450A87">
      <w:pPr>
        <w:autoSpaceDE w:val="0"/>
        <w:autoSpaceDN w:val="0"/>
        <w:adjustRightInd w:val="0"/>
        <w:spacing w:after="0" w:line="240" w:lineRule="auto"/>
        <w:ind w:left="3680" w:right="0" w:hanging="3680"/>
        <w:rPr>
          <w:rFonts w:ascii="Calibri" w:hAnsi="Calibri" w:eastAsia="Calibri"/>
          <w:sz w:val="22"/>
          <w:szCs w:val="22"/>
          <w:lang w:eastAsia="en-US"/>
        </w:rPr>
      </w:pPr>
    </w:p>
    <w:p w:rsidRPr="00D72E58" w:rsidR="00D72E58" w:rsidP="00D72E58" w:rsidRDefault="00D72E58" w14:paraId="49432444" w14:textId="5D62739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7AC18FAB">
        <w:rPr>
          <w:color w:val="000000" w:themeColor="text2"/>
        </w:rPr>
        <w:t>Spoldropp tryckset</w:t>
      </w:r>
      <w:r w:rsidRPr="7AC18FAB">
        <w:rPr>
          <w:b/>
          <w:bCs/>
          <w:color w:val="000000" w:themeColor="text2"/>
        </w:rPr>
        <w:t xml:space="preserve"> </w:t>
      </w:r>
      <w:r w:rsidRPr="7AC18FAB">
        <w:rPr>
          <w:color w:val="000000" w:themeColor="text2"/>
        </w:rPr>
        <w:t>och trevägskran bytes när 100 ml återstår eller minst var</w:t>
      </w:r>
    </w:p>
    <w:p w:rsidRPr="00D72E58" w:rsidR="00D72E58" w:rsidP="5AFEB44E" w:rsidRDefault="00D72E58" w14:paraId="2FD31D58" w14:textId="4A3BFFEC">
      <w:pPr>
        <w:autoSpaceDE w:val="0"/>
        <w:autoSpaceDN w:val="0"/>
        <w:adjustRightInd w:val="0"/>
        <w:spacing w:after="0" w:line="240" w:lineRule="auto"/>
        <w:ind w:left="720" w:right="0"/>
        <w:rPr>
          <w:color w:val="000000"/>
        </w:rPr>
      </w:pPr>
      <w:r w:rsidRPr="5AFEB44E" w:rsidR="3ECDB5CA">
        <w:rPr>
          <w:color w:val="000000" w:themeColor="text2" w:themeTint="FF" w:themeShade="FF"/>
        </w:rPr>
        <w:t>7:e</w:t>
      </w:r>
      <w:r w:rsidRPr="5AFEB44E" w:rsidR="00D72E58">
        <w:rPr>
          <w:color w:val="000000" w:themeColor="text2" w:themeTint="FF" w:themeShade="FF"/>
        </w:rPr>
        <w:t xml:space="preserve"> dygn. </w:t>
      </w:r>
      <w:r w:rsidRPr="5AFEB44E" w:rsidR="00D72E58">
        <w:rPr>
          <w:color w:val="000000" w:themeColor="text2" w:themeTint="FF" w:themeShade="FF"/>
        </w:rPr>
        <w:t>OBS! Datummärk!</w:t>
      </w:r>
    </w:p>
    <w:p w:rsidR="5AFEB44E" w:rsidP="5AFEB44E" w:rsidRDefault="5AFEB44E" w14:paraId="49FAEBE6" w14:textId="025DE7D9">
      <w:pPr>
        <w:spacing w:after="0" w:line="240" w:lineRule="auto"/>
        <w:ind w:left="720" w:right="0"/>
        <w:rPr>
          <w:color w:val="000000" w:themeColor="text2" w:themeTint="FF" w:themeShade="FF"/>
        </w:rPr>
      </w:pPr>
    </w:p>
    <w:p w:rsidR="4AA458E4" w:rsidP="5AFEB44E" w:rsidRDefault="4AA458E4" w14:paraId="2B4FD89A" w14:textId="20BAE6FC">
      <w:pPr>
        <w:numPr>
          <w:ilvl w:val="0"/>
          <w:numId w:val="21"/>
        </w:numPr>
        <w:spacing w:after="0" w:line="240" w:lineRule="auto"/>
        <w:ind w:right="0"/>
        <w:rPr>
          <w:color w:val="000000" w:themeColor="text2" w:themeTint="FF" w:themeShade="FF"/>
        </w:rPr>
      </w:pPr>
      <w:r w:rsidRPr="5AFEB44E" w:rsidR="4AA458E4">
        <w:rPr>
          <w:color w:val="000000" w:themeColor="text2" w:themeTint="FF" w:themeShade="FF"/>
        </w:rPr>
        <w:t>Omläggning</w:t>
      </w:r>
      <w:r w:rsidRPr="5AFEB44E" w:rsidR="7925F0F5">
        <w:rPr>
          <w:color w:val="000000" w:themeColor="text2" w:themeTint="FF" w:themeShade="FF"/>
        </w:rPr>
        <w:t xml:space="preserve"> och förbandsbyte var 3:e dygn tidigare vid behov. Tvätta med descutan</w:t>
      </w:r>
      <w:r w:rsidRPr="5AFEB44E" w:rsidR="42F33597">
        <w:rPr>
          <w:color w:val="000000" w:themeColor="text2" w:themeTint="FF" w:themeShade="FF"/>
        </w:rPr>
        <w:t xml:space="preserve"> och</w:t>
      </w:r>
      <w:r w:rsidRPr="5AFEB44E" w:rsidR="7925F0F5">
        <w:rPr>
          <w:color w:val="000000" w:themeColor="text2" w:themeTint="FF" w:themeShade="FF"/>
        </w:rPr>
        <w:t xml:space="preserve"> sterila kompresser</w:t>
      </w:r>
      <w:r w:rsidRPr="5AFEB44E" w:rsidR="259084F4">
        <w:rPr>
          <w:color w:val="000000" w:themeColor="text2" w:themeTint="FF" w:themeShade="FF"/>
        </w:rPr>
        <w:t>.</w:t>
      </w:r>
      <w:r w:rsidRPr="5AFEB44E" w:rsidR="073AE14C">
        <w:rPr>
          <w:color w:val="000000" w:themeColor="text2" w:themeTint="FF" w:themeShade="FF"/>
        </w:rPr>
        <w:t xml:space="preserve"> Skriv datum och märk förbandet med texten artärnål</w:t>
      </w:r>
      <w:r w:rsidRPr="5AFEB44E" w:rsidR="15BD566D">
        <w:rPr>
          <w:color w:val="000000" w:themeColor="text2" w:themeTint="FF" w:themeShade="FF"/>
        </w:rPr>
        <w:t xml:space="preserve"> med röd penna. </w:t>
      </w:r>
    </w:p>
    <w:p w:rsidR="5AFEB44E" w:rsidP="5AFEB44E" w:rsidRDefault="5AFEB44E" w14:paraId="3CDCC990" w14:textId="0C761339">
      <w:pPr>
        <w:spacing w:after="0" w:line="240" w:lineRule="auto"/>
        <w:ind w:left="720" w:right="0"/>
        <w:rPr>
          <w:color w:val="000000" w:themeColor="text2" w:themeTint="FF" w:themeShade="FF"/>
        </w:rPr>
      </w:pPr>
    </w:p>
    <w:p w:rsidR="27DC01DB" w:rsidP="5AFEB44E" w:rsidRDefault="27DC01DB" w14:paraId="6A58582B" w14:textId="3DC8C85C">
      <w:pPr>
        <w:numPr>
          <w:ilvl w:val="0"/>
          <w:numId w:val="21"/>
        </w:numPr>
        <w:spacing w:after="0" w:line="240" w:lineRule="auto"/>
        <w:ind w:right="0"/>
        <w:rPr>
          <w:b w:val="1"/>
          <w:bCs w:val="1"/>
          <w:color w:val="000000" w:themeColor="text2" w:themeTint="FF" w:themeShade="FF"/>
        </w:rPr>
      </w:pPr>
      <w:r w:rsidRPr="5AFEB44E" w:rsidR="27DC01DB">
        <w:rPr>
          <w:color w:val="000000" w:themeColor="text2" w:themeTint="FF" w:themeShade="FF"/>
        </w:rPr>
        <w:t>Om man måste spola artärkranen med koksalt bör man använda en spruta med minst 10 ml (en mindre spruta ger högr</w:t>
      </w:r>
      <w:r w:rsidRPr="5AFEB44E" w:rsidR="73F2A21E">
        <w:rPr>
          <w:color w:val="000000" w:themeColor="text2" w:themeTint="FF" w:themeShade="FF"/>
        </w:rPr>
        <w:t xml:space="preserve">e tryck och detta kan göra att katetern spricker) </w:t>
      </w:r>
      <w:r w:rsidRPr="5AFEB44E" w:rsidR="73F2A21E">
        <w:rPr>
          <w:b w:val="1"/>
          <w:bCs w:val="1"/>
          <w:color w:val="000000" w:themeColor="text2" w:themeTint="FF" w:themeShade="FF"/>
        </w:rPr>
        <w:t>Undvik forcerad spolning</w:t>
      </w:r>
      <w:r w:rsidRPr="5AFEB44E" w:rsidR="73F2A21E">
        <w:rPr>
          <w:b w:val="1"/>
          <w:bCs w:val="1"/>
          <w:color w:val="000000" w:themeColor="text2" w:themeTint="FF" w:themeShade="FF"/>
        </w:rPr>
        <w:t>!</w:t>
      </w:r>
    </w:p>
    <w:p w:rsidRPr="00D72E58" w:rsidR="00D72E58" w:rsidP="5AFEB44E" w:rsidRDefault="00D72E58" w14:paraId="51198E3D" w14:textId="77777777">
      <w:pPr>
        <w:autoSpaceDE w:val="0"/>
        <w:autoSpaceDN w:val="0"/>
        <w:adjustRightInd w:val="0"/>
        <w:spacing w:after="0" w:line="240" w:lineRule="auto"/>
        <w:ind w:left="0" w:right="0"/>
        <w:rPr>
          <w:b w:val="1"/>
          <w:bCs w:val="1"/>
        </w:rPr>
      </w:pPr>
    </w:p>
    <w:p w:rsidRPr="00D72E58" w:rsidR="00D72E58" w:rsidP="00D72E58" w:rsidRDefault="00D72E58" w14:paraId="5C7288C2" w14:textId="7777777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/>
      </w:pPr>
      <w:r w:rsidR="00D72E58">
        <w:rPr/>
        <w:t>Spoldropp kopplat till tryckaggregat där varje receptor ger 3 ml/timme i tillförd volym. Vid mätning av två tryck blir vätsketillförseln från spoldroppet 6 ml/timme. Detta ska räknas med vätskebalansen.</w:t>
      </w:r>
    </w:p>
    <w:p w:rsidR="5AFEB44E" w:rsidP="5AFEB44E" w:rsidRDefault="5AFEB44E" w14:paraId="63114992" w14:textId="32E692B1">
      <w:pPr>
        <w:spacing w:after="0" w:line="240" w:lineRule="auto"/>
        <w:ind w:left="720" w:right="0"/>
      </w:pPr>
    </w:p>
    <w:p w:rsidRPr="00D72E58" w:rsidR="00D72E58" w:rsidP="00D72E58" w:rsidRDefault="00D72E58" w14:paraId="30F56912" w14:textId="7777777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</w:pPr>
      <w:r w:rsidRPr="00D72E58">
        <w:t>Glöm inte att dokumentera värdena i Melior.</w:t>
      </w:r>
    </w:p>
    <w:p w:rsidRPr="00D72E58" w:rsidR="00D72E58" w:rsidP="00D72E58" w:rsidRDefault="00D72E58" w14:paraId="51CCB546" w14:textId="0A1C1426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bookmarkEnd w:id="0"/>
    <w:p w:rsidRPr="00536A5A" w:rsidR="00536A5A" w:rsidP="7AC18FAB" w:rsidRDefault="00536A5A" w14:paraId="76B9F95B" w14:textId="4434BDD2">
      <w:pPr>
        <w:spacing w:after="0" w:line="240" w:lineRule="auto"/>
        <w:ind w:left="0" w:right="0"/>
        <w:outlineLvl w:val="1"/>
      </w:pPr>
    </w:p>
    <w:sectPr w:rsidRPr="00536A5A" w:rsidR="00536A5A" w:rsidSect="00D72E58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3B23" w:rsidRDefault="00363B23" w14:paraId="7474414F" w14:textId="77777777">
      <w:r>
        <w:separator/>
      </w:r>
    </w:p>
  </w:endnote>
  <w:endnote w:type="continuationSeparator" w:id="0">
    <w:p w:rsidR="00363B23" w:rsidRDefault="00363B23" w14:paraId="64C19C26" w14:textId="77777777">
      <w:r>
        <w:continuationSeparator/>
      </w:r>
    </w:p>
  </w:endnote>
  <w:endnote w:type="continuationNotice" w:id="1">
    <w:p w:rsidR="00363B23" w:rsidRDefault="00363B23" w14:paraId="25317E6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3B23" w:rsidRDefault="00363B23" w14:paraId="5CE2EF63" w14:textId="77777777"/>
  </w:footnote>
  <w:footnote w:type="continuationSeparator" w:id="0">
    <w:p w:rsidR="00363B23" w:rsidRDefault="00363B23" w14:paraId="5A000891" w14:textId="77777777">
      <w:r>
        <w:continuationSeparator/>
      </w:r>
    </w:p>
  </w:footnote>
  <w:footnote w:type="continuationNotice" w:id="1">
    <w:p w:rsidR="00363B23" w:rsidRDefault="00363B23" w14:paraId="42C16CA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59588D1F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3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7F263521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4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intelligence2.xml><?xml version="1.0" encoding="utf-8"?>
<int2:intelligence xmlns:int2="http://schemas.microsoft.com/office/intelligence/2020/intelligence">
  <int2:observations>
    <int2:textHash int2:hashCode="L21HJ324YM4RU/" int2:id="VO5dmeMU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8696C1B"/>
    <w:multiLevelType w:val="hybridMultilevel"/>
    <w:tmpl w:val="093C86A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9C2083C"/>
    <w:multiLevelType w:val="hybridMultilevel"/>
    <w:tmpl w:val="48CE5454"/>
    <w:lvl w:ilvl="0" w:tplc="FFFFFFFF">
      <w:start w:val="1"/>
      <w:numFmt w:val="decimal"/>
      <w:lvlText w:val="%1."/>
      <w:lvlJc w:val="left"/>
      <w:pPr>
        <w:ind w:left="22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968" w:hanging="360"/>
      </w:pPr>
    </w:lvl>
    <w:lvl w:ilvl="2" w:tplc="FFFFFFFF" w:tentative="1">
      <w:start w:val="1"/>
      <w:numFmt w:val="lowerRoman"/>
      <w:lvlText w:val="%3."/>
      <w:lvlJc w:val="right"/>
      <w:pPr>
        <w:ind w:left="3688" w:hanging="180"/>
      </w:pPr>
    </w:lvl>
    <w:lvl w:ilvl="3" w:tplc="FFFFFFFF" w:tentative="1">
      <w:start w:val="1"/>
      <w:numFmt w:val="decimal"/>
      <w:lvlText w:val="%4."/>
      <w:lvlJc w:val="left"/>
      <w:pPr>
        <w:ind w:left="4408" w:hanging="360"/>
      </w:pPr>
    </w:lvl>
    <w:lvl w:ilvl="4" w:tplc="FFFFFFFF" w:tentative="1">
      <w:start w:val="1"/>
      <w:numFmt w:val="lowerLetter"/>
      <w:lvlText w:val="%5."/>
      <w:lvlJc w:val="left"/>
      <w:pPr>
        <w:ind w:left="5128" w:hanging="360"/>
      </w:pPr>
    </w:lvl>
    <w:lvl w:ilvl="5" w:tplc="FFFFFFFF" w:tentative="1">
      <w:start w:val="1"/>
      <w:numFmt w:val="lowerRoman"/>
      <w:lvlText w:val="%6."/>
      <w:lvlJc w:val="right"/>
      <w:pPr>
        <w:ind w:left="5848" w:hanging="180"/>
      </w:pPr>
    </w:lvl>
    <w:lvl w:ilvl="6" w:tplc="FFFFFFFF" w:tentative="1">
      <w:start w:val="1"/>
      <w:numFmt w:val="decimal"/>
      <w:lvlText w:val="%7."/>
      <w:lvlJc w:val="left"/>
      <w:pPr>
        <w:ind w:left="6568" w:hanging="360"/>
      </w:pPr>
    </w:lvl>
    <w:lvl w:ilvl="7" w:tplc="FFFFFFFF" w:tentative="1">
      <w:start w:val="1"/>
      <w:numFmt w:val="lowerLetter"/>
      <w:lvlText w:val="%8."/>
      <w:lvlJc w:val="left"/>
      <w:pPr>
        <w:ind w:left="7288" w:hanging="360"/>
      </w:pPr>
    </w:lvl>
    <w:lvl w:ilvl="8" w:tplc="FFFFFFFF" w:tentative="1">
      <w:start w:val="1"/>
      <w:numFmt w:val="lowerRoman"/>
      <w:lvlText w:val="%9."/>
      <w:lvlJc w:val="right"/>
      <w:pPr>
        <w:ind w:left="8008" w:hanging="180"/>
      </w:p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F4C6C6F"/>
    <w:multiLevelType w:val="hybridMultilevel"/>
    <w:tmpl w:val="888A847C"/>
    <w:lvl w:ilvl="0" w:tplc="FFFFFFFF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eastAsia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517964416">
    <w:abstractNumId w:val="20"/>
  </w:num>
  <w:num w:numId="2" w16cid:durableId="1894852581">
    <w:abstractNumId w:val="17"/>
  </w:num>
  <w:num w:numId="3" w16cid:durableId="1193496457">
    <w:abstractNumId w:val="0"/>
  </w:num>
  <w:num w:numId="4" w16cid:durableId="938878033">
    <w:abstractNumId w:val="6"/>
  </w:num>
  <w:num w:numId="5" w16cid:durableId="1162351425">
    <w:abstractNumId w:val="18"/>
  </w:num>
  <w:num w:numId="6" w16cid:durableId="966007915">
    <w:abstractNumId w:val="2"/>
  </w:num>
  <w:num w:numId="7" w16cid:durableId="1430393509">
    <w:abstractNumId w:val="13"/>
  </w:num>
  <w:num w:numId="8" w16cid:durableId="1246914142">
    <w:abstractNumId w:val="9"/>
  </w:num>
  <w:num w:numId="9" w16cid:durableId="1573928075">
    <w:abstractNumId w:val="1"/>
  </w:num>
  <w:num w:numId="10" w16cid:durableId="691612066">
    <w:abstractNumId w:val="1"/>
  </w:num>
  <w:num w:numId="11" w16cid:durableId="502473378">
    <w:abstractNumId w:val="3"/>
  </w:num>
  <w:num w:numId="12" w16cid:durableId="1517109795">
    <w:abstractNumId w:val="4"/>
  </w:num>
  <w:num w:numId="13" w16cid:durableId="83572791">
    <w:abstractNumId w:val="16"/>
  </w:num>
  <w:num w:numId="14" w16cid:durableId="1184130534">
    <w:abstractNumId w:val="11"/>
  </w:num>
  <w:num w:numId="15" w16cid:durableId="1238318019">
    <w:abstractNumId w:val="7"/>
  </w:num>
  <w:num w:numId="16" w16cid:durableId="1796751819">
    <w:abstractNumId w:val="15"/>
  </w:num>
  <w:num w:numId="17" w16cid:durableId="346444080">
    <w:abstractNumId w:val="5"/>
  </w:num>
  <w:num w:numId="18" w16cid:durableId="870999586">
    <w:abstractNumId w:val="12"/>
  </w:num>
  <w:num w:numId="19" w16cid:durableId="61610396">
    <w:abstractNumId w:val="19"/>
  </w:num>
  <w:num w:numId="20" w16cid:durableId="514921621">
    <w:abstractNumId w:val="14"/>
  </w:num>
  <w:num w:numId="21" w16cid:durableId="1419670588">
    <w:abstractNumId w:val="8"/>
  </w:num>
  <w:num w:numId="22" w16cid:durableId="1859275671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2F0C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56CC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7301"/>
    <w:rsid w:val="000E463B"/>
    <w:rsid w:val="000E5A7E"/>
    <w:rsid w:val="000F43A3"/>
    <w:rsid w:val="000F7681"/>
    <w:rsid w:val="00103031"/>
    <w:rsid w:val="001044FE"/>
    <w:rsid w:val="001139D4"/>
    <w:rsid w:val="0011568D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55E0"/>
    <w:rsid w:val="00217DEC"/>
    <w:rsid w:val="00235B57"/>
    <w:rsid w:val="00250F24"/>
    <w:rsid w:val="002523C5"/>
    <w:rsid w:val="0025380B"/>
    <w:rsid w:val="0025703A"/>
    <w:rsid w:val="00262F3D"/>
    <w:rsid w:val="00263281"/>
    <w:rsid w:val="00263AAF"/>
    <w:rsid w:val="002651D6"/>
    <w:rsid w:val="0026551F"/>
    <w:rsid w:val="00280A85"/>
    <w:rsid w:val="002832F0"/>
    <w:rsid w:val="00284119"/>
    <w:rsid w:val="00290B5C"/>
    <w:rsid w:val="00294791"/>
    <w:rsid w:val="002B0B30"/>
    <w:rsid w:val="002B0C78"/>
    <w:rsid w:val="002B27D2"/>
    <w:rsid w:val="002C0C02"/>
    <w:rsid w:val="002C1277"/>
    <w:rsid w:val="002C44A8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39FF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073B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43FC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73E1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4BE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4751A"/>
    <w:rsid w:val="00851423"/>
    <w:rsid w:val="00854643"/>
    <w:rsid w:val="00857848"/>
    <w:rsid w:val="008654B6"/>
    <w:rsid w:val="0087139C"/>
    <w:rsid w:val="00880E83"/>
    <w:rsid w:val="00892F28"/>
    <w:rsid w:val="008A0C5F"/>
    <w:rsid w:val="008A3DEA"/>
    <w:rsid w:val="008A4EB9"/>
    <w:rsid w:val="008A7321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52B9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6E4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317F"/>
    <w:rsid w:val="00CD6647"/>
    <w:rsid w:val="00CE4B73"/>
    <w:rsid w:val="00CF70BB"/>
    <w:rsid w:val="00D074DB"/>
    <w:rsid w:val="00D139CF"/>
    <w:rsid w:val="00D34842"/>
    <w:rsid w:val="00D37E7F"/>
    <w:rsid w:val="00D47AD7"/>
    <w:rsid w:val="00D51529"/>
    <w:rsid w:val="00D72E58"/>
    <w:rsid w:val="00D85218"/>
    <w:rsid w:val="00D915B1"/>
    <w:rsid w:val="00DA299D"/>
    <w:rsid w:val="00DA65C4"/>
    <w:rsid w:val="00DC2ED8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B7C3C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434E"/>
    <w:rsid w:val="00FB05E0"/>
    <w:rsid w:val="00FB2F0F"/>
    <w:rsid w:val="00FB5086"/>
    <w:rsid w:val="00FB5411"/>
    <w:rsid w:val="00FB6392"/>
    <w:rsid w:val="00FD3C70"/>
    <w:rsid w:val="00FD6820"/>
    <w:rsid w:val="00FE12D8"/>
    <w:rsid w:val="00FF7C02"/>
    <w:rsid w:val="021494E3"/>
    <w:rsid w:val="024801E3"/>
    <w:rsid w:val="073AE14C"/>
    <w:rsid w:val="077EB133"/>
    <w:rsid w:val="083C9E85"/>
    <w:rsid w:val="09781176"/>
    <w:rsid w:val="117BC692"/>
    <w:rsid w:val="15BD566D"/>
    <w:rsid w:val="1BCB3771"/>
    <w:rsid w:val="1F48F7DC"/>
    <w:rsid w:val="21A46C56"/>
    <w:rsid w:val="227545E0"/>
    <w:rsid w:val="2344A577"/>
    <w:rsid w:val="259084F4"/>
    <w:rsid w:val="27DC01DB"/>
    <w:rsid w:val="2C8832D1"/>
    <w:rsid w:val="33D61F91"/>
    <w:rsid w:val="3A1FA295"/>
    <w:rsid w:val="3E87D9BD"/>
    <w:rsid w:val="3ECDB5CA"/>
    <w:rsid w:val="42432AD5"/>
    <w:rsid w:val="42F33597"/>
    <w:rsid w:val="48A8263A"/>
    <w:rsid w:val="49DD4057"/>
    <w:rsid w:val="4AA458E4"/>
    <w:rsid w:val="52F3E979"/>
    <w:rsid w:val="5AFEB44E"/>
    <w:rsid w:val="5DBEA380"/>
    <w:rsid w:val="647B2B65"/>
    <w:rsid w:val="6A5E4D7E"/>
    <w:rsid w:val="6B2CF8ED"/>
    <w:rsid w:val="6CD2C972"/>
    <w:rsid w:val="728F3188"/>
    <w:rsid w:val="73F2A21E"/>
    <w:rsid w:val="7571C706"/>
    <w:rsid w:val="7925F0F5"/>
    <w:rsid w:val="7AC18FAB"/>
    <w:rsid w:val="7BC1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."/>
  <w:listSeparator w:val=","/>
  <w14:docId w14:val="1FE2B7EB"/>
  <w14:defaultImageDpi w14:val="330"/>
  <w15:docId w15:val="{7C796D3D-5882-4C93-B2C7-C840DAF7447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9.png" Id="rId26" /><Relationship Type="http://schemas.openxmlformats.org/officeDocument/2006/relationships/image" Target="media/image4.jpe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8.png" Id="rId25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image" Target="media/image12.png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7.png" Id="rId24" /><Relationship Type="http://schemas.openxmlformats.org/officeDocument/2006/relationships/header" Target="header2.xml" Id="rId15" /><Relationship Type="http://schemas.openxmlformats.org/officeDocument/2006/relationships/image" Target="media/image6.jpeg" Id="rId23" /><Relationship Type="http://schemas.openxmlformats.org/officeDocument/2006/relationships/image" Target="media/image11.png" Id="rId28" /><Relationship Type="http://schemas.openxmlformats.org/officeDocument/2006/relationships/footnotes" Target="footnotes.xml" Id="rId10" /><Relationship Type="http://schemas.openxmlformats.org/officeDocument/2006/relationships/image" Target="media/image3.png" Id="rId19" /><Relationship Type="http://schemas.openxmlformats.org/officeDocument/2006/relationships/theme" Target="theme/theme1.xm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eg" Id="rId22" /><Relationship Type="http://schemas.openxmlformats.org/officeDocument/2006/relationships/image" Target="media/image10.png" Id="rId27" /><Relationship Type="http://schemas.openxmlformats.org/officeDocument/2006/relationships/fontTable" Target="fontTable.xml" Id="rId30" /><Relationship Type="http://schemas.openxmlformats.org/officeDocument/2006/relationships/hyperlink" Target="https://mellanarkiv-offentlig.vgregion.se/alfresco/s/archive/stream/public/v1/source/available/sofia/nu10033-158836868-146/surrogate/CVK%20-%20%c3%96vergripande%20rutin.pdf" TargetMode="External" Id="R998406dc0bce4376" /><Relationship Type="http://schemas.microsoft.com/office/2020/10/relationships/intelligence" Target="intelligence2.xml" Id="R8ce2f955a190414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Artärtryck och Centralt ventryck (CVP) mätning</dc:title>
  <dc:subject/>
  <dc:creator>patrik.jens.johansson@vgregion.se</dc:creator>
  <keywords/>
  <lastModifiedBy>Emma Husberg</lastModifiedBy>
  <revision>23</revision>
  <lastPrinted>2016-03-31T10:56:00.0000000Z</lastPrinted>
  <dcterms:created xsi:type="dcterms:W3CDTF">2022-05-04T03:32:00.0000000Z</dcterms:created>
  <dcterms:modified xsi:type="dcterms:W3CDTF">2025-09-30T11:17:31.0000000Z</dcterms:modified>
</coreProperties>
</file>