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6487C" w:rsidP="00F35B05" w:rsidRDefault="00A6487C" w14:paraId="5633A761" w14:textId="77777777">
      <w:pPr>
        <w:pStyle w:val="Heading2"/>
        <w:sectPr w:rsidR="00A6487C" w:rsidSect="00A648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6487C" w:rsidR="00A6487C" w:rsidP="00A6487C" w:rsidRDefault="00A6487C" w14:paraId="1C2F47B2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5CDE46C7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564E2A0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ab/>
      </w:r>
    </w:p>
    <w:p w:rsidRPr="00A6487C" w:rsidR="00A6487C" w:rsidP="00A6487C" w:rsidRDefault="00A6487C" w14:paraId="0FB03082" w14:textId="696719C9">
      <w:pPr>
        <w:spacing w:after="0" w:line="240" w:lineRule="auto"/>
        <w:ind w:left="0" w:right="0"/>
        <w:rPr>
          <w:szCs w:val="20"/>
        </w:rPr>
      </w:pPr>
      <w:r w:rsidRPr="00A6487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86782" wp14:editId="3D2FAF5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A6487C" w:rsidP="00A6487C" w:rsidRDefault="00A6487C" w14:paraId="01B7E20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9508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159CF712">
              <v:shapetype id="_x0000_t202" coordsize="21600,21600" o:spt="202" path="m,l,21600r21600,l21600,xe" w14:anchorId="71486782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A6487C" w:rsidP="00A6487C" w:rsidRDefault="00A6487C" w14:paraId="7C6272F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6487C" w:rsidR="00A6487C" w:rsidTr="00745566" w14:paraId="71D9AC67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6487C" w:rsidR="00A6487C" w:rsidP="00A6487C" w:rsidRDefault="00A6487C" w14:paraId="7541A166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A6487C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Ambulans-EKG</w:t>
            </w:r>
          </w:p>
        </w:tc>
      </w:tr>
    </w:tbl>
    <w:p w:rsidRPr="00A6487C" w:rsidR="00A6487C" w:rsidP="00A6487C" w:rsidRDefault="00A6487C" w14:paraId="46B7F06A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A6487C">
        <w:rPr>
          <w:rFonts w:ascii="Arial" w:hAnsi="Arial" w:cs="Arial"/>
          <w:b/>
          <w:bCs/>
          <w:iCs/>
          <w:sz w:val="26"/>
          <w:szCs w:val="28"/>
        </w:rPr>
        <w:t>Bakgrund</w:t>
      </w:r>
    </w:p>
    <w:p w:rsidRPr="00A6487C" w:rsidR="00A6487C" w:rsidP="00A6487C" w:rsidRDefault="00A6487C" w14:paraId="198EFC3C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 xml:space="preserve">Genom att korta ledtiderna för patienter som har behov av akut PCI ökar man chansen till överlevnad och minskar risken för allvarliga komplikationer drastiskt. </w:t>
      </w:r>
    </w:p>
    <w:p w:rsidRPr="00A6487C" w:rsidR="00A6487C" w:rsidP="00A6487C" w:rsidRDefault="00A6487C" w14:paraId="1D6F4897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A6487C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:rsidRPr="00A6487C" w:rsidR="00A6487C" w:rsidP="00A6487C" w:rsidRDefault="00A6487C" w14:paraId="51408493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 xml:space="preserve">Ambulans EKG skickas direkt till HIA för en första EKG bedömning av HIA-sjuksköterska och vid behov bedömning av läkare. Ambulansen kontaktar HIA på telefon 010-435 57 83 för bedömning av inskickat EKG. </w:t>
      </w:r>
    </w:p>
    <w:p w:rsidRPr="00A6487C" w:rsidR="00A6487C" w:rsidP="00A6487C" w:rsidRDefault="00A6487C" w14:paraId="332ACC53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>HIA-sjuksköterska fyller i ”journal över telefonsamtal mellan ambulanssjukvården och HIA NÄL”.</w:t>
      </w:r>
    </w:p>
    <w:p w:rsidRPr="00A6487C" w:rsidR="00A6487C" w:rsidP="00A6487C" w:rsidRDefault="00A6487C" w14:paraId="0BED6C97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2E6B879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ind w:left="0" w:right="0"/>
        <w:rPr>
          <w:bCs/>
          <w:szCs w:val="20"/>
        </w:rPr>
      </w:pPr>
      <w:r w:rsidRPr="00A6487C">
        <w:rPr>
          <w:bCs/>
          <w:szCs w:val="20"/>
        </w:rPr>
        <w:t>Med patologisk ST-höjning avses ST-lyft i två eller fler angränsande avledningar, som skall vara ≥ 2 mm för män och ≥ 1,5 mm för kvinnor i V2-V3 och ≥ 1 mm i övriga avledningar. *</w:t>
      </w:r>
    </w:p>
    <w:p w:rsidRPr="00A6487C" w:rsidR="00A6487C" w:rsidP="00A6487C" w:rsidRDefault="00A6487C" w14:paraId="6E3C8DA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>Nytillkommet vänstergrenblock i kombination med symtom är likvärdigt med ST-lyft och ska hanteras som det.</w:t>
      </w:r>
    </w:p>
    <w:p w:rsidRPr="00A6487C" w:rsidR="00A6487C" w:rsidP="00A6487C" w:rsidRDefault="00A6487C" w14:paraId="24143B68" w14:textId="77777777">
      <w:pPr>
        <w:spacing w:after="0" w:line="240" w:lineRule="auto"/>
        <w:ind w:left="0" w:right="0"/>
        <w:rPr>
          <w:sz w:val="20"/>
          <w:szCs w:val="20"/>
        </w:rPr>
      </w:pPr>
      <w:r w:rsidRPr="00A6487C">
        <w:rPr>
          <w:sz w:val="20"/>
          <w:szCs w:val="20"/>
        </w:rPr>
        <w:t>* Källa: European Heart Journal (2007) 28, 2525-2538</w:t>
      </w:r>
    </w:p>
    <w:p w:rsidRPr="00A6487C" w:rsidR="00A6487C" w:rsidP="00A6487C" w:rsidRDefault="00A6487C" w14:paraId="3737CD8A" w14:textId="77777777">
      <w:pPr>
        <w:spacing w:after="0" w:line="240" w:lineRule="auto"/>
        <w:ind w:left="0" w:right="0"/>
        <w:jc w:val="center"/>
        <w:rPr>
          <w:szCs w:val="20"/>
        </w:rPr>
      </w:pPr>
    </w:p>
    <w:p w:rsidRPr="00A6487C" w:rsidR="00A6487C" w:rsidP="00A6487C" w:rsidRDefault="00A6487C" w14:paraId="72D4E8EB" w14:textId="77777777">
      <w:pPr>
        <w:spacing w:after="0" w:line="240" w:lineRule="auto"/>
        <w:ind w:left="0" w:right="0"/>
        <w:rPr>
          <w:bCs/>
          <w:szCs w:val="20"/>
        </w:rPr>
      </w:pPr>
      <w:r w:rsidRPr="00A6487C">
        <w:rPr>
          <w:bCs/>
          <w:szCs w:val="20"/>
        </w:rPr>
        <w:t>HIA-sköterskan har efter bedömningen tre alternativa åtgärder</w:t>
      </w:r>
    </w:p>
    <w:p w:rsidRPr="00A6487C" w:rsidR="00A6487C" w:rsidP="00A6487C" w:rsidRDefault="00A6487C" w14:paraId="6CF86BA4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A6487C" w:rsidR="00A6487C" w:rsidP="00A6487C" w:rsidRDefault="00A6487C" w14:paraId="11465E8E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A6487C">
        <w:rPr>
          <w:rFonts w:ascii="Arial" w:hAnsi="Arial" w:cs="Arial"/>
          <w:b/>
          <w:bCs/>
          <w:szCs w:val="26"/>
        </w:rPr>
        <w:t xml:space="preserve">1. ST-höjningsinfarkt / Nytillkommet vänstergrenblock </w:t>
      </w:r>
    </w:p>
    <w:p w:rsidRPr="00A6487C" w:rsidR="00A6487C" w:rsidP="00A6487C" w:rsidRDefault="00A6487C" w14:paraId="53A61752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25D9854C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 xml:space="preserve">Åtgärd: </w:t>
      </w:r>
    </w:p>
    <w:p w:rsidRPr="00A6487C" w:rsidR="00A6487C" w:rsidP="00A6487C" w:rsidRDefault="00A6487C" w14:paraId="24DB8CA7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Kontakta ambulansen</w:t>
      </w:r>
    </w:p>
    <w:p w:rsidRPr="00A6487C" w:rsidR="00A6487C" w:rsidP="00A6487C" w:rsidRDefault="00A6487C" w14:paraId="15AFA68E" w14:textId="77777777">
      <w:pPr>
        <w:numPr>
          <w:ilvl w:val="1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meddela bedömning</w:t>
      </w:r>
    </w:p>
    <w:p w:rsidRPr="00A6487C" w:rsidR="00A6487C" w:rsidP="00A6487C" w:rsidRDefault="00A6487C" w14:paraId="0E955ECB" w14:textId="77777777">
      <w:pPr>
        <w:numPr>
          <w:ilvl w:val="1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hör om patientens status (inga tecken på hjärnblödning? medvetande? påverkad?)</w:t>
      </w:r>
    </w:p>
    <w:p w:rsidRPr="00A6487C" w:rsidR="00A6487C" w:rsidP="00A6487C" w:rsidRDefault="00A6487C" w14:paraId="136256FC" w14:textId="77777777">
      <w:pPr>
        <w:numPr>
          <w:ilvl w:val="1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smärtdebut</w:t>
      </w:r>
    </w:p>
    <w:p w:rsidRPr="00A6487C" w:rsidR="00A6487C" w:rsidP="00A6487C" w:rsidRDefault="00A6487C" w14:paraId="3EAFAEBB" w14:textId="77777777">
      <w:pPr>
        <w:numPr>
          <w:ilvl w:val="1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var ambulansen befinner sig, meddela att du återkommer efter kontakt med PCI-Jour.</w:t>
      </w:r>
    </w:p>
    <w:p w:rsidRPr="00A6487C" w:rsidR="00A6487C" w:rsidP="00A6487C" w:rsidRDefault="00A6487C" w14:paraId="74CF03B6" w14:textId="77777777">
      <w:pPr>
        <w:spacing w:after="0" w:line="240" w:lineRule="auto"/>
        <w:ind w:left="720" w:right="0" w:hanging="360"/>
        <w:rPr>
          <w:szCs w:val="20"/>
        </w:rPr>
      </w:pPr>
    </w:p>
    <w:p w:rsidRPr="00A6487C" w:rsidR="00A6487C" w:rsidP="1DB77EB4" w:rsidRDefault="00A6487C" w14:paraId="7DBB45E3" w14:textId="19442C5E">
      <w:pPr>
        <w:numPr>
          <w:ilvl w:val="0"/>
          <w:numId w:val="20"/>
        </w:numPr>
        <w:spacing w:after="0" w:line="240" w:lineRule="auto"/>
        <w:ind w:right="0"/>
        <w:rPr>
          <w:i w:val="1"/>
          <w:iCs w:val="1"/>
        </w:rPr>
      </w:pPr>
      <w:r w:rsidRPr="1DB77EB4" w:rsidR="00A6487C">
        <w:rPr>
          <w:b w:val="1"/>
          <w:bCs w:val="1"/>
          <w:i w:val="1"/>
          <w:iCs w:val="1"/>
        </w:rPr>
        <w:t xml:space="preserve">A. </w:t>
      </w:r>
      <w:r w:rsidRPr="1DB77EB4" w:rsidR="00A6487C">
        <w:rPr>
          <w:b w:val="1"/>
          <w:bCs w:val="1"/>
          <w:i w:val="1"/>
          <w:iCs w:val="1"/>
        </w:rPr>
        <w:t>Dagtid</w:t>
      </w:r>
      <w:r w:rsidR="00A6487C">
        <w:rPr/>
        <w:t>- kontakta</w:t>
      </w:r>
      <w:r w:rsidR="00A6487C">
        <w:rPr/>
        <w:t xml:space="preserve"> PCI-SSK</w:t>
      </w:r>
      <w:r w:rsidR="43126A8A">
        <w:rPr/>
        <w:t xml:space="preserve"> på telefonnummer 50438</w:t>
      </w:r>
    </w:p>
    <w:p w:rsidRPr="00A6487C" w:rsidR="00A6487C" w:rsidP="1DB77EB4" w:rsidRDefault="00A6487C" w14:paraId="3C94EE51" w14:textId="65BF40DB">
      <w:pPr>
        <w:spacing w:after="0" w:line="240" w:lineRule="auto"/>
        <w:ind w:left="720" w:right="0"/>
      </w:pPr>
    </w:p>
    <w:p w:rsidRPr="00A6487C" w:rsidR="00A6487C" w:rsidP="1DB77EB4" w:rsidRDefault="00A6487C" w14:paraId="6083A66D" w14:textId="5DD2D6C8">
      <w:pPr>
        <w:spacing w:before="0" w:beforeAutospacing="off" w:after="0" w:afterAutospacing="off" w:line="240" w:lineRule="auto"/>
        <w:ind w:left="720" w:right="0"/>
      </w:pPr>
      <w:r w:rsidRPr="1DB77EB4" w:rsidR="43126A8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sv-SE"/>
        </w:rPr>
        <w:t>B. Jourtid vardag</w:t>
      </w:r>
      <w:r w:rsidRPr="1DB77EB4" w:rsidR="43126A8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– larma 2222 och uppge PCI LARM, ditt namn och telefonnummer.</w:t>
      </w:r>
    </w:p>
    <w:p w:rsidRPr="00A6487C" w:rsidR="00A6487C" w:rsidP="1DB77EB4" w:rsidRDefault="00A6487C" w14:paraId="1EDFC0DD" w14:textId="46E2597A">
      <w:pPr>
        <w:pStyle w:val="ListParagraph"/>
        <w:spacing w:before="0" w:beforeAutospacing="off" w:after="0" w:afterAutospacing="off" w:line="240" w:lineRule="auto"/>
        <w:ind w:left="144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DB77EB4" w:rsidR="43126A8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PCI läkare ringer upp för att få info, ha ev Meliorjournal tillgänglig.</w:t>
      </w:r>
    </w:p>
    <w:p w:rsidRPr="00A6487C" w:rsidR="00A6487C" w:rsidP="1DB77EB4" w:rsidRDefault="00A6487C" w14:paraId="07E0D2BF" w14:textId="46B36A1A">
      <w:pPr>
        <w:pStyle w:val="ListParagraph"/>
        <w:spacing w:before="0" w:beforeAutospacing="off" w:after="0" w:afterAutospacing="off" w:line="240" w:lineRule="auto"/>
        <w:ind w:left="144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DB77EB4" w:rsidR="43126A8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meddela EKG bedömning och status, få besked om pat skall direkt till HIA eller direkt till PCI-lab </w:t>
      </w:r>
    </w:p>
    <w:p w:rsidRPr="00A6487C" w:rsidR="00A6487C" w:rsidP="1DB77EB4" w:rsidRDefault="00A6487C" w14:paraId="02ABD910" w14:textId="5B753A40">
      <w:pPr>
        <w:pStyle w:val="ListParagraph"/>
        <w:spacing w:before="0" w:beforeAutospacing="off" w:after="0" w:afterAutospacing="off" w:line="240" w:lineRule="auto"/>
        <w:ind w:left="144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DB77EB4" w:rsidR="43126A8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tag telefonordination på ev läkemedel som skall ges i ambulansen</w:t>
      </w:r>
      <w:r>
        <w:br/>
      </w:r>
      <w:r w:rsidRPr="1DB77EB4" w:rsidR="43126A8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A6487C" w:rsidR="00A6487C" w:rsidP="00A6487C" w:rsidRDefault="00A6487C" w14:paraId="15B2FABB" w14:textId="77777777">
      <w:pPr>
        <w:tabs>
          <w:tab w:val="left" w:pos="1304"/>
        </w:tabs>
        <w:spacing w:after="0" w:line="240" w:lineRule="auto"/>
        <w:ind w:left="720" w:right="0"/>
        <w:rPr>
          <w:szCs w:val="20"/>
        </w:rPr>
      </w:pPr>
      <w:r w:rsidRPr="00A6487C">
        <w:rPr>
          <w:b/>
          <w:bCs/>
          <w:i/>
          <w:iCs/>
          <w:szCs w:val="20"/>
        </w:rPr>
        <w:t>C. Jourtid Helg</w:t>
      </w:r>
      <w:r w:rsidRPr="00A6487C">
        <w:rPr>
          <w:szCs w:val="20"/>
        </w:rPr>
        <w:t xml:space="preserve">/Högsommar kontakta medicinjour NÄL, som vid indikation för akut PCI kontaktar kardiologjour på SU – söks via växeln SU. </w:t>
      </w:r>
      <w:r w:rsidRPr="00A6487C">
        <w:rPr>
          <w:szCs w:val="20"/>
        </w:rPr>
        <w:br/>
      </w:r>
      <w:r w:rsidRPr="00A6487C">
        <w:rPr>
          <w:szCs w:val="20"/>
        </w:rPr>
        <w:t xml:space="preserve">För att undvika fördröjning meddelar HIA-sköterska ambulansen att de kan börja köra mot Göteborg. </w:t>
      </w:r>
      <w:r w:rsidRPr="00A6487C">
        <w:rPr>
          <w:szCs w:val="20"/>
        </w:rPr>
        <w:br/>
      </w:r>
      <w:r w:rsidRPr="00A6487C">
        <w:rPr>
          <w:szCs w:val="20"/>
        </w:rPr>
        <w:t xml:space="preserve">Efter beslut från SU bekräftar medicinjour NÄL till ambulansen om de ska fortsätta mot SU eller ändra till NÄL. </w:t>
      </w:r>
    </w:p>
    <w:p w:rsidRPr="00A6487C" w:rsidR="00A6487C" w:rsidP="00A6487C" w:rsidRDefault="00A6487C" w14:paraId="0E498918" w14:textId="77777777">
      <w:pPr>
        <w:spacing w:after="0" w:line="240" w:lineRule="auto"/>
        <w:ind w:left="720" w:right="0"/>
        <w:rPr>
          <w:szCs w:val="20"/>
        </w:rPr>
      </w:pPr>
    </w:p>
    <w:p w:rsidRPr="00A6487C" w:rsidR="00A6487C" w:rsidP="00A6487C" w:rsidRDefault="00A6487C" w14:paraId="361D07D4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- Kontakta ambulansen och meddela vart de skall åka.</w:t>
      </w:r>
    </w:p>
    <w:p w:rsidRPr="00A6487C" w:rsidR="00A6487C" w:rsidP="00A6487C" w:rsidRDefault="00A6487C" w14:paraId="12C22D01" w14:textId="77777777">
      <w:pPr>
        <w:tabs>
          <w:tab w:val="num" w:pos="709"/>
        </w:tabs>
        <w:spacing w:after="0" w:line="240" w:lineRule="auto"/>
        <w:ind w:left="720" w:right="0"/>
        <w:rPr>
          <w:szCs w:val="20"/>
        </w:rPr>
      </w:pPr>
      <w:r w:rsidRPr="00A6487C">
        <w:rPr>
          <w:szCs w:val="20"/>
        </w:rPr>
        <w:t>- Förbered det som går innan patienten anlänt: sängplats, provtagningsetiketter, blanda ev dropp.</w:t>
      </w:r>
    </w:p>
    <w:p w:rsidRPr="00A6487C" w:rsidR="00A6487C" w:rsidP="00A6487C" w:rsidRDefault="00A6487C" w14:paraId="3E4542CD" w14:textId="77777777">
      <w:pPr>
        <w:tabs>
          <w:tab w:val="num" w:pos="709"/>
        </w:tabs>
        <w:spacing w:after="0" w:line="240" w:lineRule="auto"/>
        <w:ind w:left="720" w:right="0"/>
        <w:rPr>
          <w:szCs w:val="20"/>
        </w:rPr>
      </w:pPr>
      <w:r w:rsidRPr="00A6487C">
        <w:rPr>
          <w:szCs w:val="20"/>
        </w:rPr>
        <w:t>- Om patienten är mycket dålig och anslutning på akuten behövs kontaktas akuten och medicinjour</w:t>
      </w:r>
    </w:p>
    <w:p w:rsidRPr="00A6487C" w:rsidR="00A6487C" w:rsidP="00A6487C" w:rsidRDefault="00A6487C" w14:paraId="0220783C" w14:textId="77777777">
      <w:pPr>
        <w:spacing w:after="0" w:line="240" w:lineRule="auto"/>
        <w:ind w:left="720" w:right="0"/>
        <w:rPr>
          <w:i/>
          <w:iCs/>
          <w:szCs w:val="20"/>
        </w:rPr>
      </w:pPr>
    </w:p>
    <w:p w:rsidRPr="00A6487C" w:rsidR="00A6487C" w:rsidP="00A6487C" w:rsidRDefault="00A6487C" w14:paraId="32B14D65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 w:after="60" w:line="240" w:lineRule="auto"/>
        <w:ind w:left="284" w:right="0" w:hanging="284"/>
        <w:outlineLvl w:val="2"/>
        <w:rPr>
          <w:rFonts w:ascii="Arial" w:hAnsi="Arial" w:cs="Arial"/>
          <w:b/>
          <w:bCs/>
          <w:szCs w:val="26"/>
        </w:rPr>
      </w:pPr>
      <w:r w:rsidRPr="00A6487C">
        <w:rPr>
          <w:rFonts w:ascii="Arial" w:hAnsi="Arial" w:cs="Arial"/>
          <w:b/>
          <w:bCs/>
          <w:szCs w:val="26"/>
        </w:rPr>
        <w:t xml:space="preserve">2. Ej märkbart patologiskt EKG (avseende akut ST-förändring eller akut arytmi)  </w:t>
      </w:r>
    </w:p>
    <w:p w:rsidRPr="00A6487C" w:rsidR="00A6487C" w:rsidP="00A6487C" w:rsidRDefault="00A6487C" w14:paraId="56F2ECFD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407A99D3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>Åtgärd: Kontakta ambulansen</w:t>
      </w:r>
    </w:p>
    <w:p w:rsidRPr="00A6487C" w:rsidR="00A6487C" w:rsidP="00A6487C" w:rsidRDefault="00A6487C" w14:paraId="3A6C0D6B" w14:textId="77777777">
      <w:pPr>
        <w:spacing w:after="0" w:line="240" w:lineRule="auto"/>
        <w:ind w:left="720" w:right="0"/>
        <w:rPr>
          <w:szCs w:val="20"/>
        </w:rPr>
      </w:pPr>
      <w:r w:rsidRPr="00A6487C">
        <w:rPr>
          <w:szCs w:val="20"/>
        </w:rPr>
        <w:t xml:space="preserve">- meddela bedömning av Ekg, </w:t>
      </w:r>
    </w:p>
    <w:p w:rsidRPr="00A6487C" w:rsidR="00A6487C" w:rsidP="00A6487C" w:rsidRDefault="00A6487C" w14:paraId="5E4B8C93" w14:textId="77777777">
      <w:pPr>
        <w:spacing w:after="0" w:line="240" w:lineRule="auto"/>
        <w:ind w:left="720" w:right="0"/>
        <w:rPr>
          <w:szCs w:val="20"/>
        </w:rPr>
      </w:pPr>
      <w:r w:rsidRPr="00A6487C">
        <w:rPr>
          <w:szCs w:val="20"/>
        </w:rPr>
        <w:t>- meddela att patienten får bedömas på akuten.</w:t>
      </w:r>
    </w:p>
    <w:p w:rsidRPr="00A6487C" w:rsidR="00A6487C" w:rsidP="00A6487C" w:rsidRDefault="00A6487C" w14:paraId="135CC0EA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68619EDB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 w:after="60" w:line="240" w:lineRule="auto"/>
        <w:ind w:left="284" w:right="0" w:hanging="284"/>
        <w:outlineLvl w:val="2"/>
        <w:rPr>
          <w:rFonts w:ascii="Arial" w:hAnsi="Arial" w:cs="Arial"/>
          <w:b/>
          <w:bCs/>
          <w:szCs w:val="26"/>
        </w:rPr>
      </w:pPr>
      <w:r w:rsidRPr="00A6487C">
        <w:rPr>
          <w:rFonts w:ascii="Arial" w:hAnsi="Arial" w:cs="Arial"/>
          <w:b/>
          <w:bCs/>
          <w:szCs w:val="26"/>
        </w:rPr>
        <w:t>3. Patologiskt EKG (t.ex. arytmi eller ST-sänkningar) som kräver snabb handläggning alternativt HIA-SSK osäker i EKG-bedömningen.</w:t>
      </w:r>
    </w:p>
    <w:p w:rsidRPr="00A6487C" w:rsidR="00A6487C" w:rsidP="00A6487C" w:rsidRDefault="00A6487C" w14:paraId="04182D33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2E8AB7BF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 xml:space="preserve">Åtgärd: </w:t>
      </w:r>
    </w:p>
    <w:p w:rsidRPr="00A6487C" w:rsidR="00A6487C" w:rsidP="00A6487C" w:rsidRDefault="00A6487C" w14:paraId="1AB7F966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Kontakta ambulansen</w:t>
      </w:r>
    </w:p>
    <w:p w:rsidRPr="00A6487C" w:rsidR="00A6487C" w:rsidP="00A6487C" w:rsidRDefault="00A6487C" w14:paraId="1EE77DD2" w14:textId="77777777">
      <w:pPr>
        <w:numPr>
          <w:ilvl w:val="1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 xml:space="preserve">Hör om patientens status </w:t>
      </w:r>
    </w:p>
    <w:p w:rsidRPr="00A6487C" w:rsidR="00A6487C" w:rsidP="00A6487C" w:rsidRDefault="00A6487C" w14:paraId="31D2AADF" w14:textId="77777777">
      <w:pPr>
        <w:numPr>
          <w:ilvl w:val="1"/>
          <w:numId w:val="20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>Cirkulation? Andning? Medvetande? Smärta?</w:t>
      </w:r>
    </w:p>
    <w:p w:rsidRPr="00A6487C" w:rsidR="00A6487C" w:rsidP="00A6487C" w:rsidRDefault="00A6487C" w14:paraId="79F1EEB8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A6487C">
        <w:rPr>
          <w:szCs w:val="20"/>
        </w:rPr>
        <w:t xml:space="preserve">kontakta läkare för bedömning </w:t>
      </w:r>
    </w:p>
    <w:p w:rsidRPr="00A6487C" w:rsidR="00A6487C" w:rsidP="00A6487C" w:rsidRDefault="00A6487C" w14:paraId="51601482" w14:textId="77777777">
      <w:pPr>
        <w:spacing w:after="0" w:line="240" w:lineRule="auto"/>
        <w:ind w:left="360" w:right="0"/>
        <w:rPr>
          <w:szCs w:val="20"/>
        </w:rPr>
      </w:pPr>
    </w:p>
    <w:p w:rsidRPr="00A6487C" w:rsidR="00A6487C" w:rsidP="00A6487C" w:rsidRDefault="00A6487C" w14:paraId="6DFFAF3E" w14:textId="77777777">
      <w:pPr>
        <w:spacing w:after="0" w:line="240" w:lineRule="auto"/>
        <w:ind w:left="360" w:right="0"/>
        <w:rPr>
          <w:szCs w:val="20"/>
        </w:rPr>
      </w:pPr>
      <w:r w:rsidRPr="00A6487C">
        <w:rPr>
          <w:b/>
          <w:i/>
          <w:iCs/>
          <w:szCs w:val="20"/>
        </w:rPr>
        <w:t>Dagtid</w:t>
      </w:r>
      <w:r w:rsidRPr="00A6487C">
        <w:rPr>
          <w:szCs w:val="20"/>
        </w:rPr>
        <w:t xml:space="preserve"> kontaktas HIA-överläkare alt kardiologkonsult.</w:t>
      </w:r>
    </w:p>
    <w:p w:rsidRPr="00A6487C" w:rsidR="00A6487C" w:rsidP="00A6487C" w:rsidRDefault="00A6487C" w14:paraId="04F2CC92" w14:textId="77777777">
      <w:pPr>
        <w:spacing w:after="0" w:line="240" w:lineRule="auto"/>
        <w:ind w:left="360" w:right="0"/>
        <w:rPr>
          <w:szCs w:val="20"/>
        </w:rPr>
      </w:pPr>
      <w:r w:rsidRPr="00A6487C">
        <w:rPr>
          <w:szCs w:val="20"/>
        </w:rPr>
        <w:t xml:space="preserve"> </w:t>
      </w:r>
      <w:r w:rsidRPr="00A6487C">
        <w:rPr>
          <w:b/>
          <w:i/>
          <w:iCs/>
          <w:szCs w:val="20"/>
        </w:rPr>
        <w:t>Jourtid</w:t>
      </w:r>
      <w:r w:rsidRPr="00A6487C">
        <w:rPr>
          <w:szCs w:val="20"/>
        </w:rPr>
        <w:t xml:space="preserve"> kontaktas medicinjour</w:t>
      </w:r>
    </w:p>
    <w:p w:rsidRPr="00A6487C" w:rsidR="00A6487C" w:rsidP="00A6487C" w:rsidRDefault="00A6487C" w14:paraId="719EB801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A6487C">
        <w:rPr>
          <w:rFonts w:ascii="Arial" w:hAnsi="Arial" w:cs="Arial"/>
          <w:b/>
          <w:bCs/>
          <w:iCs/>
          <w:sz w:val="26"/>
          <w:szCs w:val="28"/>
        </w:rPr>
        <w:t>Allmänt</w:t>
      </w:r>
    </w:p>
    <w:p w:rsidRPr="00A6487C" w:rsidR="00A6487C" w:rsidP="00A6487C" w:rsidRDefault="00A6487C" w14:paraId="7105FCB1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 xml:space="preserve">Påverkad patient med hög misstanke på kardiell genes – såsom arytmi eller ischemi – bör som regel tas direkt till HIA, utan att passera akuten. </w:t>
      </w:r>
    </w:p>
    <w:p w:rsidRPr="00A6487C" w:rsidR="00A6487C" w:rsidP="00A6487C" w:rsidRDefault="00A6487C" w14:paraId="0DBBF5BC" w14:textId="77777777">
      <w:pPr>
        <w:spacing w:after="0" w:line="240" w:lineRule="auto"/>
        <w:ind w:left="0" w:right="0"/>
        <w:rPr>
          <w:szCs w:val="20"/>
        </w:rPr>
      </w:pPr>
    </w:p>
    <w:p w:rsidRPr="00A6487C" w:rsidR="00A6487C" w:rsidP="00A6487C" w:rsidRDefault="00A6487C" w14:paraId="7ECEE245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>Kardiologbakjour kan läsa EKG via Melior, EC View eller EC Web View.</w:t>
      </w:r>
    </w:p>
    <w:p w:rsidRPr="00A6487C" w:rsidR="00A6487C" w:rsidP="00A6487C" w:rsidRDefault="00A6487C" w14:paraId="61CB5B03" w14:textId="77777777">
      <w:pPr>
        <w:spacing w:after="0" w:line="240" w:lineRule="auto"/>
        <w:ind w:left="720" w:right="0" w:hanging="360"/>
        <w:rPr>
          <w:szCs w:val="20"/>
        </w:rPr>
      </w:pPr>
    </w:p>
    <w:p w:rsidRPr="00A6487C" w:rsidR="00A6487C" w:rsidP="00A6487C" w:rsidRDefault="00A6487C" w14:paraId="516F7C4C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 xml:space="preserve">Telefonnummer till alla ambulanser 0795 – XX XX XX, sista sex siffor = ambulansens rakel nummer t.ex. ambulans 3 </w:t>
      </w:r>
      <w:r w:rsidRPr="00A6487C">
        <w:rPr>
          <w:b/>
          <w:bCs/>
          <w:szCs w:val="20"/>
        </w:rPr>
        <w:t>54-9220</w:t>
      </w:r>
      <w:r w:rsidRPr="00A6487C">
        <w:rPr>
          <w:b/>
          <w:szCs w:val="20"/>
        </w:rPr>
        <w:t xml:space="preserve"> </w:t>
      </w:r>
      <w:r w:rsidRPr="00A6487C">
        <w:rPr>
          <w:szCs w:val="20"/>
        </w:rPr>
        <w:t xml:space="preserve">har </w:t>
      </w:r>
      <w:r w:rsidRPr="00A6487C">
        <w:rPr>
          <w:b/>
          <w:szCs w:val="20"/>
        </w:rPr>
        <w:t>tel</w:t>
      </w:r>
      <w:r w:rsidRPr="00A6487C">
        <w:rPr>
          <w:szCs w:val="20"/>
        </w:rPr>
        <w:t>.nr 0795-</w:t>
      </w:r>
      <w:r w:rsidRPr="00A6487C">
        <w:rPr>
          <w:b/>
          <w:bCs/>
          <w:szCs w:val="20"/>
        </w:rPr>
        <w:t>54</w:t>
      </w:r>
      <w:r w:rsidRPr="00A6487C">
        <w:rPr>
          <w:b/>
          <w:szCs w:val="20"/>
        </w:rPr>
        <w:t xml:space="preserve"> 92 20. </w:t>
      </w:r>
      <w:r w:rsidRPr="00A6487C">
        <w:rPr>
          <w:szCs w:val="20"/>
        </w:rPr>
        <w:t>Om ambulans uppger reserv/lånedefibrillator gäller nummer:</w:t>
      </w:r>
    </w:p>
    <w:p w:rsidRPr="00A6487C" w:rsidR="00A6487C" w:rsidP="00A6487C" w:rsidRDefault="00A6487C" w14:paraId="3D005344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>Lån 1: 0795-54 99 97</w:t>
      </w:r>
    </w:p>
    <w:p w:rsidRPr="00A6487C" w:rsidR="00A6487C" w:rsidP="00A6487C" w:rsidRDefault="00A6487C" w14:paraId="50872182" w14:textId="77777777">
      <w:pPr>
        <w:spacing w:after="0" w:line="240" w:lineRule="auto"/>
        <w:ind w:left="0" w:right="0"/>
        <w:rPr>
          <w:szCs w:val="20"/>
        </w:rPr>
      </w:pPr>
      <w:r w:rsidRPr="00A6487C">
        <w:rPr>
          <w:szCs w:val="20"/>
        </w:rPr>
        <w:t>Lån 2: 0795-54 99 98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6487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7FFA3E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C5C2C3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1e3648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2072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C776A6B"/>
    <w:multiLevelType w:val="hybridMultilevel"/>
    <w:tmpl w:val="CC0A3F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3AF0CBE"/>
    <w:multiLevelType w:val="hybridMultilevel"/>
    <w:tmpl w:val="F1B688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2">
    <w:abstractNumId w:val="20"/>
  </w:num>
  <w:num w:numId="1" w16cid:durableId="104929295">
    <w:abstractNumId w:val="19"/>
  </w:num>
  <w:num w:numId="2" w16cid:durableId="1990547235">
    <w:abstractNumId w:val="16"/>
  </w:num>
  <w:num w:numId="3" w16cid:durableId="883643589">
    <w:abstractNumId w:val="0"/>
  </w:num>
  <w:num w:numId="4" w16cid:durableId="1097285142">
    <w:abstractNumId w:val="7"/>
  </w:num>
  <w:num w:numId="5" w16cid:durableId="1425150123">
    <w:abstractNumId w:val="17"/>
  </w:num>
  <w:num w:numId="6" w16cid:durableId="1589844932">
    <w:abstractNumId w:val="2"/>
  </w:num>
  <w:num w:numId="7" w16cid:durableId="459760723">
    <w:abstractNumId w:val="13"/>
  </w:num>
  <w:num w:numId="8" w16cid:durableId="241716360">
    <w:abstractNumId w:val="10"/>
  </w:num>
  <w:num w:numId="9" w16cid:durableId="1297099735">
    <w:abstractNumId w:val="1"/>
  </w:num>
  <w:num w:numId="10" w16cid:durableId="1804349523">
    <w:abstractNumId w:val="1"/>
  </w:num>
  <w:num w:numId="11" w16cid:durableId="207186130">
    <w:abstractNumId w:val="3"/>
  </w:num>
  <w:num w:numId="12" w16cid:durableId="777868027">
    <w:abstractNumId w:val="5"/>
  </w:num>
  <w:num w:numId="13" w16cid:durableId="445275736">
    <w:abstractNumId w:val="15"/>
  </w:num>
  <w:num w:numId="14" w16cid:durableId="794296414">
    <w:abstractNumId w:val="11"/>
  </w:num>
  <w:num w:numId="15" w16cid:durableId="797452014">
    <w:abstractNumId w:val="8"/>
  </w:num>
  <w:num w:numId="16" w16cid:durableId="801458803">
    <w:abstractNumId w:val="14"/>
  </w:num>
  <w:num w:numId="17" w16cid:durableId="1161968591">
    <w:abstractNumId w:val="6"/>
  </w:num>
  <w:num w:numId="18" w16cid:durableId="1363435609">
    <w:abstractNumId w:val="12"/>
  </w:num>
  <w:num w:numId="19" w16cid:durableId="64766445">
    <w:abstractNumId w:val="18"/>
  </w:num>
  <w:num w:numId="20" w16cid:durableId="375935137">
    <w:abstractNumId w:val="4"/>
  </w:num>
  <w:num w:numId="21" w16cid:durableId="1834949846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87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DB77EB4"/>
    <w:rsid w:val="43126A8A"/>
    <w:rsid w:val="647B2B65"/>
    <w:rsid w:val="6B2CF8ED"/>
    <w:rsid w:val="7806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Ambulans-EKG</dc:title>
  <dc:subject/>
  <dc:creator>patrik.jens.johansson@vgregion.se</dc:creator>
  <keywords/>
  <lastModifiedBy>Emma Husberg</lastModifiedBy>
  <revision>3</revision>
  <lastPrinted>2016-03-31T10:56:00.0000000Z</lastPrinted>
  <dcterms:created xsi:type="dcterms:W3CDTF">2022-05-04T03:31:00.0000000Z</dcterms:created>
  <dcterms:modified xsi:type="dcterms:W3CDTF">2025-12-11T14:17:24.0000000Z</dcterms:modified>
</coreProperties>
</file>