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945DD" w:rsidP="00F35B05" w:rsidRDefault="00B945DD" w14:paraId="616F33AC" w14:textId="77777777">
      <w:pPr>
        <w:pStyle w:val="Rubrik2"/>
        <w:sectPr w:rsidR="00B945DD" w:rsidSect="00B945D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945DD" w:rsidR="00B945DD" w:rsidP="00B945DD" w:rsidRDefault="00B945DD" w14:paraId="27108BCE" w14:textId="77777777">
      <w:pPr>
        <w:spacing w:after="0" w:line="240" w:lineRule="auto"/>
        <w:ind w:left="0" w:right="0"/>
        <w:rPr>
          <w:szCs w:val="20"/>
        </w:rPr>
      </w:pPr>
    </w:p>
    <w:p w:rsidRPr="00B945DD" w:rsidR="00B945DD" w:rsidP="00B945DD" w:rsidRDefault="00B945DD" w14:paraId="40D03607" w14:textId="77777777">
      <w:pPr>
        <w:spacing w:after="0" w:line="240" w:lineRule="auto"/>
        <w:ind w:left="0" w:right="0"/>
        <w:rPr>
          <w:szCs w:val="20"/>
        </w:rPr>
      </w:pPr>
    </w:p>
    <w:p w:rsidRPr="00B945DD" w:rsidR="00B945DD" w:rsidP="00B945DD" w:rsidRDefault="00B945DD" w14:paraId="0EB57C5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945DD">
        <w:rPr>
          <w:szCs w:val="20"/>
        </w:rPr>
        <w:tab/>
      </w:r>
    </w:p>
    <w:p w:rsidRPr="00B945DD" w:rsidR="00B945DD" w:rsidP="00B945DD" w:rsidRDefault="00B945DD" w14:paraId="6370E31C" w14:textId="0A9CFCB0">
      <w:pPr>
        <w:spacing w:after="0" w:line="240" w:lineRule="auto"/>
        <w:ind w:left="0" w:right="0"/>
        <w:rPr>
          <w:szCs w:val="20"/>
        </w:rPr>
      </w:pPr>
      <w:r w:rsidRPr="00B945D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C06DDC" wp14:editId="551466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945DD" w:rsidP="00B945DD" w:rsidRDefault="00B945DD" w14:paraId="464364E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59C06DDC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945DD" w:rsidP="00B945DD" w:rsidRDefault="00B945DD" w14:paraId="464364E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945DD" w:rsidR="00B945DD" w:rsidTr="00BF7A26" w14:paraId="4305DBD1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945DD" w:rsidR="00B945DD" w:rsidP="00B945DD" w:rsidRDefault="00B945DD" w14:paraId="7CC59584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B945D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Överhettningslarm till serverrum</w:t>
            </w:r>
          </w:p>
        </w:tc>
      </w:tr>
    </w:tbl>
    <w:p w:rsidRPr="00B945DD" w:rsidR="00B945DD" w:rsidP="00B945DD" w:rsidRDefault="00B945DD" w14:paraId="52CECC4C" w14:textId="77777777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  <w:rPr>
          <w:szCs w:val="20"/>
        </w:rPr>
      </w:pPr>
    </w:p>
    <w:p w:rsidRPr="00B945DD" w:rsidR="00B945DD" w:rsidP="00B945DD" w:rsidRDefault="00B945DD" w14:paraId="6280649C" w14:textId="77777777">
      <w:pPr>
        <w:overflowPunct w:val="0"/>
        <w:autoSpaceDE w:val="0"/>
        <w:autoSpaceDN w:val="0"/>
        <w:adjustRightInd w:val="0"/>
        <w:spacing w:after="0" w:line="240" w:lineRule="auto"/>
        <w:ind w:left="0" w:right="0"/>
        <w:textAlignment w:val="baseline"/>
      </w:pPr>
      <w:r w:rsidRPr="00B945DD">
        <w:rPr>
          <w:szCs w:val="20"/>
        </w:rPr>
        <w:t xml:space="preserve">På avd 43 i korridoren ut mot röd hisshall finns hjärtcentrums dataserverrum för all patientövervakning. Inbyggt i rummet finns ett överhettningslarm som går igång om en viss temperatur uppnås. En förhöjd temperatur i serverrummet kan orsaka nedsatt/utebliven möjlighet till att övervaka patienter på hjärtcentrum, samt i förlängningen om mkt höga temperaturer uppnås, risk för brand i serverrummet. </w:t>
      </w:r>
    </w:p>
    <w:p w:rsidRPr="00B945DD" w:rsidR="00B945DD" w:rsidP="00B945DD" w:rsidRDefault="00B945DD" w14:paraId="72A0AF2D" w14:textId="77777777">
      <w:pPr>
        <w:spacing w:after="0" w:line="240" w:lineRule="auto"/>
        <w:ind w:left="0" w:right="0"/>
        <w:jc w:val="both"/>
      </w:pPr>
    </w:p>
    <w:p w:rsidRPr="00B945DD" w:rsidR="00B945DD" w:rsidP="00B945DD" w:rsidRDefault="00B945DD" w14:paraId="196D50E1" w14:textId="7AAED6C5">
      <w:pPr>
        <w:spacing w:after="0" w:line="240" w:lineRule="auto"/>
        <w:ind w:left="0" w:right="0"/>
        <w:jc w:val="both"/>
      </w:pPr>
      <w:r>
        <w:t xml:space="preserve">Överhettningslarmet låter med summerton, finns grön knapp för avstängning bredvid dörren till det lilla förrådet bredvid läkemedelsrummet avd 43. </w:t>
      </w:r>
    </w:p>
    <w:p w:rsidRPr="00B945DD" w:rsidR="00B945DD" w:rsidP="00B945DD" w:rsidRDefault="00B945DD" w14:paraId="11C48136" w14:textId="77777777">
      <w:pPr>
        <w:spacing w:after="0" w:line="240" w:lineRule="auto"/>
        <w:ind w:left="0" w:right="0"/>
        <w:jc w:val="both"/>
      </w:pPr>
    </w:p>
    <w:p w:rsidRPr="00B945DD" w:rsidR="00B945DD" w:rsidP="00B945DD" w:rsidRDefault="00B945DD" w14:paraId="3A9DB44F" w14:textId="77777777">
      <w:pPr>
        <w:spacing w:after="0" w:line="240" w:lineRule="auto"/>
        <w:ind w:left="0" w:right="0"/>
        <w:jc w:val="both"/>
      </w:pPr>
      <w:r w:rsidRPr="00B945DD">
        <w:t>Om larmet går:</w:t>
      </w:r>
    </w:p>
    <w:p w:rsidRPr="00B945DD" w:rsidR="00B945DD" w:rsidP="00B945DD" w:rsidRDefault="00B945DD" w14:paraId="4F1AFD4F" w14:textId="590C06E4">
      <w:pPr>
        <w:numPr>
          <w:ilvl w:val="0"/>
          <w:numId w:val="20"/>
        </w:numPr>
        <w:spacing w:after="0" w:line="240" w:lineRule="auto"/>
        <w:ind w:right="0"/>
        <w:jc w:val="both"/>
      </w:pPr>
      <w:r>
        <w:t>Öppna dörren till dataserverrummet. Nyckeln finns i rummet utanför läkemedelsrummet på avd 43.</w:t>
      </w:r>
    </w:p>
    <w:p w:rsidRPr="00B945DD" w:rsidR="00B945DD" w:rsidP="00B945DD" w:rsidRDefault="00B945DD" w14:paraId="5974ABE5" w14:textId="77777777">
      <w:pPr>
        <w:numPr>
          <w:ilvl w:val="0"/>
          <w:numId w:val="20"/>
        </w:numPr>
        <w:spacing w:after="0" w:line="240" w:lineRule="auto"/>
        <w:ind w:right="0"/>
        <w:jc w:val="both"/>
      </w:pPr>
      <w:r w:rsidRPr="00B945DD">
        <w:t>Sätt in bordsfläktar och vädra ut värme.</w:t>
      </w:r>
    </w:p>
    <w:p w:rsidRPr="00B945DD" w:rsidR="00B945DD" w:rsidP="00B945DD" w:rsidRDefault="00B945DD" w14:paraId="6BF3551E" w14:textId="77777777">
      <w:pPr>
        <w:numPr>
          <w:ilvl w:val="0"/>
          <w:numId w:val="20"/>
        </w:numPr>
        <w:spacing w:after="0" w:line="240" w:lineRule="auto"/>
        <w:ind w:right="0"/>
        <w:jc w:val="both"/>
      </w:pPr>
      <w:r w:rsidRPr="00B945DD">
        <w:t>Ta hjälp av MTA för att prioritera och stänga ner icke kritisk utrustning (minskar genereringen av värme)</w:t>
      </w:r>
    </w:p>
    <w:p w:rsidRPr="00B945DD" w:rsidR="00B945DD" w:rsidP="18C65AA5" w:rsidRDefault="00B945DD" w14:paraId="7115536F" w14:textId="037F7C6B">
      <w:pPr>
        <w:numPr>
          <w:ilvl w:val="0"/>
          <w:numId w:val="20"/>
        </w:numPr>
        <w:spacing w:after="0" w:line="240" w:lineRule="auto"/>
        <w:ind w:right="0"/>
        <w:jc w:val="both"/>
      </w:pPr>
      <w:r>
        <w:t xml:space="preserve">Om övervakningsutrustning slutar att fungera – följ </w:t>
      </w:r>
      <w:hyperlink w:history="1" r:id="rId17">
        <w:r w:rsidRPr="008724E6">
          <w:rPr>
            <w:rStyle w:val="Hyperlnk"/>
          </w:rPr>
          <w:t>reservrutin</w:t>
        </w:r>
      </w:hyperlink>
      <w:r>
        <w:t xml:space="preserve"> för prioritering, flytt av patienter etc. i händelse av att övervakningsutrustning på HIA/BSE/43/44 inte fungerar.</w:t>
      </w:r>
    </w:p>
    <w:p w:rsidRPr="00B945DD" w:rsidR="00B945DD" w:rsidP="00B945DD" w:rsidRDefault="00B945DD" w14:paraId="5A2ECD1F" w14:textId="77777777">
      <w:pPr>
        <w:numPr>
          <w:ilvl w:val="0"/>
          <w:numId w:val="20"/>
        </w:numPr>
        <w:spacing w:after="0" w:line="240" w:lineRule="auto"/>
        <w:ind w:right="0"/>
        <w:jc w:val="both"/>
      </w:pPr>
      <w:r>
        <w:t xml:space="preserve">Västfastigheter kan ha möjlighet att sätta in ett transportabelt kylaggregat. </w:t>
      </w:r>
    </w:p>
    <w:p w:rsidRPr="00B945DD" w:rsidR="00B945DD" w:rsidP="00B945DD" w:rsidRDefault="00B945DD" w14:paraId="50800B95" w14:textId="77777777">
      <w:pPr>
        <w:spacing w:after="0" w:line="240" w:lineRule="auto"/>
        <w:ind w:left="0" w:right="0"/>
        <w:jc w:val="both"/>
      </w:pPr>
    </w:p>
    <w:p w:rsidRPr="00B945DD" w:rsidR="00B945DD" w:rsidP="00B945DD" w:rsidRDefault="00B945DD" w14:paraId="5B492D7E" w14:textId="77777777">
      <w:pPr>
        <w:spacing w:after="0" w:line="240" w:lineRule="auto"/>
        <w:ind w:left="0" w:right="0"/>
        <w:jc w:val="both"/>
      </w:pPr>
      <w:r>
        <w:t>Dagtid informera MTA omgående på telnr. 52800.</w:t>
      </w:r>
    </w:p>
    <w:p w:rsidR="18C65AA5" w:rsidP="18C65AA5" w:rsidRDefault="18C65AA5" w14:paraId="14AE59BB" w14:textId="5B43B52B">
      <w:pPr>
        <w:spacing w:after="0" w:line="240" w:lineRule="auto"/>
        <w:ind w:left="0" w:right="0"/>
        <w:jc w:val="both"/>
      </w:pPr>
    </w:p>
    <w:p w:rsidRPr="00B945DD" w:rsidR="00B945DD" w:rsidP="00B945DD" w:rsidRDefault="00B945DD" w14:paraId="216316DD" w14:textId="0C51871E">
      <w:pPr>
        <w:spacing w:after="0" w:line="240" w:lineRule="auto"/>
        <w:ind w:left="0" w:right="0"/>
        <w:jc w:val="both"/>
      </w:pPr>
      <w:r w:rsidR="00B945DD">
        <w:rPr/>
        <w:t>Larmet skall gå till Västfastigheter automatiskt, men kontakta även västfastigheter så att de vet om vad som hän</w:t>
      </w:r>
      <w:r w:rsidR="00B945DD">
        <w:rPr/>
        <w:t>t</w:t>
      </w:r>
      <w:r w:rsidR="68B69DBB">
        <w:rPr/>
        <w:t xml:space="preserve"> </w:t>
      </w:r>
      <w:r w:rsidR="00B945DD">
        <w:rPr/>
        <w:t>på telefon 010-441 35 00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945D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7583E97"/>
    <w:multiLevelType w:val="hybridMultilevel"/>
    <w:tmpl w:val="EF72ADB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9"/>
  </w:num>
  <w:num w:numId="15">
    <w:abstractNumId w:val="7"/>
  </w:num>
  <w:num w:numId="16">
    <w:abstractNumId w:val="13"/>
  </w:num>
  <w:num w:numId="17">
    <w:abstractNumId w:val="5"/>
  </w:num>
  <w:num w:numId="18">
    <w:abstractNumId w:val="10"/>
  </w:num>
  <w:num w:numId="19">
    <w:abstractNumId w:val="17"/>
  </w:num>
  <w:num w:numId="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4E6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5DD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902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5F7C4AF"/>
    <w:rsid w:val="18C65AA5"/>
    <w:rsid w:val="37AEA1CD"/>
    <w:rsid w:val="471CB829"/>
    <w:rsid w:val="4968837E"/>
    <w:rsid w:val="53E212D4"/>
    <w:rsid w:val="647B2B65"/>
    <w:rsid w:val="68B69DBB"/>
    <w:rsid w:val="6B2CF8ED"/>
    <w:rsid w:val="7FD50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724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vgregion.sharepoint.com/sites/sy-nu-sty-hjart--och-karlsjukdomar-nu/kardiologi/Medicin/Reservrutin%20Philips%20&#246;vervakning.docx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Överhettningslarm till serverrum</dc:title>
  <dc:subject/>
  <dc:creator>patrik.jens.johansson@vgregion.se</dc:creator>
  <keywords/>
  <lastModifiedBy>Emma Husberg</lastModifiedBy>
  <revision>5</revision>
  <lastPrinted>2016-03-31T10:56:00.0000000Z</lastPrinted>
  <dcterms:created xsi:type="dcterms:W3CDTF">2022-05-04T03:31:00.0000000Z</dcterms:created>
  <dcterms:modified xsi:type="dcterms:W3CDTF">2026-02-02T11:00:47.0000000Z</dcterms:modified>
</coreProperties>
</file>