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F413C" w14:textId="77777777" w:rsidR="00A346C0" w:rsidRDefault="00A346C0" w:rsidP="00F35B05">
      <w:pPr>
        <w:pStyle w:val="Heading2"/>
        <w:sectPr w:rsidR="00A346C0" w:rsidSect="00A346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74BD46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3C8E1B8B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32C379BD" w14:textId="77777777" w:rsidR="00A346C0" w:rsidRPr="00A346C0" w:rsidRDefault="00A346C0" w:rsidP="00A346C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346C0">
        <w:rPr>
          <w:szCs w:val="20"/>
        </w:rPr>
        <w:tab/>
      </w:r>
    </w:p>
    <w:p w14:paraId="10222420" w14:textId="4EB92BBA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  <w:r w:rsidRPr="00A346C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BF4E07" wp14:editId="3B1925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212574" w14:textId="77777777" w:rsidR="00A346C0" w:rsidRPr="003D37FD" w:rsidRDefault="00A346C0" w:rsidP="00A346C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24987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5BF4E0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7212574" w14:textId="77777777" w:rsidR="00A346C0" w:rsidRPr="003D37FD" w:rsidRDefault="00A346C0" w:rsidP="00A346C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24987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346C0" w:rsidRPr="00A346C0" w14:paraId="457CD48C" w14:textId="77777777" w:rsidTr="00581FD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8D098A6" w14:textId="77777777" w:rsidR="00A346C0" w:rsidRPr="00A346C0" w:rsidRDefault="00A346C0" w:rsidP="00A346C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346C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Värdesaker, hantering på Kardiologen Avd 43/44</w:t>
            </w:r>
          </w:p>
        </w:tc>
      </w:tr>
    </w:tbl>
    <w:p w14:paraId="60F2DA32" w14:textId="77777777" w:rsidR="00A346C0" w:rsidRPr="00A346C0" w:rsidRDefault="00A346C0" w:rsidP="00A346C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FA99A1C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  <w:r w:rsidRPr="00A346C0">
        <w:rPr>
          <w:szCs w:val="20"/>
        </w:rPr>
        <w:t xml:space="preserve">Alla patienter som läggs in på Kardiologen Avdelning 43/44 får ett låsbart skåp för att själv kunna låsa in sina kläder och andra </w:t>
      </w:r>
      <w:r w:rsidRPr="00A346C0">
        <w:rPr>
          <w:color w:val="000000"/>
          <w:szCs w:val="20"/>
        </w:rPr>
        <w:t>värdesaker</w:t>
      </w:r>
      <w:r w:rsidRPr="00A346C0">
        <w:rPr>
          <w:color w:val="FF0000"/>
          <w:szCs w:val="20"/>
        </w:rPr>
        <w:t>.</w:t>
      </w:r>
      <w:r w:rsidRPr="00A346C0">
        <w:rPr>
          <w:szCs w:val="20"/>
        </w:rPr>
        <w:t xml:space="preserve"> </w:t>
      </w:r>
    </w:p>
    <w:p w14:paraId="088A1E3C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35B69327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  <w:r w:rsidRPr="00A346C0">
        <w:rPr>
          <w:szCs w:val="20"/>
        </w:rPr>
        <w:t>När patienten kommer till Kardiologen Avdelning 43/44 informeras patienten om att själv ha hand om sina tillhörigheter och låsa skåpet. Patienten ansvarar för sin nyckel. Om patientens tillstånd inte medger detta  ska i första hand anhöriga ta med värdesaker hem och i andra hand omhändertas enligt nedan.</w:t>
      </w:r>
    </w:p>
    <w:p w14:paraId="38381137" w14:textId="77777777" w:rsidR="00A346C0" w:rsidRPr="00A346C0" w:rsidRDefault="00A346C0" w:rsidP="00A346C0">
      <w:pPr>
        <w:spacing w:after="0" w:line="240" w:lineRule="auto"/>
        <w:ind w:left="0" w:right="0"/>
        <w:rPr>
          <w:rFonts w:ascii="Arial" w:hAnsi="Arial" w:cs="Arial"/>
          <w:b/>
          <w:bCs/>
          <w:iCs/>
          <w:sz w:val="26"/>
          <w:szCs w:val="28"/>
        </w:rPr>
      </w:pPr>
    </w:p>
    <w:p w14:paraId="59F940D9" w14:textId="77777777" w:rsidR="00A346C0" w:rsidRPr="00A346C0" w:rsidRDefault="00A346C0" w:rsidP="00A346C0">
      <w:pPr>
        <w:spacing w:after="0" w:line="240" w:lineRule="auto"/>
        <w:ind w:left="0" w:right="0"/>
        <w:rPr>
          <w:rFonts w:ascii="Arial" w:hAnsi="Arial" w:cs="Arial"/>
          <w:b/>
          <w:bCs/>
          <w:iCs/>
          <w:sz w:val="26"/>
          <w:szCs w:val="28"/>
        </w:rPr>
      </w:pPr>
    </w:p>
    <w:p w14:paraId="4A39A4D1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  <w:r w:rsidRPr="00A346C0">
        <w:rPr>
          <w:szCs w:val="20"/>
        </w:rPr>
        <w:t xml:space="preserve">Två i personalen ska tillsammans gå igenom patientens värdesaker,lägga dem i en värdepåse och därefter skriva ett kvitto.  En kopia av kvitto lämnas till patienten och en förvaras i ”pärmen för tillvaratagna värdesaker”. Påsen med värdesaker låses därefter in i läkemedelsrummet och läggs i förvarings backen för värdesaker. Dokumentation av detta sker i  journalen.  </w:t>
      </w:r>
    </w:p>
    <w:p w14:paraId="2074B38E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381908F5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33796596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  <w:r w:rsidRPr="00A346C0">
        <w:rPr>
          <w:szCs w:val="20"/>
        </w:rPr>
        <w:t>Utlämning av värdesaker sker vid utskrivning eller vid förflyttning till annan avdelning.</w:t>
      </w:r>
    </w:p>
    <w:p w14:paraId="533B0960" w14:textId="77777777" w:rsidR="00A346C0" w:rsidRPr="00A346C0" w:rsidRDefault="00A346C0" w:rsidP="00A346C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346C0">
        <w:rPr>
          <w:szCs w:val="20"/>
        </w:rPr>
        <w:t xml:space="preserve">Vid förflyttning, låt värdesaker ligga kvar i förseglad påse och låt mottagande enhet signera kvittot. En kopia av kvittot sparas i respektive avdelnings, 43/44, pärmar. </w:t>
      </w:r>
    </w:p>
    <w:p w14:paraId="1AE39892" w14:textId="77777777" w:rsidR="00A346C0" w:rsidRPr="00A346C0" w:rsidRDefault="00A346C0" w:rsidP="00A346C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346C0">
        <w:rPr>
          <w:szCs w:val="20"/>
        </w:rPr>
        <w:t xml:space="preserve">Vid utskrivning, signerar patienten kvittering av sina värdesaker. </w:t>
      </w:r>
    </w:p>
    <w:p w14:paraId="2860D3B6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p w14:paraId="25A6A936" w14:textId="77777777" w:rsidR="00A346C0" w:rsidRPr="00A346C0" w:rsidRDefault="00A346C0" w:rsidP="00A346C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346C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3C2B38"/>
    <w:multiLevelType w:val="hybridMultilevel"/>
    <w:tmpl w:val="A0405E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0611878">
    <w:abstractNumId w:val="18"/>
  </w:num>
  <w:num w:numId="2" w16cid:durableId="600069026">
    <w:abstractNumId w:val="15"/>
  </w:num>
  <w:num w:numId="3" w16cid:durableId="1473019668">
    <w:abstractNumId w:val="0"/>
  </w:num>
  <w:num w:numId="4" w16cid:durableId="343283749">
    <w:abstractNumId w:val="6"/>
  </w:num>
  <w:num w:numId="5" w16cid:durableId="234554173">
    <w:abstractNumId w:val="16"/>
  </w:num>
  <w:num w:numId="6" w16cid:durableId="401415114">
    <w:abstractNumId w:val="2"/>
  </w:num>
  <w:num w:numId="7" w16cid:durableId="1284460639">
    <w:abstractNumId w:val="12"/>
  </w:num>
  <w:num w:numId="8" w16cid:durableId="1660040237">
    <w:abstractNumId w:val="9"/>
  </w:num>
  <w:num w:numId="9" w16cid:durableId="1663192606">
    <w:abstractNumId w:val="1"/>
  </w:num>
  <w:num w:numId="10" w16cid:durableId="640890072">
    <w:abstractNumId w:val="1"/>
  </w:num>
  <w:num w:numId="11" w16cid:durableId="1789153897">
    <w:abstractNumId w:val="3"/>
  </w:num>
  <w:num w:numId="12" w16cid:durableId="525951855">
    <w:abstractNumId w:val="4"/>
  </w:num>
  <w:num w:numId="13" w16cid:durableId="500857454">
    <w:abstractNumId w:val="14"/>
  </w:num>
  <w:num w:numId="14" w16cid:durableId="1280255372">
    <w:abstractNumId w:val="10"/>
  </w:num>
  <w:num w:numId="15" w16cid:durableId="82188905">
    <w:abstractNumId w:val="7"/>
  </w:num>
  <w:num w:numId="16" w16cid:durableId="1438985325">
    <w:abstractNumId w:val="13"/>
  </w:num>
  <w:num w:numId="17" w16cid:durableId="57410258">
    <w:abstractNumId w:val="5"/>
  </w:num>
  <w:num w:numId="18" w16cid:durableId="587345774">
    <w:abstractNumId w:val="11"/>
  </w:num>
  <w:num w:numId="19" w16cid:durableId="368385336">
    <w:abstractNumId w:val="17"/>
  </w:num>
  <w:num w:numId="20" w16cid:durableId="1754472778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6C0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192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Värdesaker, hantering på kardiologen Avd 43 44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2022-05-04T03:31:00.0000000Z</dcterms:created>
  <dcterms:modified xsi:type="dcterms:W3CDTF">2022-05-04T03:31:00.0000000Z</dcterms:modified>
</coreProperties>
</file>