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ECC613" w14:textId="77777777" w:rsidR="00F91F9A" w:rsidRDefault="00F91F9A" w:rsidP="00F35B05">
      <w:pPr>
        <w:pStyle w:val="Heading2"/>
        <w:sectPr w:rsidR="00F91F9A" w:rsidSect="00F91F9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FA9101C" w14:textId="77777777" w:rsidR="00F91F9A" w:rsidRPr="00F91F9A" w:rsidRDefault="00F91F9A" w:rsidP="00F91F9A">
      <w:pPr>
        <w:spacing w:after="0" w:line="240" w:lineRule="auto"/>
        <w:ind w:left="0" w:right="0"/>
        <w:rPr>
          <w:szCs w:val="20"/>
        </w:rPr>
      </w:pPr>
    </w:p>
    <w:p w14:paraId="53DBDA36" w14:textId="77777777" w:rsidR="00F91F9A" w:rsidRPr="00F91F9A" w:rsidRDefault="00F91F9A" w:rsidP="00F91F9A">
      <w:pPr>
        <w:spacing w:after="0" w:line="240" w:lineRule="auto"/>
        <w:ind w:left="0" w:right="0"/>
        <w:rPr>
          <w:szCs w:val="20"/>
        </w:rPr>
      </w:pPr>
    </w:p>
    <w:p w14:paraId="344F33DE" w14:textId="77777777" w:rsidR="00F91F9A" w:rsidRPr="00F91F9A" w:rsidRDefault="00F91F9A" w:rsidP="00F91F9A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F91F9A">
        <w:rPr>
          <w:szCs w:val="20"/>
        </w:rPr>
        <w:tab/>
      </w:r>
    </w:p>
    <w:p w14:paraId="5D8594DA" w14:textId="73D64292" w:rsidR="00F91F9A" w:rsidRPr="00F91F9A" w:rsidRDefault="00F91F9A" w:rsidP="00F91F9A">
      <w:pPr>
        <w:spacing w:after="0" w:line="240" w:lineRule="auto"/>
        <w:ind w:left="0" w:right="0"/>
        <w:rPr>
          <w:szCs w:val="20"/>
        </w:rPr>
      </w:pPr>
      <w:r w:rsidRPr="00F91F9A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06BC524" wp14:editId="0ED3F121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176BADC" w14:textId="77777777" w:rsidR="00F91F9A" w:rsidRPr="003D37FD" w:rsidRDefault="00F91F9A" w:rsidP="00F91F9A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15097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206BC524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6176BADC" w14:textId="77777777" w:rsidR="00F91F9A" w:rsidRPr="003D37FD" w:rsidRDefault="00F91F9A" w:rsidP="00F91F9A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15097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F91F9A" w:rsidRPr="00F91F9A" w14:paraId="3723F14B" w14:textId="77777777" w:rsidTr="00BE397A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68AC5ACA" w14:textId="77777777" w:rsidR="00F91F9A" w:rsidRPr="00F91F9A" w:rsidRDefault="00F91F9A" w:rsidP="00F91F9A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F91F9A">
              <w:rPr>
                <w:rFonts w:ascii="Arial" w:hAnsi="Arial" w:cs="Arial"/>
                <w:b/>
                <w:bCs/>
                <w:noProof/>
                <w:sz w:val="32"/>
                <w:szCs w:val="28"/>
              </w:rPr>
              <w:t>Telefonrådgivning till patient med pågående bröstsmärta</w:t>
            </w:r>
          </w:p>
        </w:tc>
      </w:tr>
    </w:tbl>
    <w:p w14:paraId="78EC9206" w14:textId="77777777" w:rsidR="00F91F9A" w:rsidRPr="00F91F9A" w:rsidRDefault="00F91F9A" w:rsidP="00F91F9A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26AAF0D5" w14:textId="77777777" w:rsidR="00F91F9A" w:rsidRPr="00F91F9A" w:rsidRDefault="00F91F9A" w:rsidP="00F91F9A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</w:p>
    <w:p w14:paraId="06E5F094" w14:textId="77777777" w:rsidR="00F91F9A" w:rsidRPr="00F91F9A" w:rsidRDefault="00F91F9A" w:rsidP="00F91F9A">
      <w:pPr>
        <w:spacing w:after="0" w:line="240" w:lineRule="auto"/>
        <w:ind w:left="0" w:right="0"/>
        <w:rPr>
          <w:szCs w:val="26"/>
        </w:rPr>
      </w:pPr>
      <w:r w:rsidRPr="00F91F9A">
        <w:rPr>
          <w:szCs w:val="26"/>
        </w:rPr>
        <w:t>Syftet med denna rutin är att vi ska ge enhetligt information vid telefonsamtal vad som gäller vid pågående bröstsmärta.</w:t>
      </w:r>
    </w:p>
    <w:p w14:paraId="3E4AFF09" w14:textId="77777777" w:rsidR="00F91F9A" w:rsidRPr="00F91F9A" w:rsidRDefault="00F91F9A" w:rsidP="00F91F9A">
      <w:pPr>
        <w:spacing w:after="0" w:line="240" w:lineRule="auto"/>
        <w:ind w:left="0" w:right="0"/>
        <w:rPr>
          <w:szCs w:val="26"/>
        </w:rPr>
      </w:pPr>
    </w:p>
    <w:p w14:paraId="5E26C89F" w14:textId="77777777" w:rsidR="00F91F9A" w:rsidRPr="00F91F9A" w:rsidRDefault="00F91F9A" w:rsidP="00F91F9A">
      <w:pPr>
        <w:spacing w:after="0" w:line="240" w:lineRule="auto"/>
        <w:ind w:left="0" w:right="0"/>
        <w:rPr>
          <w:szCs w:val="26"/>
        </w:rPr>
      </w:pPr>
    </w:p>
    <w:p w14:paraId="10EB5920" w14:textId="77777777" w:rsidR="00F91F9A" w:rsidRPr="00F91F9A" w:rsidRDefault="00F91F9A" w:rsidP="00F91F9A">
      <w:pPr>
        <w:numPr>
          <w:ilvl w:val="0"/>
          <w:numId w:val="20"/>
        </w:numPr>
        <w:spacing w:after="0" w:line="240" w:lineRule="auto"/>
        <w:ind w:right="0"/>
        <w:rPr>
          <w:szCs w:val="26"/>
        </w:rPr>
      </w:pPr>
      <w:r w:rsidRPr="00F91F9A">
        <w:rPr>
          <w:szCs w:val="26"/>
        </w:rPr>
        <w:t>Vid bröstsmärta använd nitroglycerin spray 1-2 puffar, gärna sittandes eller liggandes.</w:t>
      </w:r>
    </w:p>
    <w:p w14:paraId="2FC6E08A" w14:textId="77777777" w:rsidR="00F91F9A" w:rsidRPr="00F91F9A" w:rsidRDefault="00F91F9A" w:rsidP="00F91F9A">
      <w:pPr>
        <w:numPr>
          <w:ilvl w:val="0"/>
          <w:numId w:val="20"/>
        </w:numPr>
        <w:spacing w:after="0" w:line="240" w:lineRule="auto"/>
        <w:ind w:right="0"/>
      </w:pPr>
      <w:r w:rsidRPr="00F91F9A">
        <w:rPr>
          <w:szCs w:val="26"/>
        </w:rPr>
        <w:t>Om ingen effekt efter 5-10 minuter ta ytterligare 1-2 puffar nitroglycerin.</w:t>
      </w:r>
    </w:p>
    <w:p w14:paraId="7BA0E5A5" w14:textId="77777777" w:rsidR="00F91F9A" w:rsidRPr="00F91F9A" w:rsidRDefault="00F91F9A" w:rsidP="00F91F9A">
      <w:pPr>
        <w:numPr>
          <w:ilvl w:val="0"/>
          <w:numId w:val="20"/>
        </w:numPr>
        <w:spacing w:after="0" w:line="240" w:lineRule="auto"/>
        <w:ind w:right="0"/>
      </w:pPr>
      <w:r w:rsidRPr="00F91F9A">
        <w:rPr>
          <w:szCs w:val="26"/>
        </w:rPr>
        <w:t>Om fortsatt utebliven effekt efter 5-10 minuter ta ytterligare 1-2 puffar nitroglycerin.</w:t>
      </w:r>
    </w:p>
    <w:p w14:paraId="6696F123" w14:textId="77777777" w:rsidR="00F91F9A" w:rsidRPr="00F91F9A" w:rsidRDefault="00F91F9A" w:rsidP="00F91F9A">
      <w:pPr>
        <w:numPr>
          <w:ilvl w:val="0"/>
          <w:numId w:val="20"/>
        </w:numPr>
        <w:spacing w:after="0" w:line="240" w:lineRule="auto"/>
        <w:ind w:right="0"/>
      </w:pPr>
      <w:r w:rsidRPr="00F91F9A">
        <w:rPr>
          <w:szCs w:val="26"/>
        </w:rPr>
        <w:t>Om ingen effekt efter ca 20-30 minuter trots nitroglycerin, ring efter ambulans, 112.</w:t>
      </w:r>
    </w:p>
    <w:p w14:paraId="47ADB1D8" w14:textId="77777777" w:rsidR="00F91F9A" w:rsidRPr="00F91F9A" w:rsidRDefault="00F91F9A" w:rsidP="00F91F9A">
      <w:pPr>
        <w:spacing w:after="0" w:line="240" w:lineRule="auto"/>
        <w:ind w:left="360" w:right="0"/>
        <w:rPr>
          <w:szCs w:val="26"/>
        </w:rPr>
      </w:pPr>
    </w:p>
    <w:p w14:paraId="6D8C750C" w14:textId="77777777" w:rsidR="00F91F9A" w:rsidRPr="00F91F9A" w:rsidRDefault="00F91F9A" w:rsidP="00F91F9A">
      <w:pPr>
        <w:spacing w:after="0" w:line="240" w:lineRule="auto"/>
        <w:ind w:left="360" w:right="0"/>
        <w:rPr>
          <w:szCs w:val="26"/>
        </w:rPr>
      </w:pPr>
    </w:p>
    <w:p w14:paraId="4073356F" w14:textId="77777777" w:rsidR="00F91F9A" w:rsidRPr="00F91F9A" w:rsidRDefault="00F91F9A" w:rsidP="00F91F9A">
      <w:pPr>
        <w:spacing w:after="0" w:line="240" w:lineRule="auto"/>
        <w:ind w:left="360" w:right="0"/>
        <w:rPr>
          <w:szCs w:val="26"/>
        </w:rPr>
      </w:pPr>
      <w:r w:rsidRPr="00F91F9A">
        <w:rPr>
          <w:szCs w:val="26"/>
        </w:rPr>
        <w:t xml:space="preserve">Glöm inte att dokumentera i melior under tel/råd ssk. </w:t>
      </w:r>
    </w:p>
    <w:p w14:paraId="1ED5C8B4" w14:textId="77777777" w:rsidR="00F91F9A" w:rsidRPr="00F91F9A" w:rsidRDefault="00F91F9A" w:rsidP="00F91F9A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F91F9A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FCB0B1E"/>
    <w:multiLevelType w:val="hybridMultilevel"/>
    <w:tmpl w:val="CD0AB6CE"/>
    <w:lvl w:ilvl="0" w:tplc="FFFFFFFF">
      <w:start w:val="2014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714738538">
    <w:abstractNumId w:val="18"/>
  </w:num>
  <w:num w:numId="2" w16cid:durableId="87241883">
    <w:abstractNumId w:val="14"/>
  </w:num>
  <w:num w:numId="3" w16cid:durableId="2005889843">
    <w:abstractNumId w:val="0"/>
  </w:num>
  <w:num w:numId="4" w16cid:durableId="1147629080">
    <w:abstractNumId w:val="6"/>
  </w:num>
  <w:num w:numId="5" w16cid:durableId="507643993">
    <w:abstractNumId w:val="16"/>
  </w:num>
  <w:num w:numId="6" w16cid:durableId="215967275">
    <w:abstractNumId w:val="2"/>
  </w:num>
  <w:num w:numId="7" w16cid:durableId="770900187">
    <w:abstractNumId w:val="11"/>
  </w:num>
  <w:num w:numId="8" w16cid:durableId="636178517">
    <w:abstractNumId w:val="8"/>
  </w:num>
  <w:num w:numId="9" w16cid:durableId="949313373">
    <w:abstractNumId w:val="1"/>
  </w:num>
  <w:num w:numId="10" w16cid:durableId="130363403">
    <w:abstractNumId w:val="1"/>
  </w:num>
  <w:num w:numId="11" w16cid:durableId="1972661825">
    <w:abstractNumId w:val="3"/>
  </w:num>
  <w:num w:numId="12" w16cid:durableId="709913494">
    <w:abstractNumId w:val="4"/>
  </w:num>
  <w:num w:numId="13" w16cid:durableId="1086224394">
    <w:abstractNumId w:val="13"/>
  </w:num>
  <w:num w:numId="14" w16cid:durableId="2146894507">
    <w:abstractNumId w:val="9"/>
  </w:num>
  <w:num w:numId="15" w16cid:durableId="1705136113">
    <w:abstractNumId w:val="7"/>
  </w:num>
  <w:num w:numId="16" w16cid:durableId="959730285">
    <w:abstractNumId w:val="12"/>
  </w:num>
  <w:num w:numId="17" w16cid:durableId="1300962341">
    <w:abstractNumId w:val="5"/>
  </w:num>
  <w:num w:numId="18" w16cid:durableId="1404912691">
    <w:abstractNumId w:val="10"/>
  </w:num>
  <w:num w:numId="19" w16cid:durableId="183059505">
    <w:abstractNumId w:val="17"/>
  </w:num>
  <w:num w:numId="20" w16cid:durableId="487400297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91F9A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0</TotalTime>
  <Pages>1</Pages>
  <Words>93</Words>
  <Characters>494</Characters>
  <Application>Microsoft Office Word</Application>
  <DocSecurity>0</DocSecurity>
  <Lines>4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586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Telefonrådgivning till patient med pågående bröstsmärta</dc:title>
  <dc:subject/>
  <dc:creator>patrik.jens.johansson@vgregion.se</dc:creator>
  <keywords/>
  <lastModifiedBy>TK.SpStyMigProd</lastModifiedBy>
  <revision>2</revision>
  <lastPrinted>2016-03-31T10:56:00.0000000Z</lastPrinted>
  <dcterms:created xsi:type="dcterms:W3CDTF">2022-05-04T03:40:00.0000000Z</dcterms:created>
  <dcterms:modified xsi:type="dcterms:W3CDTF">2022-05-04T03:40:00.0000000Z</dcterms:modified>
</coreProperties>
</file>