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E751BB" w:rsidP="00F35B05" w:rsidRDefault="00E751BB" w14:paraId="6C38727A" w14:textId="77777777">
      <w:pPr>
        <w:pStyle w:val="Heading2"/>
        <w:sectPr w:rsidR="00E751BB" w:rsidSect="00E751B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E751BB" w:rsidR="00E751BB" w:rsidP="00E751BB" w:rsidRDefault="00E751BB" w14:paraId="1D3B3031" w14:textId="77777777">
      <w:pPr>
        <w:spacing w:after="0" w:line="240" w:lineRule="auto"/>
        <w:ind w:left="0" w:right="0"/>
        <w:rPr>
          <w:szCs w:val="20"/>
        </w:rPr>
      </w:pPr>
    </w:p>
    <w:p w:rsidRPr="00E751BB" w:rsidR="00E751BB" w:rsidP="00E751BB" w:rsidRDefault="00E751BB" w14:paraId="02B4950E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E751BB">
        <w:rPr>
          <w:szCs w:val="20"/>
        </w:rPr>
        <w:tab/>
      </w:r>
    </w:p>
    <w:p w:rsidRPr="00E751BB" w:rsidR="00E751BB" w:rsidP="00E751BB" w:rsidRDefault="00E751BB" w14:paraId="64C6F7FA" w14:textId="24A0E51D">
      <w:pPr>
        <w:spacing w:after="0" w:line="240" w:lineRule="auto"/>
        <w:ind w:left="0" w:right="0"/>
        <w:rPr>
          <w:szCs w:val="20"/>
        </w:rPr>
      </w:pPr>
      <w:r w:rsidRPr="00E751BB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A620A9B" wp14:editId="61AC28AA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E751BB" w:rsidP="00E751BB" w:rsidRDefault="00E751BB" w14:paraId="2E3DAE48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14575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4A620A9B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E751BB" w:rsidP="00E751BB" w:rsidRDefault="00E751BB" w14:paraId="2E3DAE48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14575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E751BB" w:rsidR="00E751BB" w:rsidTr="00361D30" w14:paraId="4213F8BE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E751BB" w:rsidR="00E751BB" w:rsidP="00E751BB" w:rsidRDefault="00E751BB" w14:paraId="40240D03" w14:textId="77777777">
            <w:pPr>
              <w:keepNext/>
              <w:spacing w:after="0" w:line="240" w:lineRule="auto"/>
              <w:ind w:left="0" w:right="0"/>
              <w:outlineLvl w:val="0"/>
              <w:rPr>
                <w:rFonts w:ascii="Arial" w:hAnsi="Arial" w:cs="Arial"/>
                <w:b/>
                <w:kern w:val="32"/>
                <w:sz w:val="32"/>
                <w:szCs w:val="32"/>
              </w:rPr>
            </w:pPr>
            <w:bookmarkStart w:name="_1314629194" w:id="1"/>
            <w:bookmarkStart w:name="Rubrik" w:id="2"/>
            <w:bookmarkEnd w:id="1"/>
            <w:bookmarkEnd w:id="2"/>
            <w:r w:rsidRPr="00E751BB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ST-höjningsinfarkter i norra Dalsland och PCI i Karlstad</w:t>
            </w:r>
          </w:p>
        </w:tc>
      </w:tr>
    </w:tbl>
    <w:p w:rsidRPr="00E751BB" w:rsidR="00E751BB" w:rsidP="00E751BB" w:rsidRDefault="00E751BB" w14:paraId="133A63E6" w14:textId="77777777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:rsidRPr="00E751BB" w:rsidR="00E751BB" w:rsidP="00E751BB" w:rsidRDefault="00E751BB" w14:paraId="42171DFC" w14:textId="77777777">
      <w:pPr>
        <w:spacing w:after="0" w:line="240" w:lineRule="auto"/>
        <w:ind w:left="0" w:right="0"/>
        <w:rPr>
          <w:szCs w:val="20"/>
        </w:rPr>
      </w:pPr>
    </w:p>
    <w:p w:rsidRPr="00E751BB" w:rsidR="00E751BB" w:rsidP="00E751BB" w:rsidRDefault="00E751BB" w14:paraId="0BE62591" w14:textId="77777777">
      <w:pPr>
        <w:keepNext/>
        <w:spacing w:before="240" w:after="60" w:line="240" w:lineRule="auto"/>
        <w:ind w:left="0" w:right="-1702"/>
        <w:outlineLvl w:val="1"/>
        <w:rPr>
          <w:rFonts w:ascii="Arial" w:hAnsi="Arial" w:cs="Arial"/>
          <w:bCs/>
          <w:iCs/>
          <w:sz w:val="26"/>
          <w:szCs w:val="28"/>
        </w:rPr>
      </w:pPr>
      <w:r w:rsidRPr="00E751BB">
        <w:rPr>
          <w:rFonts w:ascii="Arial" w:hAnsi="Arial" w:cs="Arial"/>
          <w:b/>
          <w:bCs/>
          <w:iCs/>
          <w:sz w:val="26"/>
          <w:szCs w:val="28"/>
        </w:rPr>
        <w:t>Beslut/överenskommelse</w:t>
      </w:r>
    </w:p>
    <w:p w:rsidRPr="00E751BB" w:rsidR="00E751BB" w:rsidP="00E751BB" w:rsidRDefault="00E751BB" w14:paraId="173BD710" w14:textId="77777777">
      <w:pPr>
        <w:spacing w:after="0" w:line="240" w:lineRule="auto"/>
        <w:ind w:left="0" w:right="-1702"/>
        <w:rPr>
          <w:szCs w:val="20"/>
        </w:rPr>
      </w:pPr>
      <w:r w:rsidRPr="00E751BB">
        <w:rPr>
          <w:szCs w:val="20"/>
        </w:rPr>
        <w:t xml:space="preserve">Ambulanspersonal i norra Dalsland som vårdar patient med ST-höjningsinfarkt (inkl. nytillkommet vänstergrenblock) ska välja det tidsmässigt närmsta sjukhuset med PCI-möjlighet, oberoende av länsgränser. Det innebär att ambulansen ska åka mot Karlstad om det sjukhuset är tidsmässigt närmre än NÄL. Ekonomiskt gäller riksavtalet, där NU-sjukvårdens beställare debiteras kostnaden från Värmland om vårdtiden understiger 7 dygn. </w:t>
      </w:r>
    </w:p>
    <w:p w:rsidRPr="00E751BB" w:rsidR="00E751BB" w:rsidP="00E751BB" w:rsidRDefault="00E751BB" w14:paraId="6DB63ACE" w14:textId="77777777">
      <w:pPr>
        <w:keepNext/>
        <w:spacing w:before="240" w:after="60" w:line="240" w:lineRule="auto"/>
        <w:ind w:left="0" w:right="-1702"/>
        <w:outlineLvl w:val="1"/>
        <w:rPr>
          <w:rFonts w:ascii="Arial" w:hAnsi="Arial" w:cs="Arial"/>
          <w:bCs/>
          <w:iCs/>
          <w:sz w:val="26"/>
          <w:szCs w:val="28"/>
        </w:rPr>
      </w:pPr>
      <w:r w:rsidRPr="00E751BB">
        <w:rPr>
          <w:rFonts w:ascii="Arial" w:hAnsi="Arial" w:cs="Arial"/>
          <w:b/>
          <w:bCs/>
          <w:iCs/>
          <w:sz w:val="26"/>
          <w:szCs w:val="28"/>
        </w:rPr>
        <w:t>Bakgrund</w:t>
      </w:r>
    </w:p>
    <w:p w:rsidRPr="00E751BB" w:rsidR="00E751BB" w:rsidP="00E751BB" w:rsidRDefault="00E751BB" w14:paraId="02FAE14F" w14:textId="77777777">
      <w:pPr>
        <w:spacing w:after="0" w:line="240" w:lineRule="auto"/>
        <w:ind w:left="0" w:right="-1702"/>
        <w:rPr>
          <w:szCs w:val="20"/>
        </w:rPr>
      </w:pPr>
      <w:r w:rsidRPr="00E751BB">
        <w:rPr>
          <w:szCs w:val="20"/>
        </w:rPr>
        <w:t xml:space="preserve">Årligen insjuknar 14-18 patienter med ST-höjningsinfarkt i norra Dalsland. Målet är att PCI ska utföras snarast och helst inom 60-90 minuter. Det är i praktiken mycket svårt att uppnå om patienten transporteras till NÄL, p.g.a. lång färdväg på relativt dåliga vägar. </w:t>
      </w:r>
    </w:p>
    <w:p w:rsidRPr="00E751BB" w:rsidR="00E751BB" w:rsidP="00E751BB" w:rsidRDefault="00E751BB" w14:paraId="6DA23989" w14:textId="77777777">
      <w:pPr>
        <w:keepNext/>
        <w:spacing w:before="240" w:after="60" w:line="240" w:lineRule="auto"/>
        <w:ind w:left="0" w:right="-1702"/>
        <w:outlineLvl w:val="1"/>
        <w:rPr>
          <w:rFonts w:ascii="Arial" w:hAnsi="Arial" w:cs="Arial"/>
          <w:bCs/>
          <w:iCs/>
          <w:sz w:val="26"/>
          <w:szCs w:val="28"/>
        </w:rPr>
      </w:pPr>
      <w:r w:rsidRPr="00E751BB">
        <w:rPr>
          <w:rFonts w:ascii="Arial" w:hAnsi="Arial" w:cs="Arial"/>
          <w:b/>
          <w:bCs/>
          <w:iCs/>
          <w:sz w:val="26"/>
          <w:szCs w:val="28"/>
        </w:rPr>
        <w:t>Åtgärd</w:t>
      </w:r>
    </w:p>
    <w:p w:rsidRPr="00E751BB" w:rsidR="00E751BB" w:rsidP="5623BE48" w:rsidRDefault="00E751BB" w14:paraId="03863290" w14:textId="032421CD">
      <w:pPr>
        <w:numPr>
          <w:ilvl w:val="0"/>
          <w:numId w:val="20"/>
        </w:numPr>
        <w:spacing w:after="160" w:line="259" w:lineRule="auto"/>
        <w:ind w:right="-1702"/>
        <w:contextualSpacing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5623BE48" w:rsidR="1F03E329">
        <w:rPr>
          <w:color w:val="auto"/>
          <w:u w:val="none"/>
          <w:lang w:eastAsia="en-US"/>
        </w:rPr>
        <w:t>Möjliga PCI patienter från norra Dalsland skickas EKG från ambulans till mottagare Region Värmland,</w:t>
      </w:r>
      <w:r w:rsidRPr="5623BE48" w:rsidR="13465E08">
        <w:rPr>
          <w:color w:val="auto"/>
          <w:u w:val="none"/>
          <w:lang w:eastAsia="en-US"/>
        </w:rPr>
        <w:t xml:space="preserve"> </w:t>
      </w:r>
      <w:hyperlink r:id="Rda11e2bf889e4589">
        <w:r w:rsidRPr="5623BE48" w:rsidR="13465E08">
          <w:rPr>
            <w:rStyle w:val="Hyperlink"/>
            <w:rFonts w:ascii="Times New Roman" w:hAnsi="Times New Roman" w:eastAsia="Times New Roman" w:cs="Times New Roman"/>
            <w:strike w:val="0"/>
            <w:dstrike w:val="0"/>
            <w:noProof w:val="0"/>
            <w:color w:val="006298" w:themeColor="accent1" w:themeTint="FF" w:themeShade="FF"/>
            <w:sz w:val="24"/>
            <w:szCs w:val="24"/>
            <w:u w:val="single"/>
            <w:lang w:val="sv-SE"/>
          </w:rPr>
          <w:t>Corpuls 3 - sändande av diagnostiskt EKG</w:t>
        </w:r>
      </w:hyperlink>
    </w:p>
    <w:p w:rsidR="5623BE48" w:rsidP="5623BE48" w:rsidRDefault="5623BE48" w14:paraId="09E75174" w14:textId="0DC9410C">
      <w:pPr>
        <w:spacing w:after="160" w:line="259" w:lineRule="auto"/>
        <w:ind w:left="720" w:right="-1702"/>
        <w:contextualSpacing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</w:p>
    <w:p w:rsidR="13465E08" w:rsidP="5623BE48" w:rsidRDefault="13465E08" w14:paraId="16D1714A" w14:textId="2A3F843C">
      <w:pPr>
        <w:numPr>
          <w:ilvl w:val="0"/>
          <w:numId w:val="20"/>
        </w:numPr>
        <w:spacing w:after="160" w:line="259" w:lineRule="auto"/>
        <w:ind w:right="-1702"/>
        <w:contextualSpacing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5623BE48" w:rsidR="13465E0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Reservrutin: Möjliga PCI patienter från norra Dalsland skickas från ambulans till mottagare NU-sjukvården.</w:t>
      </w:r>
    </w:p>
    <w:p w:rsidR="5623BE48" w:rsidP="5623BE48" w:rsidRDefault="5623BE48" w14:paraId="348D28CC" w14:textId="34F21A58">
      <w:pPr>
        <w:spacing w:after="160" w:line="259" w:lineRule="auto"/>
        <w:ind w:left="720" w:right="-1702"/>
        <w:contextualSpacing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</w:p>
    <w:p w:rsidRPr="00E751BB" w:rsidR="00E751BB" w:rsidP="00E751BB" w:rsidRDefault="00E751BB" w14:paraId="4E4E772F" w14:textId="77777777">
      <w:pPr>
        <w:numPr>
          <w:ilvl w:val="0"/>
          <w:numId w:val="20"/>
        </w:numPr>
        <w:spacing w:after="160" w:line="259" w:lineRule="auto"/>
        <w:ind w:right="-1702"/>
        <w:contextualSpacing/>
        <w:rPr>
          <w:szCs w:val="22"/>
          <w:lang w:eastAsia="en-US"/>
        </w:rPr>
      </w:pPr>
      <w:r w:rsidRPr="00E751BB">
        <w:rPr>
          <w:szCs w:val="22"/>
          <w:lang w:eastAsia="en-US"/>
        </w:rPr>
        <w:t xml:space="preserve">Vid STEMI/vänstergrenblock med indikation för akut PCI ger läkare på NÄL instruktion till ambulansen att välja </w:t>
      </w:r>
      <w:r w:rsidRPr="00E751BB">
        <w:rPr>
          <w:b/>
          <w:bCs/>
          <w:szCs w:val="22"/>
          <w:lang w:eastAsia="en-US"/>
        </w:rPr>
        <w:t>närmsta</w:t>
      </w:r>
      <w:r w:rsidRPr="00E751BB">
        <w:rPr>
          <w:szCs w:val="22"/>
          <w:lang w:eastAsia="en-US"/>
        </w:rPr>
        <w:t xml:space="preserve"> sjukhus. I ambulansen ges behandling enligt aktuella direktiv. </w:t>
      </w:r>
      <w:r w:rsidRPr="00E751BB">
        <w:rPr>
          <w:szCs w:val="22"/>
          <w:lang w:eastAsia="en-US"/>
        </w:rPr>
        <w:br/>
      </w:r>
    </w:p>
    <w:p w:rsidRPr="00E751BB" w:rsidR="00E751BB" w:rsidP="5623BE48" w:rsidRDefault="00E751BB" w14:paraId="333F1ABF" w14:textId="25D1D92C">
      <w:pPr>
        <w:numPr>
          <w:ilvl w:val="0"/>
          <w:numId w:val="20"/>
        </w:numPr>
        <w:spacing w:after="160" w:line="259" w:lineRule="auto"/>
        <w:ind w:right="-1702"/>
        <w:contextualSpacing/>
        <w:rPr>
          <w:lang w:eastAsia="en-US"/>
        </w:rPr>
      </w:pPr>
      <w:r w:rsidRPr="5623BE48" w:rsidR="00E751BB">
        <w:rPr>
          <w:lang w:eastAsia="en-US"/>
        </w:rPr>
        <w:t>Om</w:t>
      </w:r>
      <w:r w:rsidRPr="5623BE48" w:rsidR="2E4B7B5E">
        <w:rPr>
          <w:lang w:eastAsia="en-US"/>
        </w:rPr>
        <w:t xml:space="preserve"> EKG skickats till NU-sjukvården </w:t>
      </w:r>
      <w:r w:rsidRPr="5623BE48" w:rsidR="2E4B7B5E">
        <w:rPr>
          <w:lang w:eastAsia="en-US"/>
        </w:rPr>
        <w:t>och patienten</w:t>
      </w:r>
      <w:r w:rsidRPr="5623BE48" w:rsidR="00E751BB">
        <w:rPr>
          <w:lang w:eastAsia="en-US"/>
        </w:rPr>
        <w:t xml:space="preserve"> ska till Karlstad:</w:t>
      </w:r>
    </w:p>
    <w:p w:rsidRPr="00E751BB" w:rsidR="00E751BB" w:rsidP="14DD7783" w:rsidRDefault="00E751BB" w14:paraId="16F1CE9B" w14:textId="33E3634E">
      <w:pPr>
        <w:numPr>
          <w:ilvl w:val="1"/>
          <w:numId w:val="20"/>
        </w:numPr>
        <w:spacing w:after="160" w:line="259" w:lineRule="auto"/>
        <w:ind w:right="-1702"/>
        <w:contextualSpacing/>
        <w:rPr>
          <w:lang w:eastAsia="en-US"/>
        </w:rPr>
      </w:pPr>
      <w:r w:rsidRPr="14DD7783" w:rsidR="00E751BB">
        <w:rPr>
          <w:b w:val="1"/>
          <w:bCs w:val="1"/>
          <w:lang w:eastAsia="en-US"/>
        </w:rPr>
        <w:t>Läkare</w:t>
      </w:r>
      <w:r w:rsidRPr="14DD7783" w:rsidR="6D643699">
        <w:rPr>
          <w:b w:val="1"/>
          <w:bCs w:val="1"/>
          <w:lang w:eastAsia="en-US"/>
        </w:rPr>
        <w:t>/Sjuksköterska</w:t>
      </w:r>
      <w:r w:rsidRPr="14DD7783" w:rsidR="00E751BB">
        <w:rPr>
          <w:b w:val="1"/>
          <w:bCs w:val="1"/>
          <w:lang w:eastAsia="en-US"/>
        </w:rPr>
        <w:t xml:space="preserve"> på NÄL</w:t>
      </w:r>
      <w:r w:rsidRPr="14DD7783" w:rsidR="00E751BB">
        <w:rPr>
          <w:lang w:eastAsia="en-US"/>
        </w:rPr>
        <w:t xml:space="preserve"> ringer växeln i Karlstad </w:t>
      </w:r>
      <w:r w:rsidRPr="14DD7783" w:rsidR="00E751BB">
        <w:rPr>
          <w:b w:val="1"/>
          <w:bCs w:val="1"/>
          <w:lang w:eastAsia="en-US"/>
        </w:rPr>
        <w:t>tel. 010-83 150 00</w:t>
      </w:r>
      <w:r w:rsidRPr="14DD7783" w:rsidR="00E751BB">
        <w:rPr>
          <w:lang w:eastAsia="en-US"/>
        </w:rPr>
        <w:t xml:space="preserve"> och söker primärjour på medicin. </w:t>
      </w:r>
    </w:p>
    <w:p w:rsidRPr="00E751BB" w:rsidR="00E751BB" w:rsidP="62CFEC2D" w:rsidRDefault="00E751BB" w14:paraId="558FD325" w14:textId="387AAE8E">
      <w:pPr>
        <w:numPr>
          <w:ilvl w:val="1"/>
          <w:numId w:val="20"/>
        </w:numPr>
        <w:spacing w:after="160" w:line="259" w:lineRule="auto"/>
        <w:ind w:right="-1702"/>
        <w:contextualSpacing/>
        <w:rPr>
          <w:lang w:eastAsia="en-US"/>
        </w:rPr>
      </w:pPr>
      <w:r w:rsidRPr="14DD7783" w:rsidR="00E751BB">
        <w:rPr>
          <w:b w:val="1"/>
          <w:bCs w:val="1"/>
          <w:lang w:eastAsia="en-US"/>
        </w:rPr>
        <w:t xml:space="preserve">Sjuksköterska på NÄL </w:t>
      </w:r>
      <w:r w:rsidRPr="14DD7783" w:rsidR="00E751BB">
        <w:rPr>
          <w:lang w:eastAsia="en-US"/>
        </w:rPr>
        <w:t xml:space="preserve">faxar EKG till akuten i Karlstad </w:t>
      </w:r>
      <w:r w:rsidRPr="14DD7783" w:rsidR="00E751BB">
        <w:rPr>
          <w:b w:val="1"/>
          <w:bCs w:val="1"/>
          <w:lang w:eastAsia="en-US"/>
        </w:rPr>
        <w:t>fax. 0</w:t>
      </w:r>
      <w:r w:rsidRPr="14DD7783" w:rsidR="7B85C091">
        <w:rPr>
          <w:b w:val="1"/>
          <w:bCs w:val="1"/>
          <w:lang w:eastAsia="en-US"/>
        </w:rPr>
        <w:t>10-83 154 54</w:t>
      </w:r>
    </w:p>
    <w:p w:rsidRPr="00E751BB" w:rsidR="00E751BB" w:rsidP="62CFEC2D" w:rsidRDefault="00E751BB" w14:paraId="09A40D2F" w14:textId="1FDB046A">
      <w:pPr>
        <w:numPr>
          <w:ilvl w:val="1"/>
          <w:numId w:val="20"/>
        </w:numPr>
        <w:spacing w:after="160" w:line="259" w:lineRule="auto"/>
        <w:ind w:right="-1702"/>
        <w:contextualSpacing/>
        <w:rPr>
          <w:lang w:eastAsia="en-US"/>
        </w:rPr>
      </w:pPr>
      <w:r w:rsidRPr="62CFEC2D" w:rsidR="00E751BB">
        <w:rPr>
          <w:b w:val="1"/>
          <w:bCs w:val="1"/>
          <w:lang w:eastAsia="en-US"/>
        </w:rPr>
        <w:t xml:space="preserve">Sjuksköterska på NÄL </w:t>
      </w:r>
      <w:r w:rsidRPr="62CFEC2D" w:rsidR="00E751BB">
        <w:rPr>
          <w:lang w:eastAsia="en-US"/>
        </w:rPr>
        <w:t>ringer</w:t>
      </w:r>
      <w:r w:rsidRPr="62CFEC2D" w:rsidR="405794E5">
        <w:rPr>
          <w:lang w:eastAsia="en-US"/>
        </w:rPr>
        <w:t xml:space="preserve"> ledningssjuksköterska på </w:t>
      </w:r>
      <w:r w:rsidRPr="62CFEC2D" w:rsidR="405794E5">
        <w:rPr>
          <w:lang w:eastAsia="en-US"/>
        </w:rPr>
        <w:t>akutmottagningen</w:t>
      </w:r>
      <w:r w:rsidRPr="62CFEC2D" w:rsidR="405794E5">
        <w:rPr>
          <w:lang w:eastAsia="en-US"/>
        </w:rPr>
        <w:t xml:space="preserve"> Karlstad</w:t>
      </w:r>
      <w:r w:rsidRPr="62CFEC2D" w:rsidR="00E751BB">
        <w:rPr>
          <w:lang w:eastAsia="en-US"/>
        </w:rPr>
        <w:t xml:space="preserve"> </w:t>
      </w:r>
      <w:r w:rsidRPr="62CFEC2D" w:rsidR="00E751BB">
        <w:rPr>
          <w:b w:val="1"/>
          <w:bCs w:val="1"/>
          <w:lang w:eastAsia="en-US"/>
        </w:rPr>
        <w:t>tel. 010-83</w:t>
      </w:r>
      <w:r w:rsidRPr="62CFEC2D" w:rsidR="79ECFD3B">
        <w:rPr>
          <w:b w:val="1"/>
          <w:bCs w:val="1"/>
          <w:lang w:eastAsia="en-US"/>
        </w:rPr>
        <w:t>1 78 30</w:t>
      </w:r>
      <w:r w:rsidRPr="62CFEC2D" w:rsidR="00E751BB">
        <w:rPr>
          <w:lang w:eastAsia="en-US"/>
        </w:rPr>
        <w:t xml:space="preserve"> och berättar att fax har skickats och att patienten är på väg.</w:t>
      </w:r>
    </w:p>
    <w:p w:rsidRPr="00E751BB" w:rsidR="00E751BB" w:rsidP="00E751BB" w:rsidRDefault="00E751BB" w14:paraId="759A7646" w14:textId="77777777">
      <w:pPr>
        <w:spacing w:after="160" w:line="259" w:lineRule="auto"/>
        <w:ind w:left="720" w:right="-1702"/>
        <w:contextualSpacing/>
        <w:rPr>
          <w:szCs w:val="22"/>
          <w:lang w:eastAsia="en-US"/>
        </w:rPr>
      </w:pPr>
    </w:p>
    <w:p w:rsidRPr="00E751BB" w:rsidR="00E751BB" w:rsidP="00E751BB" w:rsidRDefault="00E751BB" w14:paraId="41B85018" w14:textId="77777777">
      <w:pPr>
        <w:numPr>
          <w:ilvl w:val="0"/>
          <w:numId w:val="20"/>
        </w:numPr>
        <w:spacing w:after="160" w:line="259" w:lineRule="auto"/>
        <w:ind w:right="-1702"/>
        <w:contextualSpacing/>
        <w:rPr>
          <w:szCs w:val="22"/>
          <w:lang w:eastAsia="en-US"/>
        </w:rPr>
      </w:pPr>
      <w:r w:rsidRPr="00E751BB">
        <w:rPr>
          <w:szCs w:val="22"/>
          <w:lang w:eastAsia="en-US"/>
        </w:rPr>
        <w:t>PCI utförs i Karlstad och patienten vårdas färdigt vid förväntad kort vårdtid, annars kontakt med NÄL för överflytt.</w:t>
      </w:r>
      <w:r w:rsidRPr="00E751BB">
        <w:rPr>
          <w:szCs w:val="22"/>
          <w:lang w:eastAsia="en-US"/>
        </w:rPr>
        <w:br/>
      </w:r>
    </w:p>
    <w:p w:rsidRPr="00E751BB" w:rsidR="00E751BB" w:rsidP="00E751BB" w:rsidRDefault="00E751BB" w14:paraId="56E57B83" w14:textId="77777777">
      <w:pPr>
        <w:numPr>
          <w:ilvl w:val="0"/>
          <w:numId w:val="20"/>
        </w:numPr>
        <w:spacing w:after="160" w:line="259" w:lineRule="auto"/>
        <w:ind w:right="-1702"/>
        <w:contextualSpacing/>
        <w:rPr>
          <w:szCs w:val="22"/>
          <w:lang w:eastAsia="en-US"/>
        </w:rPr>
      </w:pPr>
      <w:r w:rsidRPr="00E751BB">
        <w:rPr>
          <w:szCs w:val="22"/>
          <w:lang w:eastAsia="en-US"/>
        </w:rPr>
        <w:t>Vid utskrivning från Karlstad:</w:t>
      </w:r>
    </w:p>
    <w:p w:rsidRPr="00E751BB" w:rsidR="00E751BB" w:rsidP="00E751BB" w:rsidRDefault="00E751BB" w14:paraId="3CC045C7" w14:textId="77777777">
      <w:pPr>
        <w:numPr>
          <w:ilvl w:val="1"/>
          <w:numId w:val="20"/>
        </w:numPr>
        <w:spacing w:after="160" w:line="259" w:lineRule="auto"/>
        <w:ind w:right="-1702"/>
        <w:contextualSpacing/>
        <w:rPr>
          <w:lang w:eastAsia="en-US"/>
        </w:rPr>
      </w:pPr>
      <w:r w:rsidRPr="00E751BB">
        <w:rPr>
          <w:lang w:eastAsia="en-US"/>
        </w:rPr>
        <w:t xml:space="preserve"> Fax-meddelande skickas till NÄL på </w:t>
      </w:r>
      <w:r w:rsidRPr="00E751BB">
        <w:rPr>
          <w:b/>
          <w:lang w:eastAsia="en-US"/>
        </w:rPr>
        <w:t xml:space="preserve">fax 010-435 70 41 (se bilaga) </w:t>
      </w:r>
      <w:r w:rsidRPr="00E751BB">
        <w:rPr>
          <w:lang w:eastAsia="en-US"/>
        </w:rPr>
        <w:t>så att tid för HRM-sjuksköterska kan ordnas inom 2 veckor</w:t>
      </w:r>
    </w:p>
    <w:p w:rsidRPr="00E751BB" w:rsidR="00E751BB" w:rsidP="00E751BB" w:rsidRDefault="00E751BB" w14:paraId="3741C06E" w14:textId="77777777">
      <w:pPr>
        <w:numPr>
          <w:ilvl w:val="1"/>
          <w:numId w:val="20"/>
        </w:numPr>
        <w:spacing w:after="160" w:line="259" w:lineRule="auto"/>
        <w:ind w:right="-1702"/>
        <w:contextualSpacing/>
        <w:rPr>
          <w:lang w:eastAsia="en-US"/>
        </w:rPr>
      </w:pPr>
      <w:r w:rsidRPr="00E751BB">
        <w:rPr>
          <w:lang w:eastAsia="en-US"/>
        </w:rPr>
        <w:lastRenderedPageBreak/>
        <w:t xml:space="preserve">Remiss skickas för formellt övertag och uppföljning. </w:t>
      </w:r>
      <w:r w:rsidRPr="00E751BB">
        <w:rPr>
          <w:lang w:eastAsia="en-US"/>
        </w:rPr>
        <w:br/>
      </w:r>
    </w:p>
    <w:p w:rsidRPr="00E751BB" w:rsidR="00E751BB" w:rsidP="00E751BB" w:rsidRDefault="00E751BB" w14:paraId="70800D55" w14:textId="77777777">
      <w:pPr>
        <w:numPr>
          <w:ilvl w:val="0"/>
          <w:numId w:val="20"/>
        </w:numPr>
        <w:spacing w:after="160" w:line="259" w:lineRule="auto"/>
        <w:ind w:right="-1702"/>
        <w:contextualSpacing/>
        <w:rPr>
          <w:lang w:eastAsia="en-US"/>
        </w:rPr>
      </w:pPr>
      <w:r w:rsidRPr="00E751BB">
        <w:rPr>
          <w:lang w:eastAsia="en-US"/>
        </w:rPr>
        <w:t>Remissbedömande läkare på NÄL anger vid remissbedömningen att kopia ska läggas till HRM-sjuksköterska avd 43.</w:t>
      </w: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E751BB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C827FDA"/>
    <w:multiLevelType w:val="hybridMultilevel"/>
    <w:tmpl w:val="406CECC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673189453">
    <w:abstractNumId w:val="18"/>
  </w:num>
  <w:num w:numId="2" w16cid:durableId="638993458">
    <w:abstractNumId w:val="15"/>
  </w:num>
  <w:num w:numId="3" w16cid:durableId="1022626417">
    <w:abstractNumId w:val="0"/>
  </w:num>
  <w:num w:numId="4" w16cid:durableId="1288244894">
    <w:abstractNumId w:val="7"/>
  </w:num>
  <w:num w:numId="5" w16cid:durableId="341276145">
    <w:abstractNumId w:val="16"/>
  </w:num>
  <w:num w:numId="6" w16cid:durableId="761409926">
    <w:abstractNumId w:val="2"/>
  </w:num>
  <w:num w:numId="7" w16cid:durableId="1017315524">
    <w:abstractNumId w:val="12"/>
  </w:num>
  <w:num w:numId="8" w16cid:durableId="1278369626">
    <w:abstractNumId w:val="9"/>
  </w:num>
  <w:num w:numId="9" w16cid:durableId="1714499474">
    <w:abstractNumId w:val="1"/>
  </w:num>
  <w:num w:numId="10" w16cid:durableId="549221795">
    <w:abstractNumId w:val="1"/>
  </w:num>
  <w:num w:numId="11" w16cid:durableId="692339475">
    <w:abstractNumId w:val="3"/>
  </w:num>
  <w:num w:numId="12" w16cid:durableId="1671565543">
    <w:abstractNumId w:val="5"/>
  </w:num>
  <w:num w:numId="13" w16cid:durableId="1056777841">
    <w:abstractNumId w:val="14"/>
  </w:num>
  <w:num w:numId="14" w16cid:durableId="1266233149">
    <w:abstractNumId w:val="10"/>
  </w:num>
  <w:num w:numId="15" w16cid:durableId="1093355670">
    <w:abstractNumId w:val="8"/>
  </w:num>
  <w:num w:numId="16" w16cid:durableId="321740294">
    <w:abstractNumId w:val="13"/>
  </w:num>
  <w:num w:numId="17" w16cid:durableId="1878271286">
    <w:abstractNumId w:val="6"/>
  </w:num>
  <w:num w:numId="18" w16cid:durableId="565382907">
    <w:abstractNumId w:val="11"/>
  </w:num>
  <w:num w:numId="19" w16cid:durableId="2112040897">
    <w:abstractNumId w:val="17"/>
  </w:num>
  <w:num w:numId="20" w16cid:durableId="35508225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51BB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DF1D119"/>
    <w:rsid w:val="13465E08"/>
    <w:rsid w:val="14DD7783"/>
    <w:rsid w:val="1F03E329"/>
    <w:rsid w:val="24E35D07"/>
    <w:rsid w:val="2E4B7B5E"/>
    <w:rsid w:val="36A95520"/>
    <w:rsid w:val="3A8A31B2"/>
    <w:rsid w:val="3C2A325A"/>
    <w:rsid w:val="40158B5C"/>
    <w:rsid w:val="405794E5"/>
    <w:rsid w:val="456FF009"/>
    <w:rsid w:val="5623BE48"/>
    <w:rsid w:val="5A811249"/>
    <w:rsid w:val="62CFEC2D"/>
    <w:rsid w:val="647B2B65"/>
    <w:rsid w:val="6B2CF8ED"/>
    <w:rsid w:val="6D643699"/>
    <w:rsid w:val="781E757B"/>
    <w:rsid w:val="79ECFD3B"/>
    <w:rsid w:val="7B85C091"/>
    <w:rsid w:val="7C78A483"/>
    <w:rsid w:val="7CD304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nu10032-1320169253-157/surrogate/Corpuls%203%20-%20s%c3%a4ndande%20av%20diagnostiskt%20EKG.pdf" TargetMode="External" Id="Rda11e2bf889e458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ST-höjningsinfarkter i norra Dalsland och PCI i Karlstad</dc:title>
  <dc:subject/>
  <dc:creator>patrik.jens.johansson@vgregion.se</dc:creator>
  <keywords/>
  <lastModifiedBy>Emma Husberg</lastModifiedBy>
  <revision>5</revision>
  <lastPrinted>2016-03-31T10:56:00.0000000Z</lastPrinted>
  <dcterms:created xsi:type="dcterms:W3CDTF">2022-05-04T03:40:00.0000000Z</dcterms:created>
  <dcterms:modified xsi:type="dcterms:W3CDTF">2024-11-28T12:00:35.0000000Z</dcterms:modified>
</coreProperties>
</file>