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A264BE" w14:paraId="061914D4" w14:textId="3ACA8EBA">
      <w:pPr>
        <w:pStyle w:val="Rubrik1"/>
      </w:pPr>
      <w:r w:rsidR="00A264BE">
        <w:rPr/>
        <w:t>R</w:t>
      </w:r>
      <w:r w:rsidR="002C3A57">
        <w:rPr/>
        <w:t xml:space="preserve">eservrutin vid Metalysbrist- </w:t>
      </w:r>
      <w:r w:rsidR="002C3A57">
        <w:rPr/>
        <w:t>Actilys</w:t>
      </w:r>
      <w:r w:rsidR="006E1B70">
        <w:rPr/>
        <w:t xml:space="preserve"> för behandling av STEM</w:t>
      </w:r>
      <w:r w:rsidR="54ED0B98">
        <w:rPr/>
        <w:t>I</w:t>
      </w:r>
      <w:bookmarkStart w:name="_Toc321146591" w:id="0"/>
    </w:p>
    <w:p w:rsidR="001550DD" w:rsidP="001550DD" w:rsidRDefault="001550DD" w14:paraId="34753B4C" w14:textId="6CDA86B0">
      <w:pPr>
        <w:pStyle w:val="Rubrik2"/>
        <w:ind w:right="-143"/>
      </w:pPr>
      <w:bookmarkStart w:name="_Toc100327184" w:id="1"/>
      <w:bookmarkStart w:name="_Toc106874287" w:id="2"/>
      <w:bookmarkStart w:name="_Toc100327186" w:id="3"/>
      <w:bookmarkStart w:name="_Toc106874289" w:id="4"/>
      <w:bookmarkEnd w:id="0"/>
      <w:r>
        <w:t>S</w:t>
      </w:r>
      <w:r>
        <w:t>yfte</w:t>
      </w:r>
      <w:bookmarkEnd w:id="3"/>
      <w:bookmarkEnd w:id="4"/>
    </w:p>
    <w:p w:rsidRPr="00DB31E4" w:rsidR="00DB31E4" w:rsidP="00DB31E4" w:rsidRDefault="00DB31E4" w14:paraId="7006D926" w14:textId="77777777">
      <w:pPr>
        <w:ind w:left="992"/>
      </w:pPr>
      <w:r w:rsidRPr="00DB31E4">
        <w:t>Rutinen avser trombolys av akut hjärtinfarkt med Actilyse om brist på Metalyse uppstår. Avseende indikationer och kontraindikationer gäller samma för Metalyse.</w:t>
      </w:r>
    </w:p>
    <w:p w:rsidRPr="00DB31E4" w:rsidR="00DB31E4" w:rsidP="00DB31E4" w:rsidRDefault="00DB31E4" w14:paraId="51C58954" w14:textId="77777777">
      <w:pPr>
        <w:ind w:left="992"/>
      </w:pPr>
      <w:r w:rsidRPr="00DB31E4">
        <w:t>Rutinen syftar till att ge enhetlig vård samt dokumentation baserad på kunskap, erfarenhet och vetenskaplig evidens. Att systematisera och effektivisera omvårdnadsarbetet och säkerställa patientens vård och omhändertagande på ett optimalt sätt samt minska risken att fel och brister uppstår samt att underlätta introduktionen av nya medarbetare.</w:t>
      </w:r>
    </w:p>
    <w:p w:rsidRPr="001550DD" w:rsidR="001550DD" w:rsidP="00CD0AA9" w:rsidRDefault="00DB31E4" w14:paraId="130AFBE7" w14:textId="1DEDD195">
      <w:pPr>
        <w:ind w:left="992"/>
      </w:pPr>
      <w:r w:rsidRPr="00DB31E4">
        <w:t>Denna rutin beskriver hur ansvarig sjuksköterska blandar och administrerar Actilyse.</w:t>
      </w:r>
    </w:p>
    <w:p w:rsidR="009A32ED" w:rsidP="009A32ED" w:rsidRDefault="009A32ED" w14:paraId="11BC1DCA" w14:textId="1ECCDE34">
      <w:pPr>
        <w:pStyle w:val="Rubrik2"/>
        <w:ind w:right="-143"/>
      </w:pPr>
      <w:r>
        <w:t>Förändringar sedan föregående version</w:t>
      </w:r>
      <w:bookmarkEnd w:id="1"/>
      <w:bookmarkEnd w:id="2"/>
    </w:p>
    <w:p w:rsidR="00B405A1" w:rsidP="00CD0AA9" w:rsidRDefault="001550DD" w14:paraId="1FC6584C" w14:textId="72602218">
      <w:pPr>
        <w:ind w:right="-143"/>
      </w:pPr>
      <w:r w:rsidR="03F46087">
        <w:rPr/>
        <w:t>Förändringar under arbetsbeskrivning och handhavandet</w:t>
      </w:r>
      <w:r w:rsidR="009A32ED">
        <w:rPr/>
        <w:t xml:space="preserve"> </w:t>
      </w:r>
      <w:bookmarkStart w:name="_Toc72840807" w:id="5"/>
    </w:p>
    <w:bookmarkEnd w:id="5"/>
    <w:p w:rsidR="009A32ED" w:rsidP="009A32ED" w:rsidRDefault="00500CE4" w14:paraId="29B03EF5" w14:textId="5729DA45">
      <w:pPr>
        <w:pStyle w:val="Rubrik2"/>
        <w:ind w:right="-143"/>
      </w:pPr>
      <w:r>
        <w:t>Indikation</w:t>
      </w:r>
    </w:p>
    <w:p w:rsidRPr="00500CE4" w:rsidR="00500CE4" w:rsidP="00500CE4" w:rsidRDefault="00500CE4" w14:paraId="3483DEAB" w14:textId="77777777">
      <w:pPr>
        <w:ind w:left="992"/>
      </w:pPr>
      <w:r w:rsidRPr="00500CE4">
        <w:t>Trombolytisk behandling av vuxna med misstänkt hjärtinfarkt med kvarstående ST-höjning och symtom inom 12 timmar eller nytillkommet vänstergrenblock.</w:t>
      </w:r>
    </w:p>
    <w:p w:rsidRPr="00500CE4" w:rsidR="00500CE4" w:rsidP="00500CE4" w:rsidRDefault="00500CE4" w14:paraId="420227AE" w14:textId="69EB596C">
      <w:pPr>
        <w:ind w:left="992"/>
        <w:rPr>
          <w:b/>
          <w:bCs/>
          <w:u w:val="single"/>
        </w:rPr>
      </w:pPr>
      <w:r w:rsidRPr="00500CE4">
        <w:t>Innan Actilyse ska ges skall ansvarig läkare skriftligt bocka av alla frågor (ang indikation, kontraindikation, utvärdering)</w:t>
      </w:r>
      <w:r w:rsidR="00400D05">
        <w:t xml:space="preserve"> i</w:t>
      </w:r>
      <w:r w:rsidRPr="00500CE4">
        <w:t xml:space="preserve"> </w:t>
      </w:r>
      <w:hyperlink w:history="1" r:id="rId12">
        <w:r w:rsidRPr="00655510" w:rsidR="00655510">
          <w:rPr>
            <w:color w:val="0000FF"/>
            <w:u w:val="single"/>
          </w:rPr>
          <w:t>Checklista vid trombolys behandling av ST-höjningsinfarkt (vgregion.se)</w:t>
        </w:r>
      </w:hyperlink>
    </w:p>
    <w:p w:rsidRPr="00023FF4" w:rsidR="009A32ED" w:rsidP="009A32ED" w:rsidRDefault="009A32ED" w14:paraId="696C096E" w14:textId="6255F830">
      <w:pPr>
        <w:ind w:right="-143"/>
      </w:pPr>
      <w:r>
        <w:br/>
      </w:r>
    </w:p>
    <w:p w:rsidR="009A32ED" w:rsidP="009A32ED" w:rsidRDefault="00D12ABD" w14:paraId="70B2A54A" w14:textId="057EFA96">
      <w:pPr>
        <w:pStyle w:val="Rubrik2"/>
        <w:ind w:right="-143"/>
      </w:pPr>
      <w:r>
        <w:t>Kontraindikationer</w:t>
      </w:r>
    </w:p>
    <w:p w:rsidRPr="00D12ABD" w:rsidR="00D12ABD" w:rsidP="00D12ABD" w:rsidRDefault="00D12ABD" w14:paraId="42CC5735" w14:textId="45D40DB7">
      <w:r>
        <w:t>Se checklista Trombolys</w:t>
      </w:r>
      <w:r w:rsidR="00BB7864">
        <w:t xml:space="preserve"> vid ST höjningsinfarkt</w:t>
      </w:r>
    </w:p>
    <w:p w:rsidR="009A32ED" w:rsidP="009A32ED" w:rsidRDefault="009A32ED" w14:paraId="7CCE59AC" w14:textId="021F604E">
      <w:pPr>
        <w:pStyle w:val="Rubrik3"/>
        <w:ind w:right="-143"/>
      </w:pPr>
      <w:bookmarkStart w:name="_Toc100327188" w:id="6"/>
      <w:r>
        <w:lastRenderedPageBreak/>
        <w:t>A</w:t>
      </w:r>
      <w:r w:rsidR="00BB7864">
        <w:t>rbetsbeskrivning</w:t>
      </w:r>
      <w:bookmarkEnd w:id="6"/>
    </w:p>
    <w:p w:rsidRPr="00BB7864" w:rsidR="00BB7864" w:rsidP="00BB7864" w:rsidRDefault="00BB7864" w14:paraId="7369A7F5" w14:textId="77777777">
      <w:pPr>
        <w:ind w:left="992"/>
      </w:pPr>
      <w:r w:rsidRPr="00BB7864">
        <w:t>När trombolys med Actilyse vid akut hjärtinfarkt bedöms aktuellt ska det ges av sjuksköterska så tidigt som möjligt efter symtomdebut.</w:t>
      </w:r>
    </w:p>
    <w:p w:rsidRPr="00BB7864" w:rsidR="00BB7864" w:rsidP="00BB7864" w:rsidRDefault="00BB7864" w14:paraId="375D4A74" w14:textId="77777777">
      <w:pPr>
        <w:ind w:left="992"/>
        <w:rPr>
          <w:b/>
          <w:bCs/>
        </w:rPr>
      </w:pPr>
      <w:r w:rsidRPr="00BB7864">
        <w:rPr>
          <w:b/>
          <w:bCs/>
        </w:rPr>
        <w:t>Trombolys genomförande</w:t>
      </w:r>
    </w:p>
    <w:p w:rsidRPr="00BB7864" w:rsidR="00BB7864" w:rsidP="00BB7864" w:rsidRDefault="00BB7864" w14:paraId="10FE2613" w14:textId="77777777">
      <w:pPr>
        <w:numPr>
          <w:ilvl w:val="0"/>
          <w:numId w:val="20"/>
        </w:numPr>
        <w:contextualSpacing/>
      </w:pPr>
      <w:r w:rsidRPr="00BB7864">
        <w:t>2 PVK helst gröna och prover som skall tas är el, lever och blodstatus, CRP, TNI, PK, APTT, blodgrupp. Behöver ej invänta svaren</w:t>
      </w:r>
    </w:p>
    <w:p w:rsidRPr="00BB7864" w:rsidR="00BB7864" w:rsidP="00BB7864" w:rsidRDefault="00BB7864" w14:paraId="010769E4" w14:textId="77777777">
      <w:pPr>
        <w:numPr>
          <w:ilvl w:val="0"/>
          <w:numId w:val="20"/>
        </w:numPr>
        <w:contextualSpacing/>
      </w:pPr>
      <w:r w:rsidRPr="00BB7864">
        <w:t>Kontrollera bltr före start. Bltr&gt; 160/80 skall behandlas akut pga blödningsrisken.</w:t>
      </w:r>
    </w:p>
    <w:p w:rsidRPr="00BB7864" w:rsidR="00BB7864" w:rsidP="00BB7864" w:rsidRDefault="00BB7864" w14:paraId="14761225" w14:textId="77777777">
      <w:pPr>
        <w:numPr>
          <w:ilvl w:val="0"/>
          <w:numId w:val="20"/>
        </w:numPr>
        <w:contextualSpacing/>
      </w:pPr>
      <w:r w:rsidRPr="00BB7864">
        <w:t>Dokumentera exakt datum och klockslag för trombolysstart.</w:t>
      </w:r>
    </w:p>
    <w:p w:rsidRPr="00BB7864" w:rsidR="00BB7864" w:rsidP="00BB7864" w:rsidRDefault="00BB7864" w14:paraId="10A2BF68" w14:textId="77777777">
      <w:pPr>
        <w:numPr>
          <w:ilvl w:val="0"/>
          <w:numId w:val="20"/>
        </w:numPr>
        <w:contextualSpacing/>
      </w:pPr>
      <w:r w:rsidRPr="00BB7864">
        <w:t>Det ska tas ett EKG när trombolysen/Inf Actilyse är avslutad. För att utvärdera effekten av trombolysen.</w:t>
      </w:r>
    </w:p>
    <w:p w:rsidRPr="00BB7864" w:rsidR="00BB7864" w:rsidP="00BB7864" w:rsidRDefault="00BB7864" w14:paraId="4E95ACF8" w14:textId="77777777">
      <w:pPr>
        <w:numPr>
          <w:ilvl w:val="0"/>
          <w:numId w:val="20"/>
        </w:numPr>
        <w:contextualSpacing/>
      </w:pPr>
      <w:r w:rsidRPr="00BB7864">
        <w:t>Vid effektiv/lyckad trombolys ses en sänkning av ST höjningen med&gt; 50%.</w:t>
      </w:r>
    </w:p>
    <w:p w:rsidRPr="00BB7864" w:rsidR="00BB7864" w:rsidP="00BB7864" w:rsidRDefault="00BB7864" w14:paraId="5F19806B" w14:textId="77777777">
      <w:pPr>
        <w:numPr>
          <w:ilvl w:val="0"/>
          <w:numId w:val="20"/>
        </w:numPr>
        <w:contextualSpacing/>
      </w:pPr>
      <w:r w:rsidRPr="00BB7864">
        <w:t>Syrgas om saturation &lt;90%, Nitrolingual och Inj Morfin iv vb</w:t>
      </w:r>
    </w:p>
    <w:p w:rsidRPr="00BB7864" w:rsidR="00BB7864" w:rsidP="00BB7864" w:rsidRDefault="00BB7864" w14:paraId="7060749E" w14:textId="77777777">
      <w:pPr>
        <w:numPr>
          <w:ilvl w:val="0"/>
          <w:numId w:val="20"/>
        </w:numPr>
        <w:contextualSpacing/>
      </w:pPr>
      <w:r w:rsidRPr="00BB7864">
        <w:rPr>
          <w:b/>
          <w:bCs/>
        </w:rPr>
        <w:t>Laddningsdos</w:t>
      </w:r>
      <w:r w:rsidRPr="00BB7864">
        <w:t xml:space="preserve"> T Trombyl 320 mg</w:t>
      </w:r>
    </w:p>
    <w:p w:rsidRPr="00BB7864" w:rsidR="00BB7864" w:rsidP="6C089162" w:rsidRDefault="00BB7864" w14:paraId="3F66B2E1" w14:textId="77777777">
      <w:pPr>
        <w:numPr>
          <w:ilvl w:val="0"/>
          <w:numId w:val="20"/>
        </w:numPr>
        <w:spacing/>
        <w:contextualSpacing w:val="1"/>
        <w:rPr/>
      </w:pPr>
      <w:r w:rsidRPr="6C089162" w:rsidR="00BB7864">
        <w:rPr>
          <w:b w:val="1"/>
          <w:bCs w:val="1"/>
        </w:rPr>
        <w:t>Laddningsdos</w:t>
      </w:r>
      <w:r w:rsidR="00BB7864">
        <w:rPr/>
        <w:t xml:space="preserve"> </w:t>
      </w:r>
      <w:r w:rsidR="00BB7864">
        <w:rPr/>
        <w:t>Clopidogrel</w:t>
      </w:r>
      <w:r w:rsidR="00BB7864">
        <w:rPr/>
        <w:t xml:space="preserve"> 75mg – 4st. om patienten är &lt;75 år</w:t>
      </w:r>
    </w:p>
    <w:p w:rsidRPr="00BB7864" w:rsidR="00BB7864" w:rsidP="6C089162" w:rsidRDefault="00BB7864" w14:paraId="61E947B7" w14:textId="3D460CC7">
      <w:pPr>
        <w:numPr>
          <w:ilvl w:val="0"/>
          <w:numId w:val="20"/>
        </w:numPr>
        <w:spacing/>
        <w:contextualSpacing w:val="1"/>
        <w:rPr>
          <w:lang w:val="de-DE"/>
        </w:rPr>
      </w:pPr>
      <w:r w:rsidRPr="6C089162" w:rsidR="55B18720">
        <w:rPr>
          <w:b w:val="1"/>
          <w:bCs w:val="1"/>
          <w:lang w:val="de-DE"/>
        </w:rPr>
        <w:t>Laddningsdos</w:t>
      </w:r>
      <w:r w:rsidRPr="6C089162" w:rsidR="55B18720">
        <w:rPr>
          <w:b w:val="1"/>
          <w:bCs w:val="1"/>
          <w:lang w:val="de-DE"/>
        </w:rPr>
        <w:t xml:space="preserve"> </w:t>
      </w:r>
      <w:r w:rsidRPr="6C089162" w:rsidR="55B18720">
        <w:rPr>
          <w:lang w:val="de-DE"/>
        </w:rPr>
        <w:t xml:space="preserve">Clopidogrel 75 mg- 1 st </w:t>
      </w:r>
      <w:r w:rsidRPr="6C089162" w:rsidR="55B18720">
        <w:rPr>
          <w:lang w:val="de-DE"/>
        </w:rPr>
        <w:t>om</w:t>
      </w:r>
      <w:r w:rsidRPr="6C089162" w:rsidR="55B18720">
        <w:rPr>
          <w:lang w:val="de-DE"/>
        </w:rPr>
        <w:t xml:space="preserve"> </w:t>
      </w:r>
      <w:r w:rsidRPr="6C089162" w:rsidR="55B18720">
        <w:rPr>
          <w:lang w:val="de-DE"/>
        </w:rPr>
        <w:t>patienten</w:t>
      </w:r>
      <w:r w:rsidRPr="6C089162" w:rsidR="55B18720">
        <w:rPr>
          <w:lang w:val="de-DE"/>
        </w:rPr>
        <w:t xml:space="preserve"> </w:t>
      </w:r>
      <w:r w:rsidRPr="6C089162" w:rsidR="55B18720">
        <w:rPr>
          <w:lang w:val="de-DE"/>
        </w:rPr>
        <w:t>är</w:t>
      </w:r>
      <w:r w:rsidRPr="6C089162" w:rsidR="55B18720">
        <w:rPr>
          <w:lang w:val="de-DE"/>
        </w:rPr>
        <w:t xml:space="preserve"> &gt;75 </w:t>
      </w:r>
      <w:r w:rsidRPr="6C089162" w:rsidR="55B18720">
        <w:rPr>
          <w:lang w:val="de-DE"/>
        </w:rPr>
        <w:t>år</w:t>
      </w:r>
      <w:r w:rsidRPr="6C089162" w:rsidR="55B18720">
        <w:rPr>
          <w:lang w:val="de-DE"/>
        </w:rPr>
        <w:t xml:space="preserve"> </w:t>
      </w:r>
    </w:p>
    <w:p w:rsidRPr="00BB7864" w:rsidR="00BB7864" w:rsidP="6C089162" w:rsidRDefault="00BB7864" w14:paraId="4D71197C" w14:textId="77777777">
      <w:pPr>
        <w:numPr>
          <w:ilvl w:val="0"/>
          <w:numId w:val="20"/>
        </w:numPr>
        <w:spacing/>
        <w:contextualSpacing w:val="1"/>
        <w:rPr/>
      </w:pPr>
      <w:r w:rsidRPr="6C089162" w:rsidR="00BB7864">
        <w:rPr>
          <w:b w:val="1"/>
          <w:bCs w:val="1"/>
        </w:rPr>
        <w:t>Ge Actilyse i viktanpassad dos</w:t>
      </w:r>
      <w:r w:rsidR="00BB7864">
        <w:rPr/>
        <w:t xml:space="preserve"> – se medföljande tabeller</w:t>
      </w:r>
    </w:p>
    <w:p w:rsidR="4065F0BC" w:rsidP="6C089162" w:rsidRDefault="4065F0BC" w14:paraId="44A81BA6" w14:textId="02107BBD">
      <w:pPr>
        <w:numPr>
          <w:ilvl w:val="0"/>
          <w:numId w:val="20"/>
        </w:numPr>
        <w:spacing/>
        <w:contextualSpacing w:val="1"/>
        <w:rPr/>
      </w:pPr>
      <w:r w:rsidRPr="6C089162" w:rsidR="4065F0BC">
        <w:rPr>
          <w:b w:val="1"/>
          <w:bCs w:val="1"/>
        </w:rPr>
        <w:t>Bolus</w:t>
      </w:r>
      <w:r w:rsidRPr="6C089162" w:rsidR="4065F0BC">
        <w:rPr>
          <w:b w:val="1"/>
          <w:bCs w:val="1"/>
        </w:rPr>
        <w:t>:</w:t>
      </w:r>
      <w:r w:rsidR="4065F0BC">
        <w:rPr/>
        <w:t xml:space="preserve"> Ge </w:t>
      </w:r>
      <w:r w:rsidR="4065F0BC">
        <w:rPr/>
        <w:t>inj</w:t>
      </w:r>
      <w:r w:rsidR="4065F0BC">
        <w:rPr/>
        <w:t xml:space="preserve"> Heparin 5000 </w:t>
      </w:r>
      <w:r w:rsidR="4065F0BC">
        <w:rPr/>
        <w:t>iE</w:t>
      </w:r>
      <w:r w:rsidR="4065F0BC">
        <w:rPr/>
        <w:t xml:space="preserve"> iv (om inte redan givit)</w:t>
      </w:r>
    </w:p>
    <w:p w:rsidR="4065F0BC" w:rsidP="6C089162" w:rsidRDefault="4065F0BC" w14:paraId="5789B26F" w14:textId="709B6CCE">
      <w:pPr>
        <w:numPr>
          <w:ilvl w:val="0"/>
          <w:numId w:val="20"/>
        </w:numPr>
        <w:spacing/>
        <w:contextualSpacing w:val="1"/>
        <w:rPr/>
      </w:pPr>
      <w:r w:rsidRPr="6C089162" w:rsidR="4065F0BC">
        <w:rPr>
          <w:b w:val="1"/>
          <w:bCs w:val="1"/>
        </w:rPr>
        <w:t>Infusion:</w:t>
      </w:r>
      <w:r w:rsidR="4065F0BC">
        <w:rPr/>
        <w:t xml:space="preserve"> Börja direkt med viktanpassad Inf Heparin (Heparin 15000 </w:t>
      </w:r>
      <w:r w:rsidR="4065F0BC">
        <w:rPr/>
        <w:t>iE</w:t>
      </w:r>
      <w:r w:rsidR="4065F0BC">
        <w:rPr/>
        <w:t xml:space="preserve"> i 500 ml NACL eller </w:t>
      </w:r>
      <w:r w:rsidR="4065F0BC">
        <w:rPr/>
        <w:t>Glucos</w:t>
      </w:r>
      <w:r w:rsidR="4065F0BC">
        <w:rPr/>
        <w:t>)</w:t>
      </w:r>
    </w:p>
    <w:p w:rsidR="4725881C" w:rsidP="6C089162" w:rsidRDefault="4725881C" w14:paraId="7A652C56" w14:textId="17206BD4">
      <w:pPr>
        <w:numPr>
          <w:ilvl w:val="0"/>
          <w:numId w:val="20"/>
        </w:numPr>
        <w:spacing/>
        <w:contextualSpacing w:val="1"/>
        <w:rPr/>
      </w:pPr>
      <w:r w:rsidRPr="6C089162" w:rsidR="4725881C">
        <w:rPr>
          <w:b w:val="1"/>
          <w:bCs w:val="1"/>
        </w:rPr>
        <w:t xml:space="preserve">APTT mål </w:t>
      </w:r>
      <w:r w:rsidR="4725881C">
        <w:rPr/>
        <w:t>50–70</w:t>
      </w:r>
      <w:r w:rsidR="4725881C">
        <w:rPr/>
        <w:t xml:space="preserve"> sek</w:t>
      </w:r>
    </w:p>
    <w:p w:rsidRPr="00BB7864" w:rsidR="00BB7864" w:rsidP="00BB7864" w:rsidRDefault="00BB7864" w14:paraId="34FEC84E" w14:textId="77777777">
      <w:pPr>
        <w:numPr>
          <w:ilvl w:val="0"/>
          <w:numId w:val="20"/>
        </w:numPr>
        <w:contextualSpacing/>
      </w:pPr>
      <w:r w:rsidRPr="00BB7864">
        <w:rPr>
          <w:b/>
          <w:bCs/>
        </w:rPr>
        <w:t>Kontroll c- angio bör göras inom 24 timmar på alla patienter, ska bedömas av kardiolog på NÄL.</w:t>
      </w:r>
    </w:p>
    <w:p w:rsidR="009A32ED" w:rsidP="009A32ED" w:rsidRDefault="009A32ED" w14:paraId="135305BC" w14:textId="05DD8F81">
      <w:pPr>
        <w:ind w:right="-143"/>
      </w:pPr>
    </w:p>
    <w:p w:rsidR="009A32ED" w:rsidP="009A32ED" w:rsidRDefault="00BB7864" w14:paraId="730FC6A6" w14:textId="4095649E">
      <w:pPr>
        <w:pStyle w:val="Rubrik3"/>
        <w:ind w:right="-143"/>
      </w:pPr>
      <w:r>
        <w:t>Tillvägagångssätt</w:t>
      </w:r>
    </w:p>
    <w:p w:rsidRPr="000709F8" w:rsidR="000709F8" w:rsidP="000709F8" w:rsidRDefault="000709F8" w14:paraId="73008138" w14:textId="77777777">
      <w:pPr>
        <w:ind w:left="992"/>
      </w:pPr>
      <w:r w:rsidRPr="000709F8">
        <w:t>Actilyse ges enligt en två eller tre stegs process, beroende på patientvikt under eller över 65kg samt symtomduration under 6 timmar eller 6–12 timmar. Actilyse ges som bolus, omedelbart följ av 1 eller 2 infusioner via sprutpump. Ges i separat infart därför behövs två (helst gröna) venösa infarter.</w:t>
      </w:r>
    </w:p>
    <w:p w:rsidRPr="000709F8" w:rsidR="000709F8" w:rsidP="000709F8" w:rsidRDefault="000709F8" w14:paraId="756A28BE" w14:textId="77777777">
      <w:pPr>
        <w:ind w:left="992"/>
      </w:pPr>
      <w:r w:rsidRPr="000709F8">
        <w:t>Åtgång på Actilyse upp till 100 mg.</w:t>
      </w:r>
    </w:p>
    <w:p w:rsidRPr="000709F8" w:rsidR="000709F8" w:rsidP="000709F8" w:rsidRDefault="000709F8" w14:paraId="04A9F458" w14:textId="77777777">
      <w:pPr>
        <w:ind w:left="992"/>
      </w:pPr>
      <w:r w:rsidRPr="000709F8">
        <w:rPr>
          <w:b/>
          <w:bCs/>
        </w:rPr>
        <w:t>Späd två ampuller med Actilyse a 50 mg med den medföljande vätskan</w:t>
      </w:r>
      <w:r w:rsidRPr="000709F8">
        <w:t xml:space="preserve"> </w:t>
      </w:r>
      <w:r w:rsidRPr="000709F8">
        <w:rPr>
          <w:b/>
          <w:bCs/>
        </w:rPr>
        <w:t>till en koncentration 1mg/ml</w:t>
      </w:r>
      <w:r w:rsidRPr="000709F8">
        <w:t>. Dra upp bolusdosen separat och infusionsdosen i sprutor för sprutpump.</w:t>
      </w:r>
    </w:p>
    <w:p w:rsidRPr="000709F8" w:rsidR="000709F8" w:rsidP="000709F8" w:rsidRDefault="000709F8" w14:paraId="070F7611" w14:textId="77777777">
      <w:pPr>
        <w:ind w:left="992"/>
      </w:pPr>
      <w:r w:rsidRPr="000709F8">
        <w:rPr>
          <w:b/>
          <w:bCs/>
        </w:rPr>
        <w:t>Märk respektive spruta med bolusdos och infusionsdos</w:t>
      </w:r>
      <w:r w:rsidRPr="000709F8">
        <w:t>.</w:t>
      </w:r>
    </w:p>
    <w:p w:rsidR="000709F8" w:rsidP="000709F8" w:rsidRDefault="000709F8" w14:paraId="1AD873D1" w14:textId="77777777">
      <w:pPr>
        <w:ind w:left="992"/>
        <w:rPr>
          <w:b/>
          <w:bCs/>
        </w:rPr>
      </w:pPr>
    </w:p>
    <w:p w:rsidRPr="000709F8" w:rsidR="000709F8" w:rsidP="000709F8" w:rsidRDefault="000709F8" w14:paraId="351ABF52" w14:textId="139A205E">
      <w:pPr>
        <w:ind w:left="992"/>
        <w:rPr>
          <w:b/>
          <w:bCs/>
        </w:rPr>
      </w:pPr>
      <w:r w:rsidRPr="000709F8">
        <w:rPr>
          <w:b/>
          <w:bCs/>
        </w:rPr>
        <w:t>Bolusdosen ges på 1–2 min och infusionerna ges via sprutpump.</w:t>
      </w:r>
    </w:p>
    <w:p w:rsidRPr="000709F8" w:rsidR="000709F8" w:rsidP="000709F8" w:rsidRDefault="000709F8" w14:paraId="5E2A8581" w14:textId="77777777">
      <w:pPr>
        <w:numPr>
          <w:ilvl w:val="0"/>
          <w:numId w:val="14"/>
        </w:numPr>
        <w:ind w:left="1712" w:hanging="357"/>
        <w:contextualSpacing/>
        <w:rPr>
          <w:color w:val="C00000"/>
        </w:rPr>
      </w:pPr>
      <w:r w:rsidRPr="000709F8">
        <w:rPr>
          <w:color w:val="C00000"/>
        </w:rPr>
        <w:t xml:space="preserve">Symtomdebut &lt;6 timmar och vikt ≥ 65 kg   </w:t>
      </w:r>
      <w:r w:rsidRPr="000709F8">
        <w:rPr>
          <w:b/>
          <w:bCs/>
          <w:color w:val="C00000"/>
        </w:rPr>
        <w:t>SCHEMA A</w:t>
      </w:r>
    </w:p>
    <w:p w:rsidRPr="000709F8" w:rsidR="000709F8" w:rsidP="000709F8" w:rsidRDefault="000709F8" w14:paraId="2050821A" w14:textId="77777777">
      <w:pPr>
        <w:numPr>
          <w:ilvl w:val="0"/>
          <w:numId w:val="14"/>
        </w:numPr>
        <w:ind w:left="1712" w:hanging="357"/>
        <w:contextualSpacing/>
        <w:rPr>
          <w:color w:val="0070C0"/>
        </w:rPr>
      </w:pPr>
      <w:r w:rsidRPr="000709F8">
        <w:rPr>
          <w:color w:val="0070C0"/>
        </w:rPr>
        <w:t>Symtomdebut &lt;6 timmar och vikt &lt;65 kg</w:t>
      </w:r>
      <w:r w:rsidRPr="000709F8">
        <w:rPr>
          <w:b/>
          <w:bCs/>
          <w:color w:val="0070C0"/>
        </w:rPr>
        <w:t xml:space="preserve"> SCHEMA B</w:t>
      </w:r>
    </w:p>
    <w:p w:rsidRPr="000709F8" w:rsidR="000709F8" w:rsidP="000709F8" w:rsidRDefault="000709F8" w14:paraId="4B9BE9EC" w14:textId="77777777">
      <w:pPr>
        <w:numPr>
          <w:ilvl w:val="0"/>
          <w:numId w:val="14"/>
        </w:numPr>
        <w:ind w:left="1712" w:hanging="357"/>
        <w:contextualSpacing/>
        <w:rPr>
          <w:color w:val="00B050"/>
        </w:rPr>
      </w:pPr>
      <w:r w:rsidRPr="000709F8">
        <w:rPr>
          <w:color w:val="00B050"/>
        </w:rPr>
        <w:t>Symtomdebut 6–12 timmar och vikt ≥ 65</w:t>
      </w:r>
      <w:r w:rsidRPr="000709F8">
        <w:rPr>
          <w:b/>
          <w:bCs/>
          <w:color w:val="00B050"/>
        </w:rPr>
        <w:t xml:space="preserve"> </w:t>
      </w:r>
      <w:r w:rsidRPr="000709F8">
        <w:rPr>
          <w:color w:val="00B050"/>
        </w:rPr>
        <w:t xml:space="preserve">kg </w:t>
      </w:r>
      <w:r w:rsidRPr="000709F8">
        <w:rPr>
          <w:b/>
          <w:bCs/>
          <w:color w:val="00B050"/>
        </w:rPr>
        <w:t>SCHEMA C</w:t>
      </w:r>
    </w:p>
    <w:p w:rsidRPr="000709F8" w:rsidR="000709F8" w:rsidP="000709F8" w:rsidRDefault="000709F8" w14:paraId="3769F1B4" w14:textId="77777777">
      <w:pPr>
        <w:numPr>
          <w:ilvl w:val="0"/>
          <w:numId w:val="14"/>
        </w:numPr>
        <w:ind w:left="1712" w:hanging="357"/>
        <w:contextualSpacing/>
        <w:rPr>
          <w:color w:val="7030A0"/>
        </w:rPr>
      </w:pPr>
      <w:r w:rsidRPr="000709F8">
        <w:rPr>
          <w:color w:val="7030A0"/>
        </w:rPr>
        <w:t>Symtomdebut 6–12 timmar och vikt &lt;65 kg</w:t>
      </w:r>
      <w:r w:rsidRPr="000709F8">
        <w:rPr>
          <w:b/>
          <w:bCs/>
          <w:color w:val="7030A0"/>
        </w:rPr>
        <w:t xml:space="preserve"> SCHEMA D</w:t>
      </w:r>
    </w:p>
    <w:p w:rsidRPr="000709F8" w:rsidR="000709F8" w:rsidP="000709F8" w:rsidRDefault="000709F8" w14:paraId="2A816EC9" w14:textId="77777777"/>
    <w:p w:rsidRPr="0072322E" w:rsidR="0072322E" w:rsidP="0072322E" w:rsidRDefault="009A32ED" w14:paraId="46205BE0" w14:textId="77777777">
      <w:pPr>
        <w:pStyle w:val="MellanrubrikVGR"/>
        <w:ind w:left="0"/>
        <w:rPr>
          <w:sz w:val="32"/>
          <w:szCs w:val="32"/>
        </w:rPr>
      </w:pPr>
      <w:r>
        <w:br/>
      </w:r>
      <w:r w:rsidRPr="0072322E" w:rsidR="0072322E">
        <w:rPr>
          <w:sz w:val="32"/>
          <w:szCs w:val="32"/>
        </w:rPr>
        <w:t>Checklista vid trombolysbehandling av STEMI med Actilyse</w:t>
      </w:r>
    </w:p>
    <w:p w:rsidRPr="0072322E" w:rsidR="0072322E" w:rsidP="0072322E" w:rsidRDefault="0072322E" w14:paraId="62716A07" w14:textId="77777777">
      <w:pPr>
        <w:ind w:left="992"/>
      </w:pPr>
      <w:r w:rsidRPr="0072322E">
        <w:t>Pateint namn ____________________   pers nr ____________________</w:t>
      </w:r>
    </w:p>
    <w:p w:rsidRPr="0072322E" w:rsidR="0072322E" w:rsidP="0072322E" w:rsidRDefault="0072322E" w14:paraId="33FD7D96" w14:textId="77777777">
      <w:pPr>
        <w:ind w:left="992"/>
      </w:pPr>
      <w:r w:rsidRPr="0072322E">
        <w:t>Patientens vikt ________ kg</w:t>
      </w:r>
    </w:p>
    <w:p w:rsidRPr="0072322E" w:rsidR="0072322E" w:rsidP="0072322E" w:rsidRDefault="0072322E" w14:paraId="1EC7C4AD" w14:textId="77777777">
      <w:pPr>
        <w:ind w:left="992"/>
      </w:pPr>
      <w:r w:rsidRPr="0072322E">
        <w:t>Symtomdebut kl _______</w:t>
      </w:r>
    </w:p>
    <w:p w:rsidRPr="0072322E" w:rsidR="0072322E" w:rsidP="0072322E" w:rsidRDefault="0072322E" w14:paraId="70D0EAE0" w14:textId="77777777">
      <w:pPr>
        <w:ind w:left="992"/>
      </w:pPr>
      <w:r w:rsidRPr="0072322E">
        <w:t>Actilyse schema ________</w:t>
      </w:r>
    </w:p>
    <w:p w:rsidRPr="0072322E" w:rsidR="0072322E" w:rsidP="0072322E" w:rsidRDefault="0072322E" w14:paraId="19CF7EE6" w14:textId="77777777">
      <w:pPr>
        <w:ind w:left="992"/>
      </w:pPr>
    </w:p>
    <w:p w:rsidRPr="0072322E" w:rsidR="0072322E" w:rsidP="0072322E" w:rsidRDefault="0072322E" w14:paraId="48440A35" w14:textId="77777777">
      <w:pPr>
        <w:ind w:left="992"/>
        <w:rPr>
          <w:b/>
          <w:bCs/>
          <w:sz w:val="32"/>
          <w:szCs w:val="32"/>
        </w:rPr>
      </w:pPr>
      <w:r w:rsidRPr="0072322E">
        <w:rPr>
          <w:b/>
          <w:bCs/>
          <w:sz w:val="32"/>
          <w:szCs w:val="32"/>
        </w:rPr>
        <w:t xml:space="preserve">Ges per oralt </w:t>
      </w:r>
      <w:r w:rsidRPr="0072322E">
        <w:rPr>
          <w:sz w:val="32"/>
          <w:szCs w:val="32"/>
        </w:rPr>
        <w:t>(ges före Actilyse)</w:t>
      </w:r>
    </w:p>
    <w:p w:rsidRPr="0072322E" w:rsidR="0072322E" w:rsidP="0072322E" w:rsidRDefault="0072322E" w14:paraId="7548661F" w14:textId="77777777">
      <w:pPr>
        <w:ind w:left="992"/>
      </w:pPr>
      <w:r w:rsidRPr="0072322E">
        <w:t>T Trombyl 75 mg 320 mg= 4 st tabletter kl ________</w:t>
      </w:r>
    </w:p>
    <w:p w:rsidRPr="0072322E" w:rsidR="0072322E" w:rsidP="0072322E" w:rsidRDefault="0072322E" w14:paraId="7582AF6A" w14:textId="77777777">
      <w:pPr>
        <w:ind w:left="992"/>
      </w:pPr>
      <w:r w:rsidRPr="0072322E">
        <w:t>T Clopidogrel 75 mg (ålder &lt;75 år ) 4 tabletter kl _________</w:t>
      </w:r>
    </w:p>
    <w:p w:rsidRPr="0072322E" w:rsidR="0072322E" w:rsidP="0072322E" w:rsidRDefault="0072322E" w14:paraId="319074F6" w14:textId="5E3FB765">
      <w:pPr>
        <w:ind w:left="992"/>
      </w:pPr>
      <w:r w:rsidR="69081804">
        <w:rPr/>
        <w:t xml:space="preserve">T </w:t>
      </w:r>
      <w:r w:rsidR="69081804">
        <w:rPr/>
        <w:t>Clopidogrel</w:t>
      </w:r>
      <w:r w:rsidR="69081804">
        <w:rPr/>
        <w:t xml:space="preserve"> 75 mg </w:t>
      </w:r>
      <w:r w:rsidR="69081804">
        <w:rPr/>
        <w:t>( ålder</w:t>
      </w:r>
      <w:r w:rsidR="69081804">
        <w:rPr/>
        <w:t xml:space="preserve"> &gt;75 </w:t>
      </w:r>
      <w:r w:rsidR="69081804">
        <w:rPr/>
        <w:t>år )</w:t>
      </w:r>
      <w:r w:rsidR="69081804">
        <w:rPr/>
        <w:t xml:space="preserve"> 1 tablett </w:t>
      </w:r>
      <w:r w:rsidR="69081804">
        <w:rPr/>
        <w:t>kl</w:t>
      </w:r>
      <w:r w:rsidR="69081804">
        <w:rPr/>
        <w:t xml:space="preserve"> _________</w:t>
      </w:r>
    </w:p>
    <w:p w:rsidRPr="0072322E" w:rsidR="0072322E" w:rsidP="0072322E" w:rsidRDefault="0072322E" w14:paraId="0DE3DA29" w14:textId="77777777">
      <w:pPr>
        <w:ind w:left="992"/>
      </w:pPr>
    </w:p>
    <w:p w:rsidRPr="0072322E" w:rsidR="0072322E" w:rsidP="6C089162" w:rsidRDefault="0072322E" w14:paraId="40E3B0AC" w14:textId="295A3CF6">
      <w:pPr>
        <w:ind w:left="0"/>
        <w:rPr>
          <w:b w:val="1"/>
          <w:bCs w:val="1"/>
          <w:sz w:val="28"/>
          <w:szCs w:val="28"/>
        </w:rPr>
      </w:pPr>
      <w:r w:rsidRPr="6C089162" w:rsidR="69081804">
        <w:rPr>
          <w:b w:val="1"/>
          <w:bCs w:val="1"/>
          <w:sz w:val="28"/>
          <w:szCs w:val="28"/>
        </w:rPr>
        <w:t xml:space="preserve">             </w:t>
      </w:r>
      <w:r w:rsidRPr="6C089162" w:rsidR="0072322E">
        <w:rPr>
          <w:b w:val="1"/>
          <w:bCs w:val="1"/>
          <w:sz w:val="28"/>
          <w:szCs w:val="28"/>
        </w:rPr>
        <w:t xml:space="preserve"> Actilyse</w:t>
      </w:r>
    </w:p>
    <w:p w:rsidRPr="0072322E" w:rsidR="0072322E" w:rsidP="0072322E" w:rsidRDefault="0072322E" w14:paraId="79FD9245" w14:textId="77777777">
      <w:pPr>
        <w:ind w:left="992"/>
      </w:pPr>
      <w:r w:rsidRPr="0072322E">
        <w:t>Bolusdos kl ______</w:t>
      </w:r>
    </w:p>
    <w:p w:rsidRPr="0072322E" w:rsidR="0072322E" w:rsidP="0072322E" w:rsidRDefault="0072322E" w14:paraId="0FE14E77" w14:textId="77777777">
      <w:pPr>
        <w:ind w:left="992"/>
      </w:pPr>
      <w:r w:rsidRPr="0072322E">
        <w:t>Infusion 1 start kl _______</w:t>
      </w:r>
    </w:p>
    <w:p w:rsidRPr="0072322E" w:rsidR="0072322E" w:rsidP="0072322E" w:rsidRDefault="0072322E" w14:paraId="518BE633" w14:textId="77777777">
      <w:pPr>
        <w:ind w:left="992"/>
      </w:pPr>
      <w:r w:rsidRPr="0072322E">
        <w:t>Infision 2 start kl _______</w:t>
      </w:r>
    </w:p>
    <w:p w:rsidRPr="0072322E" w:rsidR="0072322E" w:rsidP="0072322E" w:rsidRDefault="0072322E" w14:paraId="7F0B0A7D" w14:textId="77777777">
      <w:pPr>
        <w:ind w:left="992"/>
      </w:pPr>
    </w:p>
    <w:p w:rsidR="00031B5B" w:rsidP="0072322E" w:rsidRDefault="00031B5B" w14:paraId="61287B15" w14:textId="77777777">
      <w:pPr>
        <w:pStyle w:val="Beskrivning"/>
        <w:keepNext/>
        <w:ind w:left="992"/>
        <w:rPr>
          <w:b/>
          <w:bCs/>
          <w:i w:val="0"/>
          <w:iCs w:val="0"/>
          <w:color w:val="C00000"/>
          <w:sz w:val="28"/>
          <w:szCs w:val="28"/>
        </w:rPr>
      </w:pPr>
    </w:p>
    <w:p w:rsidRPr="00B35EF3" w:rsidR="009A32ED" w:rsidP="0072322E" w:rsidRDefault="0072322E" w14:paraId="014BEBDC" w14:textId="596A616D">
      <w:pPr>
        <w:pStyle w:val="Beskrivning"/>
        <w:keepNext/>
        <w:ind w:left="992"/>
        <w:rPr>
          <w:b/>
          <w:bCs/>
          <w:i w:val="0"/>
          <w:iCs w:val="0"/>
          <w:color w:val="C00000"/>
          <w:sz w:val="28"/>
          <w:szCs w:val="28"/>
        </w:rPr>
      </w:pPr>
      <w:r w:rsidRPr="6C089162" w:rsidR="0072322E">
        <w:rPr>
          <w:b w:val="1"/>
          <w:bCs w:val="1"/>
          <w:i w:val="0"/>
          <w:iCs w:val="0"/>
          <w:color w:val="C00000"/>
          <w:sz w:val="28"/>
          <w:szCs w:val="28"/>
        </w:rPr>
        <w:t>Schema A Symtom</w:t>
      </w:r>
      <w:r w:rsidRPr="6C089162" w:rsidR="00A321AB">
        <w:rPr>
          <w:b w:val="1"/>
          <w:bCs w:val="1"/>
          <w:i w:val="0"/>
          <w:iCs w:val="0"/>
          <w:color w:val="C00000"/>
          <w:sz w:val="28"/>
          <w:szCs w:val="28"/>
        </w:rPr>
        <w:t>debut &lt;6 timmar OCH vikt</w:t>
      </w:r>
      <w:r w:rsidRPr="6C089162" w:rsidR="00B35EF3">
        <w:rPr>
          <w:b w:val="1"/>
          <w:bCs w:val="1"/>
          <w:i w:val="0"/>
          <w:iCs w:val="0"/>
          <w:color w:val="C00000"/>
          <w:sz w:val="28"/>
          <w:szCs w:val="28"/>
        </w:rPr>
        <w:t xml:space="preserve"> ≥65 kg</w:t>
      </w:r>
    </w:p>
    <w:p w:rsidR="77C673A0" w:rsidP="6C089162" w:rsidRDefault="77C673A0" w14:paraId="13BA0D1C" w14:textId="695D8F6F">
      <w:pPr>
        <w:pStyle w:val="Normal"/>
        <w:keepNext w:val="1"/>
        <w:rPr>
          <w:b w:val="1"/>
          <w:bCs w:val="1"/>
          <w:i w:val="0"/>
          <w:iCs w:val="0"/>
          <w:color w:val="auto"/>
          <w:sz w:val="28"/>
          <w:szCs w:val="28"/>
        </w:rPr>
      </w:pPr>
      <w:r w:rsidRPr="6C089162" w:rsidR="77C673A0">
        <w:rPr>
          <w:b w:val="1"/>
          <w:bCs w:val="1"/>
          <w:i w:val="0"/>
          <w:iCs w:val="0"/>
          <w:color w:val="auto"/>
          <w:sz w:val="28"/>
          <w:szCs w:val="28"/>
        </w:rPr>
        <w:t>Actilyse 1 mg/ ml</w:t>
      </w:r>
    </w:p>
    <w:p w:rsidR="77C673A0" w:rsidP="6EBA5719" w:rsidRDefault="77C673A0" w14:paraId="0CDA5A48" w14:textId="5FCC6DD4">
      <w:pPr>
        <w:pStyle w:val="Liststycke"/>
        <w:keepNext w:val="1"/>
        <w:rPr>
          <w:b w:val="0"/>
          <w:bCs w:val="0"/>
          <w:i w:val="0"/>
          <w:iCs w:val="0"/>
          <w:color w:val="auto"/>
          <w:sz w:val="28"/>
          <w:szCs w:val="28"/>
        </w:rPr>
      </w:pPr>
      <w:r w:rsidRPr="6EBA5719" w:rsidR="77C673A0">
        <w:rPr>
          <w:b w:val="0"/>
          <w:bCs w:val="0"/>
          <w:i w:val="0"/>
          <w:iCs w:val="0"/>
          <w:color w:val="auto"/>
          <w:sz w:val="28"/>
          <w:szCs w:val="28"/>
        </w:rPr>
        <w:t xml:space="preserve">Sammanlagt ges 100 ml= </w:t>
      </w:r>
      <w:r w:rsidRPr="6EBA5719" w:rsidR="21D7D20A">
        <w:rPr>
          <w:b w:val="0"/>
          <w:bCs w:val="0"/>
          <w:i w:val="0"/>
          <w:iCs w:val="0"/>
          <w:color w:val="auto"/>
          <w:sz w:val="28"/>
          <w:szCs w:val="28"/>
        </w:rPr>
        <w:t xml:space="preserve">100 mg Actilyse på </w:t>
      </w:r>
      <w:r w:rsidRPr="6EBA5719" w:rsidR="21D7D20A">
        <w:rPr>
          <w:b w:val="0"/>
          <w:bCs w:val="0"/>
          <w:i w:val="0"/>
          <w:iCs w:val="0"/>
          <w:color w:val="auto"/>
          <w:sz w:val="28"/>
          <w:szCs w:val="28"/>
        </w:rPr>
        <w:t>90–92</w:t>
      </w:r>
      <w:r w:rsidRPr="6EBA5719" w:rsidR="21D7D20A">
        <w:rPr>
          <w:b w:val="0"/>
          <w:bCs w:val="0"/>
          <w:i w:val="0"/>
          <w:iCs w:val="0"/>
          <w:color w:val="auto"/>
          <w:sz w:val="28"/>
          <w:szCs w:val="28"/>
        </w:rPr>
        <w:t xml:space="preserve"> min</w:t>
      </w:r>
    </w:p>
    <w:p w:rsidR="21D7D20A" w:rsidP="6EBA5719" w:rsidRDefault="21D7D20A" w14:paraId="6B3441DC" w14:textId="6D47897B">
      <w:pPr>
        <w:pStyle w:val="Liststycke"/>
        <w:keepNext w:val="1"/>
        <w:rPr>
          <w:b w:val="0"/>
          <w:bCs w:val="0"/>
          <w:i w:val="0"/>
          <w:iCs w:val="0"/>
          <w:color w:val="auto"/>
          <w:sz w:val="28"/>
          <w:szCs w:val="28"/>
        </w:rPr>
      </w:pPr>
      <w:r w:rsidRPr="6EBA5719" w:rsidR="21D7D20A">
        <w:rPr>
          <w:b w:val="0"/>
          <w:bCs w:val="0"/>
          <w:i w:val="0"/>
          <w:iCs w:val="0"/>
          <w:color w:val="auto"/>
          <w:sz w:val="28"/>
          <w:szCs w:val="28"/>
        </w:rPr>
        <w:t>För enklast hantering och säkerhet dras de tre doserna upp i skilda sprutor</w:t>
      </w:r>
    </w:p>
    <w:tbl>
      <w:tblPr>
        <w:tblStyle w:val="VGRtabell"/>
        <w:tblW w:w="0" w:type="auto"/>
        <w:tblLook w:val="04A0" w:firstRow="1" w:lastRow="0" w:firstColumn="1" w:lastColumn="0" w:noHBand="0" w:noVBand="1"/>
      </w:tblPr>
      <w:tblGrid>
        <w:gridCol w:w="4459"/>
        <w:gridCol w:w="4460"/>
      </w:tblGrid>
      <w:tr w:rsidRPr="00B35EF3" w:rsidR="00B35EF3" w:rsidTr="007A5EC3" w14:paraId="119B014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B35EF3" w:rsidR="00B35EF3" w:rsidP="00B35EF3" w:rsidRDefault="00B35EF3" w14:paraId="2F16DD00" w14:textId="77777777">
            <w:pPr>
              <w:ind w:left="0"/>
              <w:rPr>
                <w:sz w:val="28"/>
                <w:szCs w:val="28"/>
              </w:rPr>
            </w:pPr>
            <w:r w:rsidRPr="00B35EF3">
              <w:rPr>
                <w:sz w:val="28"/>
                <w:szCs w:val="28"/>
              </w:rPr>
              <w:t xml:space="preserve">Vikt </w:t>
            </w:r>
            <w:r w:rsidRPr="00B35EF3">
              <w:rPr>
                <w:rFonts w:cstheme="majorHAnsi"/>
                <w:sz w:val="28"/>
                <w:szCs w:val="28"/>
              </w:rPr>
              <w:t>≥</w:t>
            </w:r>
            <w:r w:rsidRPr="00B35EF3">
              <w:rPr>
                <w:sz w:val="28"/>
                <w:szCs w:val="28"/>
              </w:rPr>
              <w:t xml:space="preserve">65 kg </w:t>
            </w:r>
          </w:p>
        </w:tc>
        <w:tc>
          <w:tcPr>
            <w:tcW w:w="4460" w:type="dxa"/>
          </w:tcPr>
          <w:p w:rsidRPr="00B35EF3" w:rsidR="00B35EF3" w:rsidP="00B35EF3" w:rsidRDefault="00B35EF3" w14:paraId="1B2911C2" w14:textId="77777777">
            <w:pPr>
              <w:ind w:left="0"/>
              <w:cnfStyle w:val="100000000000" w:firstRow="1" w:lastRow="0" w:firstColumn="0" w:lastColumn="0" w:oddVBand="0" w:evenVBand="0" w:oddHBand="0" w:evenHBand="0" w:firstRowFirstColumn="0" w:firstRowLastColumn="0" w:lastRowFirstColumn="0" w:lastRowLastColumn="0"/>
              <w:rPr>
                <w:sz w:val="28"/>
                <w:szCs w:val="28"/>
              </w:rPr>
            </w:pPr>
            <w:r w:rsidRPr="00B35EF3">
              <w:rPr>
                <w:sz w:val="28"/>
                <w:szCs w:val="28"/>
              </w:rPr>
              <w:t>Hastighet</w:t>
            </w:r>
          </w:p>
        </w:tc>
      </w:tr>
      <w:tr w:rsidRPr="00B35EF3" w:rsidR="00B35EF3" w:rsidTr="007A5EC3" w14:paraId="610E71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B35EF3" w:rsidR="00B35EF3" w:rsidP="00B35EF3" w:rsidRDefault="00B35EF3" w14:paraId="028C539E" w14:textId="77777777">
            <w:pPr>
              <w:ind w:left="0"/>
              <w:rPr>
                <w:b w:val="0"/>
                <w:bCs w:val="0"/>
                <w:sz w:val="28"/>
                <w:szCs w:val="28"/>
              </w:rPr>
            </w:pPr>
            <w:r w:rsidRPr="00B35EF3">
              <w:rPr>
                <w:b w:val="0"/>
                <w:bCs w:val="0"/>
                <w:sz w:val="28"/>
                <w:szCs w:val="28"/>
              </w:rPr>
              <w:t>Bolus dos 15 ml iv</w:t>
            </w:r>
          </w:p>
        </w:tc>
        <w:tc>
          <w:tcPr>
            <w:tcW w:w="4460" w:type="dxa"/>
          </w:tcPr>
          <w:p w:rsidRPr="00B35EF3" w:rsidR="00B35EF3" w:rsidP="00B35EF3" w:rsidRDefault="00B35EF3" w14:paraId="5C707391"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B35EF3">
              <w:rPr>
                <w:sz w:val="28"/>
                <w:szCs w:val="28"/>
              </w:rPr>
              <w:t>1–2 min</w:t>
            </w:r>
          </w:p>
        </w:tc>
      </w:tr>
      <w:tr w:rsidRPr="00B35EF3" w:rsidR="00B35EF3" w:rsidTr="007A5EC3" w14:paraId="050B5C04" w14:textId="77777777">
        <w:tc>
          <w:tcPr>
            <w:cnfStyle w:val="001000000000" w:firstRow="0" w:lastRow="0" w:firstColumn="1" w:lastColumn="0" w:oddVBand="0" w:evenVBand="0" w:oddHBand="0" w:evenHBand="0" w:firstRowFirstColumn="0" w:firstRowLastColumn="0" w:lastRowFirstColumn="0" w:lastRowLastColumn="0"/>
            <w:tcW w:w="4459" w:type="dxa"/>
          </w:tcPr>
          <w:p w:rsidRPr="00B35EF3" w:rsidR="00B35EF3" w:rsidP="00B35EF3" w:rsidRDefault="00B35EF3" w14:paraId="02159A63" w14:textId="77777777">
            <w:pPr>
              <w:ind w:left="0"/>
              <w:rPr>
                <w:b w:val="0"/>
                <w:bCs w:val="0"/>
                <w:sz w:val="28"/>
                <w:szCs w:val="28"/>
              </w:rPr>
            </w:pPr>
          </w:p>
        </w:tc>
        <w:tc>
          <w:tcPr>
            <w:tcW w:w="4460" w:type="dxa"/>
          </w:tcPr>
          <w:p w:rsidRPr="00B35EF3" w:rsidR="00B35EF3" w:rsidP="00B35EF3" w:rsidRDefault="00B35EF3" w14:paraId="11D07453" w14:textId="77777777">
            <w:pPr>
              <w:ind w:left="0"/>
              <w:cnfStyle w:val="000000000000" w:firstRow="0" w:lastRow="0" w:firstColumn="0" w:lastColumn="0" w:oddVBand="0" w:evenVBand="0" w:oddHBand="0" w:evenHBand="0" w:firstRowFirstColumn="0" w:firstRowLastColumn="0" w:lastRowFirstColumn="0" w:lastRowLastColumn="0"/>
              <w:rPr>
                <w:b/>
                <w:bCs/>
                <w:sz w:val="28"/>
                <w:szCs w:val="28"/>
              </w:rPr>
            </w:pPr>
          </w:p>
        </w:tc>
      </w:tr>
      <w:tr w:rsidRPr="00B35EF3" w:rsidR="00B35EF3" w:rsidTr="007A5EC3" w14:paraId="14949D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B35EF3" w:rsidR="00B35EF3" w:rsidP="00B35EF3" w:rsidRDefault="00B35EF3" w14:paraId="1FD5B0FD" w14:textId="77777777">
            <w:pPr>
              <w:ind w:left="0"/>
              <w:rPr>
                <w:b w:val="0"/>
                <w:bCs w:val="0"/>
                <w:sz w:val="28"/>
                <w:szCs w:val="28"/>
              </w:rPr>
            </w:pPr>
            <w:r w:rsidRPr="00B35EF3">
              <w:rPr>
                <w:b w:val="0"/>
                <w:bCs w:val="0"/>
                <w:sz w:val="28"/>
                <w:szCs w:val="28"/>
              </w:rPr>
              <w:t xml:space="preserve">Infusion </w:t>
            </w:r>
            <w:r w:rsidRPr="00B35EF3">
              <w:rPr>
                <w:sz w:val="28"/>
                <w:szCs w:val="28"/>
              </w:rPr>
              <w:t>1</w:t>
            </w:r>
            <w:r w:rsidRPr="00B35EF3">
              <w:rPr>
                <w:b w:val="0"/>
                <w:bCs w:val="0"/>
                <w:sz w:val="28"/>
                <w:szCs w:val="28"/>
              </w:rPr>
              <w:t xml:space="preserve"> på 30 min    50 ml</w:t>
            </w:r>
          </w:p>
        </w:tc>
        <w:tc>
          <w:tcPr>
            <w:tcW w:w="4460" w:type="dxa"/>
          </w:tcPr>
          <w:p w:rsidRPr="00B35EF3" w:rsidR="00B35EF3" w:rsidP="00B35EF3" w:rsidRDefault="00B35EF3" w14:paraId="63F3A1D7"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B35EF3">
              <w:rPr>
                <w:sz w:val="28"/>
                <w:szCs w:val="28"/>
              </w:rPr>
              <w:t>100 ml/h</w:t>
            </w:r>
          </w:p>
        </w:tc>
      </w:tr>
      <w:tr w:rsidRPr="00B35EF3" w:rsidR="00B35EF3" w:rsidTr="007A5EC3" w14:paraId="6F733D41" w14:textId="77777777">
        <w:tc>
          <w:tcPr>
            <w:cnfStyle w:val="001000000000" w:firstRow="0" w:lastRow="0" w:firstColumn="1" w:lastColumn="0" w:oddVBand="0" w:evenVBand="0" w:oddHBand="0" w:evenHBand="0" w:firstRowFirstColumn="0" w:firstRowLastColumn="0" w:lastRowFirstColumn="0" w:lastRowLastColumn="0"/>
            <w:tcW w:w="4459" w:type="dxa"/>
          </w:tcPr>
          <w:p w:rsidRPr="00B35EF3" w:rsidR="00B35EF3" w:rsidP="00B35EF3" w:rsidRDefault="00B35EF3" w14:paraId="246492C2" w14:textId="77777777">
            <w:pPr>
              <w:ind w:left="0"/>
              <w:rPr>
                <w:b w:val="0"/>
                <w:bCs w:val="0"/>
                <w:sz w:val="28"/>
                <w:szCs w:val="28"/>
              </w:rPr>
            </w:pPr>
          </w:p>
        </w:tc>
        <w:tc>
          <w:tcPr>
            <w:tcW w:w="4460" w:type="dxa"/>
          </w:tcPr>
          <w:p w:rsidRPr="00B35EF3" w:rsidR="00B35EF3" w:rsidP="00B35EF3" w:rsidRDefault="00B35EF3" w14:paraId="415EDDE4" w14:textId="77777777">
            <w:pPr>
              <w:ind w:left="0"/>
              <w:cnfStyle w:val="000000000000" w:firstRow="0" w:lastRow="0" w:firstColumn="0" w:lastColumn="0" w:oddVBand="0" w:evenVBand="0" w:oddHBand="0" w:evenHBand="0" w:firstRowFirstColumn="0" w:firstRowLastColumn="0" w:lastRowFirstColumn="0" w:lastRowLastColumn="0"/>
              <w:rPr>
                <w:b/>
                <w:bCs/>
                <w:sz w:val="28"/>
                <w:szCs w:val="28"/>
              </w:rPr>
            </w:pPr>
          </w:p>
        </w:tc>
      </w:tr>
      <w:tr w:rsidRPr="00B35EF3" w:rsidR="00B35EF3" w:rsidTr="007A5EC3" w14:paraId="4DC69B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B35EF3" w:rsidR="00B35EF3" w:rsidP="00B35EF3" w:rsidRDefault="00B35EF3" w14:paraId="3301E71E" w14:textId="77777777">
            <w:pPr>
              <w:ind w:left="0"/>
              <w:rPr>
                <w:b w:val="0"/>
                <w:bCs w:val="0"/>
                <w:sz w:val="28"/>
                <w:szCs w:val="28"/>
              </w:rPr>
            </w:pPr>
            <w:r w:rsidRPr="00B35EF3">
              <w:rPr>
                <w:b w:val="0"/>
                <w:bCs w:val="0"/>
                <w:sz w:val="28"/>
                <w:szCs w:val="28"/>
              </w:rPr>
              <w:t xml:space="preserve">Infusion </w:t>
            </w:r>
            <w:r w:rsidRPr="00B35EF3">
              <w:rPr>
                <w:sz w:val="28"/>
                <w:szCs w:val="28"/>
              </w:rPr>
              <w:t>2</w:t>
            </w:r>
            <w:r w:rsidRPr="00B35EF3">
              <w:rPr>
                <w:b w:val="0"/>
                <w:bCs w:val="0"/>
                <w:sz w:val="28"/>
                <w:szCs w:val="28"/>
              </w:rPr>
              <w:t xml:space="preserve"> på 60 min    35 ml</w:t>
            </w:r>
          </w:p>
        </w:tc>
        <w:tc>
          <w:tcPr>
            <w:tcW w:w="4460" w:type="dxa"/>
          </w:tcPr>
          <w:p w:rsidRPr="00B35EF3" w:rsidR="00B35EF3" w:rsidP="00B35EF3" w:rsidRDefault="00B35EF3" w14:paraId="6B0C3127"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B35EF3">
              <w:rPr>
                <w:sz w:val="28"/>
                <w:szCs w:val="28"/>
              </w:rPr>
              <w:t>35ml/h</w:t>
            </w:r>
          </w:p>
        </w:tc>
      </w:tr>
    </w:tbl>
    <w:p w:rsidR="00B35EF3" w:rsidP="00B35EF3" w:rsidRDefault="00B35EF3" w14:paraId="3FA5015B" w14:textId="77777777"/>
    <w:p w:rsidR="00B35EF3" w:rsidP="00031B5B" w:rsidRDefault="00B35EF3" w14:paraId="6C2D9677" w14:textId="77777777">
      <w:pPr>
        <w:ind w:left="0"/>
      </w:pPr>
    </w:p>
    <w:p w:rsidR="00031B5B" w:rsidP="00031B5B" w:rsidRDefault="00031B5B" w14:paraId="71FFB5A8" w14:textId="77777777">
      <w:pPr>
        <w:ind w:left="0"/>
      </w:pPr>
    </w:p>
    <w:p w:rsidR="00031B5B" w:rsidP="00031B5B" w:rsidRDefault="00031B5B" w14:paraId="758A2240" w14:textId="77777777">
      <w:pPr>
        <w:ind w:left="0"/>
      </w:pPr>
    </w:p>
    <w:p w:rsidR="00031B5B" w:rsidP="00031B5B" w:rsidRDefault="00031B5B" w14:paraId="6F687F97" w14:textId="77777777">
      <w:pPr>
        <w:ind w:left="0"/>
      </w:pPr>
    </w:p>
    <w:p w:rsidR="00031B5B" w:rsidP="00031B5B" w:rsidRDefault="00031B5B" w14:paraId="21421EC9" w14:textId="77777777">
      <w:pPr>
        <w:ind w:left="0"/>
      </w:pPr>
    </w:p>
    <w:p w:rsidR="00031B5B" w:rsidP="00031B5B" w:rsidRDefault="00031B5B" w14:paraId="44F7AE5F" w14:textId="77777777">
      <w:pPr>
        <w:ind w:left="0"/>
      </w:pPr>
    </w:p>
    <w:p w:rsidR="00031B5B" w:rsidP="00031B5B" w:rsidRDefault="00031B5B" w14:paraId="4D7086E0" w14:textId="77777777">
      <w:pPr>
        <w:ind w:left="0"/>
      </w:pPr>
    </w:p>
    <w:p w:rsidR="00031B5B" w:rsidP="00031B5B" w:rsidRDefault="00031B5B" w14:paraId="399F5EB4" w14:textId="77777777">
      <w:pPr>
        <w:ind w:left="0"/>
      </w:pPr>
    </w:p>
    <w:p w:rsidR="00031B5B" w:rsidP="00031B5B" w:rsidRDefault="00031B5B" w14:paraId="6AAB1B00" w14:textId="77777777">
      <w:pPr>
        <w:ind w:left="0"/>
      </w:pPr>
    </w:p>
    <w:p w:rsidR="00031B5B" w:rsidP="00031B5B" w:rsidRDefault="00031B5B" w14:paraId="11B0B69F" w14:textId="77777777">
      <w:pPr>
        <w:ind w:left="0"/>
      </w:pPr>
    </w:p>
    <w:p w:rsidR="00031B5B" w:rsidP="00031B5B" w:rsidRDefault="00031B5B" w14:paraId="09FA4A62" w14:textId="77777777">
      <w:pPr>
        <w:ind w:left="0"/>
      </w:pPr>
    </w:p>
    <w:p w:rsidR="00031B5B" w:rsidP="00031B5B" w:rsidRDefault="00031B5B" w14:paraId="5AE60A66" w14:textId="77777777">
      <w:pPr>
        <w:ind w:left="0"/>
      </w:pPr>
    </w:p>
    <w:p w:rsidR="00031B5B" w:rsidP="00031B5B" w:rsidRDefault="00031B5B" w14:paraId="4DF739E5" w14:textId="77777777">
      <w:pPr>
        <w:ind w:left="0"/>
      </w:pPr>
    </w:p>
    <w:p w:rsidR="00031B5B" w:rsidP="00031B5B" w:rsidRDefault="00031B5B" w14:paraId="3E56297E" w14:textId="77777777">
      <w:pPr>
        <w:ind w:left="0"/>
      </w:pPr>
    </w:p>
    <w:p w:rsidR="00031B5B" w:rsidP="00031B5B" w:rsidRDefault="00031B5B" w14:paraId="50BFF40D" w14:textId="77777777">
      <w:pPr>
        <w:ind w:left="0"/>
      </w:pPr>
    </w:p>
    <w:p w:rsidR="00031B5B" w:rsidP="00031B5B" w:rsidRDefault="00031B5B" w14:paraId="4C574DF7" w14:textId="77777777">
      <w:pPr>
        <w:ind w:left="0"/>
      </w:pPr>
    </w:p>
    <w:p w:rsidR="00031B5B" w:rsidP="6C089162" w:rsidRDefault="00031B5B" w14:paraId="3BABBA74" w14:textId="096D5678">
      <w:pPr>
        <w:pStyle w:val="Normal"/>
        <w:ind w:left="0"/>
      </w:pPr>
    </w:p>
    <w:p w:rsidRPr="00956A8C" w:rsidR="00031B5B" w:rsidP="00031B5B" w:rsidRDefault="00956A8C" w14:paraId="56905076" w14:textId="459AEF63">
      <w:pPr>
        <w:ind w:left="0"/>
        <w:rPr>
          <w:b/>
          <w:bCs/>
          <w:sz w:val="28"/>
          <w:szCs w:val="28"/>
        </w:rPr>
      </w:pPr>
      <w:r>
        <w:lastRenderedPageBreak/>
        <w:tab/>
      </w:r>
      <w:r w:rsidRPr="00956A8C" w:rsidR="00956A8C">
        <w:rPr>
          <w:b w:val="1"/>
          <w:bCs w:val="1"/>
          <w:color w:val="0070C0"/>
          <w:sz w:val="28"/>
          <w:szCs w:val="28"/>
        </w:rPr>
        <w:t xml:space="preserve">Schema B -Symtomdebut &lt;6 timmar och vikt &lt;65 kg </w:t>
      </w:r>
    </w:p>
    <w:p w:rsidR="296A9063" w:rsidP="6C089162" w:rsidRDefault="296A9063" w14:paraId="7A33A542" w14:textId="49F948B5">
      <w:pPr>
        <w:pStyle w:val="Liststycke"/>
        <w:rPr>
          <w:b w:val="0"/>
          <w:bCs w:val="0"/>
          <w:color w:val="auto"/>
          <w:sz w:val="28"/>
          <w:szCs w:val="28"/>
        </w:rPr>
      </w:pPr>
      <w:r w:rsidRPr="6C089162" w:rsidR="296A9063">
        <w:rPr>
          <w:b w:val="0"/>
          <w:bCs w:val="0"/>
          <w:color w:val="auto"/>
          <w:sz w:val="28"/>
          <w:szCs w:val="28"/>
        </w:rPr>
        <w:t>För enklast hantering och säkerhet dras de olika doserna upp i skilda sprutor</w:t>
      </w:r>
    </w:p>
    <w:p w:rsidR="296A9063" w:rsidP="6C089162" w:rsidRDefault="296A9063" w14:paraId="1E394F94" w14:textId="1A3426C4">
      <w:pPr>
        <w:ind w:left="0"/>
        <w:rPr>
          <w:b w:val="1"/>
          <w:bCs w:val="1"/>
          <w:color w:val="auto"/>
          <w:sz w:val="28"/>
          <w:szCs w:val="28"/>
        </w:rPr>
      </w:pPr>
      <w:r w:rsidRPr="6C089162" w:rsidR="296A9063">
        <w:rPr>
          <w:b w:val="1"/>
          <w:bCs w:val="1"/>
          <w:color w:val="auto"/>
          <w:sz w:val="28"/>
          <w:szCs w:val="28"/>
        </w:rPr>
        <w:t>Actilyse 1 mg/ ml Bolusdos</w:t>
      </w:r>
    </w:p>
    <w:tbl>
      <w:tblPr>
        <w:tblStyle w:val="VGRtabell"/>
        <w:tblW w:w="0" w:type="auto"/>
        <w:tblLook w:val="04A0" w:firstRow="1" w:lastRow="0" w:firstColumn="1" w:lastColumn="0" w:noHBand="0" w:noVBand="1"/>
      </w:tblPr>
      <w:tblGrid>
        <w:gridCol w:w="4459"/>
        <w:gridCol w:w="4460"/>
      </w:tblGrid>
      <w:tr w:rsidRPr="00956A8C" w:rsidR="00956A8C" w:rsidTr="007A5EC3" w14:paraId="4285D0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956A8C" w:rsidR="00956A8C" w:rsidP="00956A8C" w:rsidRDefault="00956A8C" w14:paraId="4553DC6C" w14:textId="77777777">
            <w:pPr>
              <w:ind w:left="0"/>
              <w:rPr>
                <w:sz w:val="32"/>
                <w:szCs w:val="32"/>
              </w:rPr>
            </w:pPr>
            <w:r w:rsidRPr="00956A8C">
              <w:rPr>
                <w:sz w:val="32"/>
                <w:szCs w:val="32"/>
              </w:rPr>
              <w:t xml:space="preserve">Vikt      </w:t>
            </w:r>
          </w:p>
        </w:tc>
        <w:tc>
          <w:tcPr>
            <w:tcW w:w="4460" w:type="dxa"/>
          </w:tcPr>
          <w:p w:rsidRPr="00956A8C" w:rsidR="00956A8C" w:rsidP="00956A8C" w:rsidRDefault="00956A8C" w14:paraId="3D3C0482" w14:textId="77777777">
            <w:pPr>
              <w:ind w:left="0"/>
              <w:cnfStyle w:val="100000000000" w:firstRow="1" w:lastRow="0" w:firstColumn="0" w:lastColumn="0" w:oddVBand="0" w:evenVBand="0" w:oddHBand="0" w:evenHBand="0" w:firstRowFirstColumn="0" w:firstRowLastColumn="0" w:lastRowFirstColumn="0" w:lastRowLastColumn="0"/>
              <w:rPr>
                <w:sz w:val="32"/>
                <w:szCs w:val="32"/>
              </w:rPr>
            </w:pPr>
            <w:r w:rsidRPr="00956A8C">
              <w:rPr>
                <w:sz w:val="32"/>
                <w:szCs w:val="32"/>
              </w:rPr>
              <w:t>Bolusdos     Hastighet</w:t>
            </w:r>
          </w:p>
        </w:tc>
      </w:tr>
      <w:tr w:rsidRPr="00956A8C" w:rsidR="00956A8C" w:rsidTr="007A5EC3" w14:paraId="072F56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956A8C" w:rsidR="00956A8C" w:rsidP="00956A8C" w:rsidRDefault="00956A8C" w14:paraId="22AD3545" w14:textId="77777777">
            <w:pPr>
              <w:ind w:left="0"/>
              <w:rPr>
                <w:b w:val="0"/>
                <w:bCs w:val="0"/>
                <w:sz w:val="32"/>
                <w:szCs w:val="32"/>
              </w:rPr>
            </w:pPr>
            <w:r w:rsidRPr="00956A8C">
              <w:rPr>
                <w:b w:val="0"/>
                <w:bCs w:val="0"/>
                <w:sz w:val="32"/>
                <w:szCs w:val="32"/>
              </w:rPr>
              <w:t>40–64 kg</w:t>
            </w:r>
          </w:p>
        </w:tc>
        <w:tc>
          <w:tcPr>
            <w:tcW w:w="4460" w:type="dxa"/>
          </w:tcPr>
          <w:p w:rsidRPr="00956A8C" w:rsidR="00956A8C" w:rsidP="00956A8C" w:rsidRDefault="00956A8C" w14:paraId="69E166BD" w14:textId="77777777">
            <w:pPr>
              <w:ind w:left="0"/>
              <w:cnfStyle w:val="000000100000" w:firstRow="0" w:lastRow="0" w:firstColumn="0" w:lastColumn="0" w:oddVBand="0" w:evenVBand="0" w:oddHBand="1" w:evenHBand="0" w:firstRowFirstColumn="0" w:firstRowLastColumn="0" w:lastRowFirstColumn="0" w:lastRowLastColumn="0"/>
              <w:rPr>
                <w:sz w:val="32"/>
                <w:szCs w:val="32"/>
              </w:rPr>
            </w:pPr>
            <w:r w:rsidRPr="00956A8C">
              <w:rPr>
                <w:sz w:val="32"/>
                <w:szCs w:val="32"/>
              </w:rPr>
              <w:t>15 ml           1–2 min</w:t>
            </w:r>
          </w:p>
        </w:tc>
      </w:tr>
      <w:tr w:rsidRPr="00956A8C" w:rsidR="00956A8C" w:rsidTr="007A5EC3" w14:paraId="5B994B1F" w14:textId="77777777">
        <w:tc>
          <w:tcPr>
            <w:cnfStyle w:val="001000000000" w:firstRow="0" w:lastRow="0" w:firstColumn="1" w:lastColumn="0" w:oddVBand="0" w:evenVBand="0" w:oddHBand="0" w:evenHBand="0" w:firstRowFirstColumn="0" w:firstRowLastColumn="0" w:lastRowFirstColumn="0" w:lastRowLastColumn="0"/>
            <w:tcW w:w="4459" w:type="dxa"/>
          </w:tcPr>
          <w:p w:rsidRPr="00956A8C" w:rsidR="00956A8C" w:rsidP="00956A8C" w:rsidRDefault="00956A8C" w14:paraId="3E0BA252" w14:textId="77777777">
            <w:pPr>
              <w:ind w:left="0"/>
              <w:rPr>
                <w:b w:val="0"/>
                <w:bCs w:val="0"/>
                <w:sz w:val="32"/>
                <w:szCs w:val="32"/>
              </w:rPr>
            </w:pPr>
          </w:p>
        </w:tc>
        <w:tc>
          <w:tcPr>
            <w:tcW w:w="4460" w:type="dxa"/>
          </w:tcPr>
          <w:p w:rsidRPr="00956A8C" w:rsidR="00956A8C" w:rsidP="00956A8C" w:rsidRDefault="00956A8C" w14:paraId="5F5F06EB" w14:textId="77777777">
            <w:pPr>
              <w:ind w:left="0"/>
              <w:cnfStyle w:val="000000000000" w:firstRow="0" w:lastRow="0" w:firstColumn="0" w:lastColumn="0" w:oddVBand="0" w:evenVBand="0" w:oddHBand="0" w:evenHBand="0" w:firstRowFirstColumn="0" w:firstRowLastColumn="0" w:lastRowFirstColumn="0" w:lastRowLastColumn="0"/>
              <w:rPr>
                <w:b/>
                <w:bCs/>
                <w:sz w:val="32"/>
                <w:szCs w:val="32"/>
              </w:rPr>
            </w:pPr>
          </w:p>
        </w:tc>
      </w:tr>
    </w:tbl>
    <w:p w:rsidR="00031B5B" w:rsidP="00031B5B" w:rsidRDefault="00031B5B" w14:paraId="33EFF9D6" w14:textId="77777777">
      <w:pPr>
        <w:ind w:left="0"/>
      </w:pPr>
    </w:p>
    <w:p w:rsidR="00031B5B" w:rsidP="00031B5B" w:rsidRDefault="00031B5B" w14:paraId="281421D5" w14:textId="77777777">
      <w:pPr>
        <w:ind w:left="0"/>
      </w:pPr>
    </w:p>
    <w:p w:rsidRPr="00956A8C" w:rsidR="00956A8C" w:rsidP="00956A8C" w:rsidRDefault="00956A8C" w14:paraId="7A8D8679" w14:textId="77777777">
      <w:pPr>
        <w:ind w:left="0"/>
        <w:rPr>
          <w:b/>
          <w:bCs/>
          <w:sz w:val="28"/>
          <w:szCs w:val="28"/>
        </w:rPr>
      </w:pPr>
      <w:r w:rsidRPr="00956A8C">
        <w:rPr>
          <w:b/>
          <w:bCs/>
          <w:sz w:val="28"/>
          <w:szCs w:val="28"/>
        </w:rPr>
        <w:t>Actilyse 1mg/ml Infusion</w:t>
      </w:r>
    </w:p>
    <w:tbl>
      <w:tblPr>
        <w:tblStyle w:val="Oformateradtabell1"/>
        <w:tblW w:w="0" w:type="auto"/>
        <w:tblLook w:val="04A0" w:firstRow="1" w:lastRow="0" w:firstColumn="1" w:lastColumn="0" w:noHBand="0" w:noVBand="1"/>
      </w:tblPr>
      <w:tblGrid>
        <w:gridCol w:w="2973"/>
        <w:gridCol w:w="2973"/>
        <w:gridCol w:w="2973"/>
      </w:tblGrid>
      <w:tr w:rsidRPr="00956A8C" w:rsidR="00956A8C" w:rsidTr="007A5EC3" w14:paraId="650DED4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226CD5B5" w14:textId="77777777">
            <w:pPr>
              <w:ind w:left="0"/>
              <w:rPr>
                <w:sz w:val="32"/>
                <w:szCs w:val="32"/>
              </w:rPr>
            </w:pPr>
            <w:r w:rsidRPr="00956A8C">
              <w:rPr>
                <w:sz w:val="32"/>
                <w:szCs w:val="32"/>
              </w:rPr>
              <w:t>Vikt</w:t>
            </w:r>
          </w:p>
        </w:tc>
        <w:tc>
          <w:tcPr>
            <w:tcW w:w="2973" w:type="dxa"/>
          </w:tcPr>
          <w:p w:rsidRPr="00956A8C" w:rsidR="00956A8C" w:rsidP="00956A8C" w:rsidRDefault="00956A8C" w14:paraId="444F3D12" w14:textId="77777777">
            <w:pPr>
              <w:ind w:left="0"/>
              <w:cnfStyle w:val="100000000000" w:firstRow="1" w:lastRow="0" w:firstColumn="0" w:lastColumn="0" w:oddVBand="0" w:evenVBand="0" w:oddHBand="0" w:evenHBand="0" w:firstRowFirstColumn="0" w:firstRowLastColumn="0" w:lastRowFirstColumn="0" w:lastRowLastColumn="0"/>
              <w:rPr>
                <w:sz w:val="32"/>
                <w:szCs w:val="32"/>
              </w:rPr>
            </w:pPr>
            <w:r w:rsidRPr="00956A8C">
              <w:rPr>
                <w:sz w:val="32"/>
                <w:szCs w:val="32"/>
              </w:rPr>
              <w:t>Infusion 1 på 30 min</w:t>
            </w:r>
          </w:p>
        </w:tc>
        <w:tc>
          <w:tcPr>
            <w:tcW w:w="2973" w:type="dxa"/>
          </w:tcPr>
          <w:p w:rsidRPr="00956A8C" w:rsidR="00956A8C" w:rsidP="00956A8C" w:rsidRDefault="00956A8C" w14:paraId="2EE6BDD9" w14:textId="77777777">
            <w:pPr>
              <w:ind w:left="0"/>
              <w:cnfStyle w:val="100000000000" w:firstRow="1" w:lastRow="0" w:firstColumn="0" w:lastColumn="0" w:oddVBand="0" w:evenVBand="0" w:oddHBand="0" w:evenHBand="0" w:firstRowFirstColumn="0" w:firstRowLastColumn="0" w:lastRowFirstColumn="0" w:lastRowLastColumn="0"/>
              <w:rPr>
                <w:sz w:val="32"/>
                <w:szCs w:val="32"/>
              </w:rPr>
            </w:pPr>
            <w:r w:rsidRPr="00956A8C">
              <w:rPr>
                <w:sz w:val="32"/>
                <w:szCs w:val="32"/>
              </w:rPr>
              <w:t>Hastighet ml/h</w:t>
            </w:r>
          </w:p>
        </w:tc>
      </w:tr>
      <w:tr w:rsidRPr="00956A8C" w:rsidR="00956A8C" w:rsidTr="007A5EC3" w14:paraId="1436A4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625550AD" w14:textId="77777777">
            <w:pPr>
              <w:ind w:left="0"/>
              <w:rPr>
                <w:b w:val="0"/>
                <w:bCs w:val="0"/>
                <w:sz w:val="28"/>
                <w:szCs w:val="28"/>
              </w:rPr>
            </w:pPr>
            <w:r w:rsidRPr="00956A8C">
              <w:rPr>
                <w:b w:val="0"/>
                <w:bCs w:val="0"/>
                <w:sz w:val="28"/>
                <w:szCs w:val="28"/>
              </w:rPr>
              <w:t>64 kg</w:t>
            </w:r>
          </w:p>
        </w:tc>
        <w:tc>
          <w:tcPr>
            <w:tcW w:w="2973" w:type="dxa"/>
          </w:tcPr>
          <w:p w:rsidRPr="00956A8C" w:rsidR="00956A8C" w:rsidP="00956A8C" w:rsidRDefault="00956A8C" w14:paraId="7E04F567"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48 ml</w:t>
            </w:r>
          </w:p>
        </w:tc>
        <w:tc>
          <w:tcPr>
            <w:tcW w:w="2973" w:type="dxa"/>
          </w:tcPr>
          <w:p w:rsidRPr="00956A8C" w:rsidR="00956A8C" w:rsidP="00956A8C" w:rsidRDefault="00956A8C" w14:paraId="1F477A97"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96 ml/h</w:t>
            </w:r>
          </w:p>
        </w:tc>
      </w:tr>
      <w:tr w:rsidRPr="00956A8C" w:rsidR="00956A8C" w:rsidTr="007A5EC3" w14:paraId="5166BEC2"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F47602D" w14:textId="77777777">
            <w:pPr>
              <w:ind w:left="0"/>
              <w:rPr>
                <w:b w:val="0"/>
                <w:bCs w:val="0"/>
                <w:sz w:val="28"/>
                <w:szCs w:val="28"/>
              </w:rPr>
            </w:pPr>
            <w:r w:rsidRPr="00956A8C">
              <w:rPr>
                <w:b w:val="0"/>
                <w:bCs w:val="0"/>
                <w:sz w:val="28"/>
                <w:szCs w:val="28"/>
              </w:rPr>
              <w:t>62 kg</w:t>
            </w:r>
          </w:p>
        </w:tc>
        <w:tc>
          <w:tcPr>
            <w:tcW w:w="2973" w:type="dxa"/>
          </w:tcPr>
          <w:p w:rsidRPr="00956A8C" w:rsidR="00956A8C" w:rsidP="00956A8C" w:rsidRDefault="00956A8C" w14:paraId="404151AD"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46 ml</w:t>
            </w:r>
          </w:p>
        </w:tc>
        <w:tc>
          <w:tcPr>
            <w:tcW w:w="2973" w:type="dxa"/>
          </w:tcPr>
          <w:p w:rsidRPr="00956A8C" w:rsidR="00956A8C" w:rsidP="00956A8C" w:rsidRDefault="00956A8C" w14:paraId="24E71D96"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92 ml/h</w:t>
            </w:r>
          </w:p>
        </w:tc>
      </w:tr>
      <w:tr w:rsidRPr="00956A8C" w:rsidR="00956A8C" w:rsidTr="007A5EC3" w14:paraId="3527D5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6DB10C50" w14:textId="77777777">
            <w:pPr>
              <w:ind w:left="0"/>
              <w:rPr>
                <w:b w:val="0"/>
                <w:bCs w:val="0"/>
                <w:sz w:val="28"/>
                <w:szCs w:val="28"/>
              </w:rPr>
            </w:pPr>
            <w:r w:rsidRPr="00956A8C">
              <w:rPr>
                <w:b w:val="0"/>
                <w:bCs w:val="0"/>
                <w:sz w:val="28"/>
                <w:szCs w:val="28"/>
              </w:rPr>
              <w:t>60 kg</w:t>
            </w:r>
          </w:p>
        </w:tc>
        <w:tc>
          <w:tcPr>
            <w:tcW w:w="2973" w:type="dxa"/>
          </w:tcPr>
          <w:p w:rsidRPr="00956A8C" w:rsidR="00956A8C" w:rsidP="00956A8C" w:rsidRDefault="00956A8C" w14:paraId="3C325239"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45 ml</w:t>
            </w:r>
          </w:p>
        </w:tc>
        <w:tc>
          <w:tcPr>
            <w:tcW w:w="2973" w:type="dxa"/>
          </w:tcPr>
          <w:p w:rsidRPr="00956A8C" w:rsidR="00956A8C" w:rsidP="00956A8C" w:rsidRDefault="00956A8C" w14:paraId="7189239B"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90 ml/h</w:t>
            </w:r>
          </w:p>
        </w:tc>
      </w:tr>
      <w:tr w:rsidRPr="00956A8C" w:rsidR="00956A8C" w:rsidTr="007A5EC3" w14:paraId="1C60B447"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543310C2" w14:textId="77777777">
            <w:pPr>
              <w:ind w:left="0"/>
              <w:rPr>
                <w:b w:val="0"/>
                <w:bCs w:val="0"/>
                <w:sz w:val="28"/>
                <w:szCs w:val="28"/>
              </w:rPr>
            </w:pPr>
            <w:r w:rsidRPr="00956A8C">
              <w:rPr>
                <w:b w:val="0"/>
                <w:bCs w:val="0"/>
                <w:sz w:val="28"/>
                <w:szCs w:val="28"/>
              </w:rPr>
              <w:t>58 kg</w:t>
            </w:r>
          </w:p>
        </w:tc>
        <w:tc>
          <w:tcPr>
            <w:tcW w:w="2973" w:type="dxa"/>
          </w:tcPr>
          <w:p w:rsidRPr="00956A8C" w:rsidR="00956A8C" w:rsidP="00956A8C" w:rsidRDefault="00956A8C" w14:paraId="4616C6BB"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44 ml</w:t>
            </w:r>
          </w:p>
        </w:tc>
        <w:tc>
          <w:tcPr>
            <w:tcW w:w="2973" w:type="dxa"/>
          </w:tcPr>
          <w:p w:rsidRPr="00956A8C" w:rsidR="00956A8C" w:rsidP="00956A8C" w:rsidRDefault="00956A8C" w14:paraId="72D2CF1E"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88 ml/h</w:t>
            </w:r>
          </w:p>
        </w:tc>
      </w:tr>
      <w:tr w:rsidRPr="00956A8C" w:rsidR="00956A8C" w:rsidTr="007A5EC3" w14:paraId="336691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44F0BD5E" w14:textId="77777777">
            <w:pPr>
              <w:ind w:left="0"/>
              <w:rPr>
                <w:b w:val="0"/>
                <w:bCs w:val="0"/>
                <w:sz w:val="28"/>
                <w:szCs w:val="28"/>
              </w:rPr>
            </w:pPr>
            <w:r w:rsidRPr="00956A8C">
              <w:rPr>
                <w:b w:val="0"/>
                <w:bCs w:val="0"/>
                <w:sz w:val="28"/>
                <w:szCs w:val="28"/>
              </w:rPr>
              <w:t>56 kg</w:t>
            </w:r>
          </w:p>
        </w:tc>
        <w:tc>
          <w:tcPr>
            <w:tcW w:w="2973" w:type="dxa"/>
          </w:tcPr>
          <w:p w:rsidRPr="00956A8C" w:rsidR="00956A8C" w:rsidP="00956A8C" w:rsidRDefault="00956A8C" w14:paraId="629D941E"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42 ml</w:t>
            </w:r>
          </w:p>
        </w:tc>
        <w:tc>
          <w:tcPr>
            <w:tcW w:w="2973" w:type="dxa"/>
          </w:tcPr>
          <w:p w:rsidRPr="00956A8C" w:rsidR="00956A8C" w:rsidP="00956A8C" w:rsidRDefault="00956A8C" w14:paraId="52481BFD"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84 ml/h</w:t>
            </w:r>
          </w:p>
        </w:tc>
      </w:tr>
      <w:tr w:rsidRPr="00956A8C" w:rsidR="00956A8C" w:rsidTr="007A5EC3" w14:paraId="30B0CA6A"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0ED835E" w14:textId="77777777">
            <w:pPr>
              <w:ind w:left="0"/>
              <w:rPr>
                <w:b w:val="0"/>
                <w:bCs w:val="0"/>
                <w:sz w:val="28"/>
                <w:szCs w:val="28"/>
              </w:rPr>
            </w:pPr>
            <w:r w:rsidRPr="00956A8C">
              <w:rPr>
                <w:b w:val="0"/>
                <w:bCs w:val="0"/>
                <w:sz w:val="28"/>
                <w:szCs w:val="28"/>
              </w:rPr>
              <w:t>54 kg</w:t>
            </w:r>
          </w:p>
        </w:tc>
        <w:tc>
          <w:tcPr>
            <w:tcW w:w="2973" w:type="dxa"/>
          </w:tcPr>
          <w:p w:rsidRPr="00956A8C" w:rsidR="00956A8C" w:rsidP="00956A8C" w:rsidRDefault="00956A8C" w14:paraId="32D55144"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40 ml</w:t>
            </w:r>
          </w:p>
        </w:tc>
        <w:tc>
          <w:tcPr>
            <w:tcW w:w="2973" w:type="dxa"/>
          </w:tcPr>
          <w:p w:rsidRPr="00956A8C" w:rsidR="00956A8C" w:rsidP="00956A8C" w:rsidRDefault="00956A8C" w14:paraId="3C9B664F"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80 ml/h</w:t>
            </w:r>
          </w:p>
        </w:tc>
      </w:tr>
      <w:tr w:rsidRPr="00956A8C" w:rsidR="00956A8C" w:rsidTr="007A5EC3" w14:paraId="5C7893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9522146" w14:textId="77777777">
            <w:pPr>
              <w:ind w:left="0"/>
              <w:rPr>
                <w:b w:val="0"/>
                <w:bCs w:val="0"/>
                <w:sz w:val="28"/>
                <w:szCs w:val="28"/>
              </w:rPr>
            </w:pPr>
            <w:r w:rsidRPr="00956A8C">
              <w:rPr>
                <w:b w:val="0"/>
                <w:bCs w:val="0"/>
                <w:sz w:val="28"/>
                <w:szCs w:val="28"/>
              </w:rPr>
              <w:t>52 kg</w:t>
            </w:r>
          </w:p>
        </w:tc>
        <w:tc>
          <w:tcPr>
            <w:tcW w:w="2973" w:type="dxa"/>
          </w:tcPr>
          <w:p w:rsidRPr="00956A8C" w:rsidR="00956A8C" w:rsidP="00956A8C" w:rsidRDefault="00956A8C" w14:paraId="2ED328F6"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39 ml</w:t>
            </w:r>
          </w:p>
        </w:tc>
        <w:tc>
          <w:tcPr>
            <w:tcW w:w="2973" w:type="dxa"/>
          </w:tcPr>
          <w:p w:rsidRPr="00956A8C" w:rsidR="00956A8C" w:rsidP="00956A8C" w:rsidRDefault="00956A8C" w14:paraId="75D7377C"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78 ml/h</w:t>
            </w:r>
          </w:p>
        </w:tc>
      </w:tr>
      <w:tr w:rsidRPr="00956A8C" w:rsidR="00956A8C" w:rsidTr="007A5EC3" w14:paraId="5539C9E9"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18B5B3D4" w14:textId="77777777">
            <w:pPr>
              <w:ind w:left="0"/>
              <w:rPr>
                <w:b w:val="0"/>
                <w:bCs w:val="0"/>
                <w:sz w:val="28"/>
                <w:szCs w:val="28"/>
              </w:rPr>
            </w:pPr>
            <w:r w:rsidRPr="00956A8C">
              <w:rPr>
                <w:b w:val="0"/>
                <w:bCs w:val="0"/>
                <w:sz w:val="28"/>
                <w:szCs w:val="28"/>
              </w:rPr>
              <w:t xml:space="preserve">50 kg </w:t>
            </w:r>
          </w:p>
        </w:tc>
        <w:tc>
          <w:tcPr>
            <w:tcW w:w="2973" w:type="dxa"/>
          </w:tcPr>
          <w:p w:rsidRPr="00956A8C" w:rsidR="00956A8C" w:rsidP="00956A8C" w:rsidRDefault="00956A8C" w14:paraId="0DC07AA0"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37 ml</w:t>
            </w:r>
          </w:p>
        </w:tc>
        <w:tc>
          <w:tcPr>
            <w:tcW w:w="2973" w:type="dxa"/>
          </w:tcPr>
          <w:p w:rsidRPr="00956A8C" w:rsidR="00956A8C" w:rsidP="00956A8C" w:rsidRDefault="00956A8C" w14:paraId="2C2CFEDA"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74 ml/h</w:t>
            </w:r>
          </w:p>
        </w:tc>
      </w:tr>
      <w:tr w:rsidRPr="00956A8C" w:rsidR="00956A8C" w:rsidTr="007A5EC3" w14:paraId="4F6711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2503CBE2" w14:textId="77777777">
            <w:pPr>
              <w:ind w:left="0"/>
              <w:rPr>
                <w:b w:val="0"/>
                <w:bCs w:val="0"/>
                <w:sz w:val="28"/>
                <w:szCs w:val="28"/>
              </w:rPr>
            </w:pPr>
            <w:r w:rsidRPr="00956A8C">
              <w:rPr>
                <w:b w:val="0"/>
                <w:bCs w:val="0"/>
                <w:sz w:val="28"/>
                <w:szCs w:val="28"/>
              </w:rPr>
              <w:t>48 kg</w:t>
            </w:r>
          </w:p>
        </w:tc>
        <w:tc>
          <w:tcPr>
            <w:tcW w:w="2973" w:type="dxa"/>
          </w:tcPr>
          <w:p w:rsidRPr="00956A8C" w:rsidR="00956A8C" w:rsidP="00956A8C" w:rsidRDefault="00956A8C" w14:paraId="1DB16795"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36 ml</w:t>
            </w:r>
          </w:p>
        </w:tc>
        <w:tc>
          <w:tcPr>
            <w:tcW w:w="2973" w:type="dxa"/>
          </w:tcPr>
          <w:p w:rsidRPr="00956A8C" w:rsidR="00956A8C" w:rsidP="00956A8C" w:rsidRDefault="00956A8C" w14:paraId="39DF87BC"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72 ml/h</w:t>
            </w:r>
          </w:p>
        </w:tc>
      </w:tr>
      <w:tr w:rsidRPr="00956A8C" w:rsidR="00956A8C" w:rsidTr="007A5EC3" w14:paraId="0A62961F"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40179CBE" w14:textId="77777777">
            <w:pPr>
              <w:ind w:left="0"/>
              <w:rPr>
                <w:b w:val="0"/>
                <w:bCs w:val="0"/>
                <w:sz w:val="28"/>
                <w:szCs w:val="28"/>
              </w:rPr>
            </w:pPr>
            <w:r w:rsidRPr="00956A8C">
              <w:rPr>
                <w:b w:val="0"/>
                <w:bCs w:val="0"/>
                <w:sz w:val="28"/>
                <w:szCs w:val="28"/>
              </w:rPr>
              <w:t>46 kg</w:t>
            </w:r>
          </w:p>
        </w:tc>
        <w:tc>
          <w:tcPr>
            <w:tcW w:w="2973" w:type="dxa"/>
          </w:tcPr>
          <w:p w:rsidRPr="00956A8C" w:rsidR="00956A8C" w:rsidP="00956A8C" w:rsidRDefault="00956A8C" w14:paraId="64E4E9CE"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34 ml</w:t>
            </w:r>
          </w:p>
        </w:tc>
        <w:tc>
          <w:tcPr>
            <w:tcW w:w="2973" w:type="dxa"/>
          </w:tcPr>
          <w:p w:rsidRPr="00956A8C" w:rsidR="00956A8C" w:rsidP="00956A8C" w:rsidRDefault="00956A8C" w14:paraId="3CEA7A4C"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68 ml/h</w:t>
            </w:r>
          </w:p>
        </w:tc>
      </w:tr>
      <w:tr w:rsidRPr="00956A8C" w:rsidR="00956A8C" w:rsidTr="007A5EC3" w14:paraId="004DA7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325D4F1" w14:textId="77777777">
            <w:pPr>
              <w:ind w:left="0"/>
              <w:rPr>
                <w:b w:val="0"/>
                <w:bCs w:val="0"/>
                <w:sz w:val="28"/>
                <w:szCs w:val="28"/>
              </w:rPr>
            </w:pPr>
            <w:r w:rsidRPr="00956A8C">
              <w:rPr>
                <w:b w:val="0"/>
                <w:bCs w:val="0"/>
                <w:sz w:val="28"/>
                <w:szCs w:val="28"/>
              </w:rPr>
              <w:t>44 kg</w:t>
            </w:r>
          </w:p>
        </w:tc>
        <w:tc>
          <w:tcPr>
            <w:tcW w:w="2973" w:type="dxa"/>
          </w:tcPr>
          <w:p w:rsidRPr="00956A8C" w:rsidR="00956A8C" w:rsidP="00956A8C" w:rsidRDefault="00956A8C" w14:paraId="5D66E56F"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33 ml</w:t>
            </w:r>
          </w:p>
        </w:tc>
        <w:tc>
          <w:tcPr>
            <w:tcW w:w="2973" w:type="dxa"/>
          </w:tcPr>
          <w:p w:rsidRPr="00956A8C" w:rsidR="00956A8C" w:rsidP="00956A8C" w:rsidRDefault="00956A8C" w14:paraId="4F7CC2E5"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66 ml/h</w:t>
            </w:r>
          </w:p>
        </w:tc>
      </w:tr>
      <w:tr w:rsidRPr="00956A8C" w:rsidR="00956A8C" w:rsidTr="007A5EC3" w14:paraId="58611535"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3E1CF171" w14:textId="77777777">
            <w:pPr>
              <w:ind w:left="0"/>
              <w:rPr>
                <w:b w:val="0"/>
                <w:bCs w:val="0"/>
                <w:sz w:val="28"/>
                <w:szCs w:val="28"/>
              </w:rPr>
            </w:pPr>
            <w:r w:rsidRPr="00956A8C">
              <w:rPr>
                <w:b w:val="0"/>
                <w:bCs w:val="0"/>
                <w:sz w:val="28"/>
                <w:szCs w:val="28"/>
              </w:rPr>
              <w:t>42 kg</w:t>
            </w:r>
          </w:p>
        </w:tc>
        <w:tc>
          <w:tcPr>
            <w:tcW w:w="2973" w:type="dxa"/>
          </w:tcPr>
          <w:p w:rsidRPr="00956A8C" w:rsidR="00956A8C" w:rsidP="00956A8C" w:rsidRDefault="00956A8C" w14:paraId="776744A8"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32 ml</w:t>
            </w:r>
          </w:p>
        </w:tc>
        <w:tc>
          <w:tcPr>
            <w:tcW w:w="2973" w:type="dxa"/>
          </w:tcPr>
          <w:p w:rsidRPr="00956A8C" w:rsidR="00956A8C" w:rsidP="00956A8C" w:rsidRDefault="00956A8C" w14:paraId="4FC1C9A1"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64 ml/h</w:t>
            </w:r>
          </w:p>
        </w:tc>
      </w:tr>
      <w:tr w:rsidRPr="00956A8C" w:rsidR="00956A8C" w:rsidTr="007A5EC3" w14:paraId="523536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1F77656D" w14:textId="77777777">
            <w:pPr>
              <w:ind w:left="0"/>
              <w:rPr>
                <w:b w:val="0"/>
                <w:bCs w:val="0"/>
                <w:sz w:val="28"/>
                <w:szCs w:val="28"/>
              </w:rPr>
            </w:pPr>
            <w:r w:rsidRPr="00956A8C">
              <w:rPr>
                <w:b w:val="0"/>
                <w:bCs w:val="0"/>
                <w:sz w:val="28"/>
                <w:szCs w:val="28"/>
              </w:rPr>
              <w:t>40 kg</w:t>
            </w:r>
          </w:p>
        </w:tc>
        <w:tc>
          <w:tcPr>
            <w:tcW w:w="2973" w:type="dxa"/>
          </w:tcPr>
          <w:p w:rsidRPr="00956A8C" w:rsidR="00956A8C" w:rsidP="00956A8C" w:rsidRDefault="00956A8C" w14:paraId="427AD1E7"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30 ml</w:t>
            </w:r>
          </w:p>
        </w:tc>
        <w:tc>
          <w:tcPr>
            <w:tcW w:w="2973" w:type="dxa"/>
          </w:tcPr>
          <w:p w:rsidRPr="00956A8C" w:rsidR="00956A8C" w:rsidP="00956A8C" w:rsidRDefault="00956A8C" w14:paraId="7CD35372"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60 ml/h</w:t>
            </w:r>
          </w:p>
        </w:tc>
      </w:tr>
    </w:tbl>
    <w:p w:rsidR="00956A8C" w:rsidP="00031B5B" w:rsidRDefault="00956A8C" w14:paraId="3AF41E41" w14:textId="77777777">
      <w:pPr>
        <w:ind w:left="0"/>
      </w:pPr>
    </w:p>
    <w:p w:rsidR="00031B5B" w:rsidP="00031B5B" w:rsidRDefault="00031B5B" w14:paraId="0DC854D0" w14:textId="77777777">
      <w:pPr>
        <w:ind w:left="0"/>
      </w:pPr>
    </w:p>
    <w:p w:rsidR="00956A8C" w:rsidP="6C089162" w:rsidRDefault="00956A8C" w14:paraId="1BB77D66" w14:textId="148FFDFA">
      <w:pPr>
        <w:pStyle w:val="Normal"/>
        <w:ind w:left="0"/>
      </w:pPr>
    </w:p>
    <w:p w:rsidRPr="00956A8C" w:rsidR="00956A8C" w:rsidP="00956A8C" w:rsidRDefault="00956A8C" w14:paraId="3B2E5DCB" w14:textId="77777777">
      <w:pPr>
        <w:ind w:left="992"/>
        <w:rPr>
          <w:b/>
          <w:bCs/>
          <w:sz w:val="32"/>
          <w:szCs w:val="32"/>
        </w:rPr>
      </w:pPr>
      <w:r w:rsidRPr="00956A8C">
        <w:rPr>
          <w:b/>
          <w:bCs/>
          <w:color w:val="0070C0"/>
          <w:sz w:val="28"/>
          <w:szCs w:val="28"/>
        </w:rPr>
        <w:t>Schema B symtomdebut &lt;6 timmar OCH vikt &lt;65</w:t>
      </w:r>
      <w:r w:rsidRPr="00956A8C">
        <w:rPr>
          <w:b/>
          <w:bCs/>
          <w:color w:val="0070C0"/>
          <w:sz w:val="32"/>
          <w:szCs w:val="32"/>
        </w:rPr>
        <w:t xml:space="preserve"> kg</w:t>
      </w:r>
    </w:p>
    <w:p w:rsidRPr="00956A8C" w:rsidR="00956A8C" w:rsidP="00956A8C" w:rsidRDefault="00956A8C" w14:paraId="7CD112B4" w14:textId="77777777">
      <w:pPr>
        <w:ind w:left="992"/>
        <w:rPr>
          <w:b/>
          <w:bCs/>
          <w:sz w:val="28"/>
          <w:szCs w:val="28"/>
        </w:rPr>
      </w:pPr>
      <w:r w:rsidRPr="00956A8C">
        <w:rPr>
          <w:b/>
          <w:bCs/>
          <w:sz w:val="28"/>
          <w:szCs w:val="28"/>
        </w:rPr>
        <w:t>Actilyse 1mg/ml</w:t>
      </w:r>
    </w:p>
    <w:tbl>
      <w:tblPr>
        <w:tblStyle w:val="Oformateradtabell1"/>
        <w:tblW w:w="0" w:type="auto"/>
        <w:tblLook w:val="04A0" w:firstRow="1" w:lastRow="0" w:firstColumn="1" w:lastColumn="0" w:noHBand="0" w:noVBand="1"/>
      </w:tblPr>
      <w:tblGrid>
        <w:gridCol w:w="2973"/>
        <w:gridCol w:w="2973"/>
        <w:gridCol w:w="2973"/>
      </w:tblGrid>
      <w:tr w:rsidRPr="00956A8C" w:rsidR="00956A8C" w:rsidTr="007A5EC3" w14:paraId="2C7720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7BC77B0C" w14:textId="77777777">
            <w:pPr>
              <w:ind w:left="0"/>
              <w:rPr>
                <w:sz w:val="28"/>
                <w:szCs w:val="28"/>
              </w:rPr>
            </w:pPr>
            <w:r w:rsidRPr="00956A8C">
              <w:rPr>
                <w:sz w:val="28"/>
                <w:szCs w:val="28"/>
              </w:rPr>
              <w:t>Vikt</w:t>
            </w:r>
          </w:p>
        </w:tc>
        <w:tc>
          <w:tcPr>
            <w:tcW w:w="2973" w:type="dxa"/>
          </w:tcPr>
          <w:p w:rsidRPr="00956A8C" w:rsidR="00956A8C" w:rsidP="00956A8C" w:rsidRDefault="00956A8C" w14:paraId="2EC87EB6" w14:textId="77777777">
            <w:pPr>
              <w:ind w:left="0"/>
              <w:cnfStyle w:val="100000000000" w:firstRow="1" w:lastRow="0" w:firstColumn="0" w:lastColumn="0" w:oddVBand="0" w:evenVBand="0" w:oddHBand="0" w:evenHBand="0" w:firstRowFirstColumn="0" w:firstRowLastColumn="0" w:lastRowFirstColumn="0" w:lastRowLastColumn="0"/>
              <w:rPr>
                <w:sz w:val="28"/>
                <w:szCs w:val="28"/>
              </w:rPr>
            </w:pPr>
            <w:r w:rsidRPr="00956A8C">
              <w:rPr>
                <w:sz w:val="28"/>
                <w:szCs w:val="28"/>
              </w:rPr>
              <w:t>Infusion 2 på 60 min</w:t>
            </w:r>
          </w:p>
        </w:tc>
        <w:tc>
          <w:tcPr>
            <w:tcW w:w="2973" w:type="dxa"/>
          </w:tcPr>
          <w:p w:rsidRPr="00956A8C" w:rsidR="00956A8C" w:rsidP="00956A8C" w:rsidRDefault="00956A8C" w14:paraId="5CB1CFA0" w14:textId="77777777">
            <w:pPr>
              <w:ind w:left="0"/>
              <w:cnfStyle w:val="100000000000" w:firstRow="1" w:lastRow="0" w:firstColumn="0" w:lastColumn="0" w:oddVBand="0" w:evenVBand="0" w:oddHBand="0" w:evenHBand="0" w:firstRowFirstColumn="0" w:firstRowLastColumn="0" w:lastRowFirstColumn="0" w:lastRowLastColumn="0"/>
              <w:rPr>
                <w:sz w:val="28"/>
                <w:szCs w:val="28"/>
              </w:rPr>
            </w:pPr>
            <w:r w:rsidRPr="00956A8C">
              <w:rPr>
                <w:sz w:val="28"/>
                <w:szCs w:val="28"/>
              </w:rPr>
              <w:t>Hastighet ml/h</w:t>
            </w:r>
          </w:p>
        </w:tc>
      </w:tr>
      <w:tr w:rsidRPr="00956A8C" w:rsidR="00956A8C" w:rsidTr="007A5EC3" w14:paraId="0D6FA2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711BB7D1" w14:textId="77777777">
            <w:pPr>
              <w:ind w:left="0"/>
              <w:rPr>
                <w:b w:val="0"/>
                <w:bCs w:val="0"/>
                <w:sz w:val="28"/>
                <w:szCs w:val="28"/>
              </w:rPr>
            </w:pPr>
            <w:r w:rsidRPr="00956A8C">
              <w:rPr>
                <w:b w:val="0"/>
                <w:bCs w:val="0"/>
                <w:sz w:val="28"/>
                <w:szCs w:val="28"/>
              </w:rPr>
              <w:t>64 kg</w:t>
            </w:r>
          </w:p>
        </w:tc>
        <w:tc>
          <w:tcPr>
            <w:tcW w:w="2973" w:type="dxa"/>
          </w:tcPr>
          <w:p w:rsidRPr="00956A8C" w:rsidR="00956A8C" w:rsidP="00956A8C" w:rsidRDefault="00956A8C" w14:paraId="4F67C4F6"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32ml</w:t>
            </w:r>
          </w:p>
        </w:tc>
        <w:tc>
          <w:tcPr>
            <w:tcW w:w="2973" w:type="dxa"/>
          </w:tcPr>
          <w:p w:rsidRPr="00956A8C" w:rsidR="00956A8C" w:rsidP="00956A8C" w:rsidRDefault="00956A8C" w14:paraId="5AFBEAE8"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32 ml/h</w:t>
            </w:r>
          </w:p>
        </w:tc>
      </w:tr>
      <w:tr w:rsidRPr="00956A8C" w:rsidR="00956A8C" w:rsidTr="007A5EC3" w14:paraId="4ABC9572"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EB7B2EE" w14:textId="77777777">
            <w:pPr>
              <w:ind w:left="0"/>
              <w:rPr>
                <w:b w:val="0"/>
                <w:bCs w:val="0"/>
                <w:sz w:val="28"/>
                <w:szCs w:val="28"/>
              </w:rPr>
            </w:pPr>
            <w:r w:rsidRPr="00956A8C">
              <w:rPr>
                <w:b w:val="0"/>
                <w:bCs w:val="0"/>
                <w:sz w:val="28"/>
                <w:szCs w:val="28"/>
              </w:rPr>
              <w:t>62 kg</w:t>
            </w:r>
          </w:p>
        </w:tc>
        <w:tc>
          <w:tcPr>
            <w:tcW w:w="2973" w:type="dxa"/>
          </w:tcPr>
          <w:p w:rsidRPr="00956A8C" w:rsidR="00956A8C" w:rsidP="00956A8C" w:rsidRDefault="00956A8C" w14:paraId="3857FAD3"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31 ml</w:t>
            </w:r>
          </w:p>
        </w:tc>
        <w:tc>
          <w:tcPr>
            <w:tcW w:w="2973" w:type="dxa"/>
          </w:tcPr>
          <w:p w:rsidRPr="00956A8C" w:rsidR="00956A8C" w:rsidP="00956A8C" w:rsidRDefault="00956A8C" w14:paraId="223E4A7E"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31 ml/h</w:t>
            </w:r>
          </w:p>
        </w:tc>
      </w:tr>
      <w:tr w:rsidRPr="00956A8C" w:rsidR="00956A8C" w:rsidTr="007A5EC3" w14:paraId="6F5F73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3FBE0FCE" w14:textId="77777777">
            <w:pPr>
              <w:ind w:left="0"/>
              <w:rPr>
                <w:b w:val="0"/>
                <w:bCs w:val="0"/>
                <w:sz w:val="28"/>
                <w:szCs w:val="28"/>
              </w:rPr>
            </w:pPr>
            <w:r w:rsidRPr="00956A8C">
              <w:rPr>
                <w:b w:val="0"/>
                <w:bCs w:val="0"/>
                <w:sz w:val="28"/>
                <w:szCs w:val="28"/>
              </w:rPr>
              <w:t>60 kg</w:t>
            </w:r>
          </w:p>
        </w:tc>
        <w:tc>
          <w:tcPr>
            <w:tcW w:w="2973" w:type="dxa"/>
          </w:tcPr>
          <w:p w:rsidRPr="00956A8C" w:rsidR="00956A8C" w:rsidP="00956A8C" w:rsidRDefault="00956A8C" w14:paraId="7971200F"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30 ml</w:t>
            </w:r>
          </w:p>
        </w:tc>
        <w:tc>
          <w:tcPr>
            <w:tcW w:w="2973" w:type="dxa"/>
          </w:tcPr>
          <w:p w:rsidRPr="00956A8C" w:rsidR="00956A8C" w:rsidP="00956A8C" w:rsidRDefault="00956A8C" w14:paraId="03E7D192"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30 ml/h</w:t>
            </w:r>
          </w:p>
        </w:tc>
      </w:tr>
      <w:tr w:rsidRPr="00956A8C" w:rsidR="00956A8C" w:rsidTr="007A5EC3" w14:paraId="65DB2F59"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3BE78E6C" w14:textId="77777777">
            <w:pPr>
              <w:ind w:left="0"/>
              <w:rPr>
                <w:b w:val="0"/>
                <w:bCs w:val="0"/>
                <w:sz w:val="28"/>
                <w:szCs w:val="28"/>
              </w:rPr>
            </w:pPr>
            <w:r w:rsidRPr="00956A8C">
              <w:rPr>
                <w:b w:val="0"/>
                <w:bCs w:val="0"/>
                <w:sz w:val="28"/>
                <w:szCs w:val="28"/>
              </w:rPr>
              <w:t>58 kg</w:t>
            </w:r>
          </w:p>
        </w:tc>
        <w:tc>
          <w:tcPr>
            <w:tcW w:w="2973" w:type="dxa"/>
          </w:tcPr>
          <w:p w:rsidRPr="00956A8C" w:rsidR="00956A8C" w:rsidP="00956A8C" w:rsidRDefault="00956A8C" w14:paraId="3D4F95C8"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29 ml</w:t>
            </w:r>
          </w:p>
        </w:tc>
        <w:tc>
          <w:tcPr>
            <w:tcW w:w="2973" w:type="dxa"/>
          </w:tcPr>
          <w:p w:rsidRPr="00956A8C" w:rsidR="00956A8C" w:rsidP="00956A8C" w:rsidRDefault="00956A8C" w14:paraId="3131FD9D"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29 ml/h</w:t>
            </w:r>
          </w:p>
        </w:tc>
      </w:tr>
      <w:tr w:rsidRPr="00956A8C" w:rsidR="00956A8C" w:rsidTr="007A5EC3" w14:paraId="04AAED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24B455D5" w14:textId="77777777">
            <w:pPr>
              <w:ind w:left="0"/>
              <w:rPr>
                <w:b w:val="0"/>
                <w:bCs w:val="0"/>
                <w:sz w:val="28"/>
                <w:szCs w:val="28"/>
              </w:rPr>
            </w:pPr>
            <w:r w:rsidRPr="00956A8C">
              <w:rPr>
                <w:b w:val="0"/>
                <w:bCs w:val="0"/>
                <w:sz w:val="28"/>
                <w:szCs w:val="28"/>
              </w:rPr>
              <w:t>56 kg</w:t>
            </w:r>
          </w:p>
        </w:tc>
        <w:tc>
          <w:tcPr>
            <w:tcW w:w="2973" w:type="dxa"/>
          </w:tcPr>
          <w:p w:rsidRPr="00956A8C" w:rsidR="00956A8C" w:rsidP="00956A8C" w:rsidRDefault="00956A8C" w14:paraId="354D8074"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28 ml</w:t>
            </w:r>
          </w:p>
        </w:tc>
        <w:tc>
          <w:tcPr>
            <w:tcW w:w="2973" w:type="dxa"/>
          </w:tcPr>
          <w:p w:rsidRPr="00956A8C" w:rsidR="00956A8C" w:rsidP="00956A8C" w:rsidRDefault="00956A8C" w14:paraId="7945C531"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28 ml/h</w:t>
            </w:r>
          </w:p>
        </w:tc>
      </w:tr>
      <w:tr w:rsidRPr="00956A8C" w:rsidR="00956A8C" w:rsidTr="007A5EC3" w14:paraId="24FFC626"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2C775493" w14:textId="77777777">
            <w:pPr>
              <w:ind w:left="0"/>
              <w:rPr>
                <w:b w:val="0"/>
                <w:bCs w:val="0"/>
                <w:sz w:val="28"/>
                <w:szCs w:val="28"/>
              </w:rPr>
            </w:pPr>
            <w:r w:rsidRPr="00956A8C">
              <w:rPr>
                <w:b w:val="0"/>
                <w:bCs w:val="0"/>
                <w:sz w:val="28"/>
                <w:szCs w:val="28"/>
              </w:rPr>
              <w:t>54 kg</w:t>
            </w:r>
          </w:p>
        </w:tc>
        <w:tc>
          <w:tcPr>
            <w:tcW w:w="2973" w:type="dxa"/>
          </w:tcPr>
          <w:p w:rsidRPr="00956A8C" w:rsidR="00956A8C" w:rsidP="00956A8C" w:rsidRDefault="00956A8C" w14:paraId="78F4684F"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27 ml</w:t>
            </w:r>
          </w:p>
        </w:tc>
        <w:tc>
          <w:tcPr>
            <w:tcW w:w="2973" w:type="dxa"/>
          </w:tcPr>
          <w:p w:rsidRPr="00956A8C" w:rsidR="00956A8C" w:rsidP="00956A8C" w:rsidRDefault="00956A8C" w14:paraId="5352A7E4"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27 ml/h</w:t>
            </w:r>
          </w:p>
        </w:tc>
      </w:tr>
      <w:tr w:rsidRPr="00956A8C" w:rsidR="00956A8C" w:rsidTr="007A5EC3" w14:paraId="4C1CE9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3615E00" w14:textId="77777777">
            <w:pPr>
              <w:ind w:left="0"/>
              <w:rPr>
                <w:b w:val="0"/>
                <w:bCs w:val="0"/>
                <w:sz w:val="28"/>
                <w:szCs w:val="28"/>
              </w:rPr>
            </w:pPr>
            <w:r w:rsidRPr="00956A8C">
              <w:rPr>
                <w:b w:val="0"/>
                <w:bCs w:val="0"/>
                <w:sz w:val="28"/>
                <w:szCs w:val="28"/>
              </w:rPr>
              <w:t>52 kg</w:t>
            </w:r>
          </w:p>
        </w:tc>
        <w:tc>
          <w:tcPr>
            <w:tcW w:w="2973" w:type="dxa"/>
          </w:tcPr>
          <w:p w:rsidRPr="00956A8C" w:rsidR="00956A8C" w:rsidP="00956A8C" w:rsidRDefault="00956A8C" w14:paraId="495FD056"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26 ml</w:t>
            </w:r>
          </w:p>
        </w:tc>
        <w:tc>
          <w:tcPr>
            <w:tcW w:w="2973" w:type="dxa"/>
          </w:tcPr>
          <w:p w:rsidRPr="00956A8C" w:rsidR="00956A8C" w:rsidP="00956A8C" w:rsidRDefault="00956A8C" w14:paraId="7BC83EC4"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26 ml/h</w:t>
            </w:r>
          </w:p>
        </w:tc>
      </w:tr>
      <w:tr w:rsidRPr="00956A8C" w:rsidR="00956A8C" w:rsidTr="007A5EC3" w14:paraId="46AD2285"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C239253" w14:textId="77777777">
            <w:pPr>
              <w:ind w:left="0"/>
              <w:rPr>
                <w:b w:val="0"/>
                <w:bCs w:val="0"/>
                <w:sz w:val="28"/>
                <w:szCs w:val="28"/>
              </w:rPr>
            </w:pPr>
            <w:r w:rsidRPr="00956A8C">
              <w:rPr>
                <w:b w:val="0"/>
                <w:bCs w:val="0"/>
                <w:sz w:val="28"/>
                <w:szCs w:val="28"/>
              </w:rPr>
              <w:t>50 kg</w:t>
            </w:r>
          </w:p>
        </w:tc>
        <w:tc>
          <w:tcPr>
            <w:tcW w:w="2973" w:type="dxa"/>
          </w:tcPr>
          <w:p w:rsidRPr="00956A8C" w:rsidR="00956A8C" w:rsidP="00956A8C" w:rsidRDefault="00956A8C" w14:paraId="4BB12E27"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25 ml</w:t>
            </w:r>
          </w:p>
        </w:tc>
        <w:tc>
          <w:tcPr>
            <w:tcW w:w="2973" w:type="dxa"/>
          </w:tcPr>
          <w:p w:rsidRPr="00956A8C" w:rsidR="00956A8C" w:rsidP="00956A8C" w:rsidRDefault="00956A8C" w14:paraId="67446A41"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25 ml/h</w:t>
            </w:r>
          </w:p>
        </w:tc>
      </w:tr>
      <w:tr w:rsidRPr="00956A8C" w:rsidR="00956A8C" w:rsidTr="007A5EC3" w14:paraId="636F4D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7B121929" w14:textId="77777777">
            <w:pPr>
              <w:ind w:left="0"/>
              <w:rPr>
                <w:b w:val="0"/>
                <w:bCs w:val="0"/>
                <w:sz w:val="28"/>
                <w:szCs w:val="28"/>
              </w:rPr>
            </w:pPr>
            <w:r w:rsidRPr="00956A8C">
              <w:rPr>
                <w:b w:val="0"/>
                <w:bCs w:val="0"/>
                <w:sz w:val="28"/>
                <w:szCs w:val="28"/>
              </w:rPr>
              <w:t>48 kg</w:t>
            </w:r>
          </w:p>
        </w:tc>
        <w:tc>
          <w:tcPr>
            <w:tcW w:w="2973" w:type="dxa"/>
          </w:tcPr>
          <w:p w:rsidRPr="00956A8C" w:rsidR="00956A8C" w:rsidP="00956A8C" w:rsidRDefault="00956A8C" w14:paraId="005C39BA"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24 ml</w:t>
            </w:r>
          </w:p>
        </w:tc>
        <w:tc>
          <w:tcPr>
            <w:tcW w:w="2973" w:type="dxa"/>
          </w:tcPr>
          <w:p w:rsidRPr="00956A8C" w:rsidR="00956A8C" w:rsidP="00956A8C" w:rsidRDefault="00956A8C" w14:paraId="6D1F438C"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24 ml/h</w:t>
            </w:r>
          </w:p>
        </w:tc>
      </w:tr>
      <w:tr w:rsidRPr="00956A8C" w:rsidR="00956A8C" w:rsidTr="007A5EC3" w14:paraId="61A6F0A8"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4008373E" w14:textId="77777777">
            <w:pPr>
              <w:ind w:left="0"/>
              <w:rPr>
                <w:b w:val="0"/>
                <w:bCs w:val="0"/>
                <w:sz w:val="28"/>
                <w:szCs w:val="28"/>
              </w:rPr>
            </w:pPr>
            <w:r w:rsidRPr="00956A8C">
              <w:rPr>
                <w:b w:val="0"/>
                <w:bCs w:val="0"/>
                <w:sz w:val="28"/>
                <w:szCs w:val="28"/>
              </w:rPr>
              <w:t>46 kg</w:t>
            </w:r>
          </w:p>
        </w:tc>
        <w:tc>
          <w:tcPr>
            <w:tcW w:w="2973" w:type="dxa"/>
          </w:tcPr>
          <w:p w:rsidRPr="00956A8C" w:rsidR="00956A8C" w:rsidP="00956A8C" w:rsidRDefault="00956A8C" w14:paraId="163C1ED7"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23 ml</w:t>
            </w:r>
          </w:p>
        </w:tc>
        <w:tc>
          <w:tcPr>
            <w:tcW w:w="2973" w:type="dxa"/>
          </w:tcPr>
          <w:p w:rsidRPr="00956A8C" w:rsidR="00956A8C" w:rsidP="00956A8C" w:rsidRDefault="00956A8C" w14:paraId="1B77E55D"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23 ml/h</w:t>
            </w:r>
          </w:p>
        </w:tc>
      </w:tr>
      <w:tr w:rsidRPr="00956A8C" w:rsidR="00956A8C" w:rsidTr="007A5EC3" w14:paraId="3AED67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5C6B4EFF" w14:textId="77777777">
            <w:pPr>
              <w:ind w:left="0"/>
              <w:rPr>
                <w:b w:val="0"/>
                <w:bCs w:val="0"/>
                <w:sz w:val="28"/>
                <w:szCs w:val="28"/>
              </w:rPr>
            </w:pPr>
            <w:r w:rsidRPr="00956A8C">
              <w:rPr>
                <w:b w:val="0"/>
                <w:bCs w:val="0"/>
                <w:sz w:val="28"/>
                <w:szCs w:val="28"/>
              </w:rPr>
              <w:t>44 kg</w:t>
            </w:r>
          </w:p>
        </w:tc>
        <w:tc>
          <w:tcPr>
            <w:tcW w:w="2973" w:type="dxa"/>
          </w:tcPr>
          <w:p w:rsidRPr="00956A8C" w:rsidR="00956A8C" w:rsidP="00956A8C" w:rsidRDefault="00956A8C" w14:paraId="1BC2710B"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22 ml</w:t>
            </w:r>
          </w:p>
        </w:tc>
        <w:tc>
          <w:tcPr>
            <w:tcW w:w="2973" w:type="dxa"/>
          </w:tcPr>
          <w:p w:rsidRPr="00956A8C" w:rsidR="00956A8C" w:rsidP="00956A8C" w:rsidRDefault="00956A8C" w14:paraId="0D7775C3"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22 ml/h</w:t>
            </w:r>
          </w:p>
        </w:tc>
      </w:tr>
      <w:tr w:rsidRPr="00956A8C" w:rsidR="00956A8C" w:rsidTr="007A5EC3" w14:paraId="14E1FFF1"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409EB893" w14:textId="77777777">
            <w:pPr>
              <w:ind w:left="0"/>
              <w:rPr>
                <w:b w:val="0"/>
                <w:bCs w:val="0"/>
                <w:sz w:val="28"/>
                <w:szCs w:val="28"/>
              </w:rPr>
            </w:pPr>
            <w:r w:rsidRPr="00956A8C">
              <w:rPr>
                <w:b w:val="0"/>
                <w:bCs w:val="0"/>
                <w:sz w:val="28"/>
                <w:szCs w:val="28"/>
              </w:rPr>
              <w:t>42 kg</w:t>
            </w:r>
          </w:p>
        </w:tc>
        <w:tc>
          <w:tcPr>
            <w:tcW w:w="2973" w:type="dxa"/>
          </w:tcPr>
          <w:p w:rsidRPr="00956A8C" w:rsidR="00956A8C" w:rsidP="00956A8C" w:rsidRDefault="00956A8C" w14:paraId="241BAD54"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21 ml</w:t>
            </w:r>
          </w:p>
        </w:tc>
        <w:tc>
          <w:tcPr>
            <w:tcW w:w="2973" w:type="dxa"/>
          </w:tcPr>
          <w:p w:rsidRPr="00956A8C" w:rsidR="00956A8C" w:rsidP="00956A8C" w:rsidRDefault="00956A8C" w14:paraId="54D545C2"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21 ml/h</w:t>
            </w:r>
          </w:p>
        </w:tc>
      </w:tr>
      <w:tr w:rsidRPr="00956A8C" w:rsidR="00956A8C" w:rsidTr="007A5EC3" w14:paraId="6C5D26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3D247992" w14:textId="77777777">
            <w:pPr>
              <w:ind w:left="0"/>
              <w:rPr>
                <w:b w:val="0"/>
                <w:bCs w:val="0"/>
                <w:sz w:val="28"/>
                <w:szCs w:val="28"/>
              </w:rPr>
            </w:pPr>
            <w:r w:rsidRPr="00956A8C">
              <w:rPr>
                <w:b w:val="0"/>
                <w:bCs w:val="0"/>
                <w:sz w:val="28"/>
                <w:szCs w:val="28"/>
              </w:rPr>
              <w:t>40 kg</w:t>
            </w:r>
          </w:p>
        </w:tc>
        <w:tc>
          <w:tcPr>
            <w:tcW w:w="2973" w:type="dxa"/>
          </w:tcPr>
          <w:p w:rsidRPr="00956A8C" w:rsidR="00956A8C" w:rsidP="00956A8C" w:rsidRDefault="00956A8C" w14:paraId="3B58B8A5"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20 ml</w:t>
            </w:r>
          </w:p>
        </w:tc>
        <w:tc>
          <w:tcPr>
            <w:tcW w:w="2973" w:type="dxa"/>
          </w:tcPr>
          <w:p w:rsidRPr="00956A8C" w:rsidR="00956A8C" w:rsidP="00956A8C" w:rsidRDefault="00956A8C" w14:paraId="55B06D47"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20 ml/h</w:t>
            </w:r>
          </w:p>
        </w:tc>
      </w:tr>
    </w:tbl>
    <w:p w:rsidR="00956A8C" w:rsidP="00031B5B" w:rsidRDefault="00956A8C" w14:paraId="4B4F459C" w14:textId="77777777">
      <w:pPr>
        <w:ind w:left="0"/>
      </w:pPr>
    </w:p>
    <w:p w:rsidR="00956A8C" w:rsidP="009A32ED" w:rsidRDefault="00956A8C" w14:paraId="06934D75" w14:textId="77777777">
      <w:pPr>
        <w:pStyle w:val="Normalefterlista"/>
      </w:pPr>
    </w:p>
    <w:p w:rsidR="00956A8C" w:rsidP="009A32ED" w:rsidRDefault="00956A8C" w14:paraId="4DE37931" w14:textId="77777777">
      <w:pPr>
        <w:pStyle w:val="Normalefterlista"/>
      </w:pPr>
    </w:p>
    <w:p w:rsidR="00956A8C" w:rsidP="009A32ED" w:rsidRDefault="00956A8C" w14:paraId="51230291" w14:textId="77777777">
      <w:pPr>
        <w:pStyle w:val="Normalefterlista"/>
      </w:pPr>
    </w:p>
    <w:p w:rsidR="00956A8C" w:rsidP="009A32ED" w:rsidRDefault="00956A8C" w14:paraId="245F86F6" w14:textId="77777777">
      <w:pPr>
        <w:pStyle w:val="Normalefterlista"/>
      </w:pPr>
    </w:p>
    <w:p w:rsidR="00956A8C" w:rsidP="009A32ED" w:rsidRDefault="00956A8C" w14:paraId="6B08E1C3" w14:textId="77777777">
      <w:pPr>
        <w:pStyle w:val="Normalefterlista"/>
      </w:pPr>
    </w:p>
    <w:p w:rsidR="00956A8C" w:rsidP="009A32ED" w:rsidRDefault="00956A8C" w14:paraId="31F9F7E3" w14:textId="77777777">
      <w:pPr>
        <w:pStyle w:val="Normalefterlista"/>
      </w:pPr>
    </w:p>
    <w:p w:rsidR="00956A8C" w:rsidP="009A32ED" w:rsidRDefault="00956A8C" w14:paraId="7EFC562C" w14:textId="77777777">
      <w:pPr>
        <w:pStyle w:val="Normalefterlista"/>
      </w:pPr>
    </w:p>
    <w:p w:rsidR="00956A8C" w:rsidP="009A32ED" w:rsidRDefault="00956A8C" w14:paraId="02AAA943" w14:textId="77777777">
      <w:pPr>
        <w:pStyle w:val="Normalefterlista"/>
      </w:pPr>
    </w:p>
    <w:p w:rsidR="00956A8C" w:rsidP="009A32ED" w:rsidRDefault="00956A8C" w14:paraId="7ED92DC3" w14:textId="77777777">
      <w:pPr>
        <w:pStyle w:val="Normalefterlista"/>
      </w:pPr>
    </w:p>
    <w:p w:rsidRPr="00956A8C" w:rsidR="00956A8C" w:rsidP="00956A8C" w:rsidRDefault="00956A8C" w14:paraId="2B8C3EE3" w14:textId="77777777">
      <w:pPr>
        <w:ind w:left="992"/>
        <w:rPr>
          <w:b/>
          <w:bCs/>
          <w:color w:val="00B050"/>
          <w:sz w:val="28"/>
          <w:szCs w:val="28"/>
        </w:rPr>
      </w:pPr>
      <w:r w:rsidRPr="6C089162" w:rsidR="00956A8C">
        <w:rPr>
          <w:b w:val="1"/>
          <w:bCs w:val="1"/>
          <w:color w:val="00B050"/>
          <w:sz w:val="28"/>
          <w:szCs w:val="28"/>
        </w:rPr>
        <w:t>Schema C symtomdebut 6–12 timmar OCH vikt ≥65kg</w:t>
      </w:r>
    </w:p>
    <w:p w:rsidR="0BEFE121" w:rsidP="6C089162" w:rsidRDefault="0BEFE121" w14:paraId="03376015" w14:textId="4B2F880F">
      <w:pPr>
        <w:pStyle w:val="Liststycke"/>
        <w:rPr>
          <w:b w:val="0"/>
          <w:bCs w:val="0"/>
          <w:color w:val="auto"/>
          <w:sz w:val="28"/>
          <w:szCs w:val="28"/>
        </w:rPr>
      </w:pPr>
      <w:r w:rsidRPr="6C089162" w:rsidR="0BEFE121">
        <w:rPr>
          <w:b w:val="0"/>
          <w:bCs w:val="0"/>
          <w:color w:val="auto"/>
          <w:sz w:val="28"/>
          <w:szCs w:val="28"/>
        </w:rPr>
        <w:t>Sammanlagt ges 100 ml = 100 mg Actilyse på 180 min</w:t>
      </w:r>
    </w:p>
    <w:p w:rsidR="0BEFE121" w:rsidP="6C089162" w:rsidRDefault="0BEFE121" w14:paraId="1362A12F" w14:textId="07C2E48E">
      <w:pPr>
        <w:pStyle w:val="Liststycke"/>
        <w:rPr>
          <w:b w:val="0"/>
          <w:bCs w:val="0"/>
          <w:color w:val="auto"/>
          <w:sz w:val="28"/>
          <w:szCs w:val="28"/>
        </w:rPr>
      </w:pPr>
      <w:r w:rsidRPr="6C089162" w:rsidR="0BEFE121">
        <w:rPr>
          <w:b w:val="0"/>
          <w:bCs w:val="0"/>
          <w:color w:val="auto"/>
          <w:sz w:val="28"/>
          <w:szCs w:val="28"/>
        </w:rPr>
        <w:t xml:space="preserve">För enklast hantering och </w:t>
      </w:r>
      <w:r w:rsidRPr="6C089162" w:rsidR="0BEFE121">
        <w:rPr>
          <w:b w:val="0"/>
          <w:bCs w:val="0"/>
          <w:color w:val="auto"/>
          <w:sz w:val="28"/>
          <w:szCs w:val="28"/>
        </w:rPr>
        <w:t>säkerhet</w:t>
      </w:r>
      <w:r w:rsidRPr="6C089162" w:rsidR="0BEFE121">
        <w:rPr>
          <w:b w:val="0"/>
          <w:bCs w:val="0"/>
          <w:color w:val="auto"/>
          <w:sz w:val="28"/>
          <w:szCs w:val="28"/>
        </w:rPr>
        <w:t xml:space="preserve"> dras de tre doserna upp i skilda sprutor</w:t>
      </w:r>
    </w:p>
    <w:p w:rsidRPr="00956A8C" w:rsidR="00956A8C" w:rsidP="00956A8C" w:rsidRDefault="00956A8C" w14:paraId="3E556341" w14:textId="77777777">
      <w:pPr>
        <w:ind w:left="992"/>
        <w:rPr>
          <w:b/>
          <w:bCs/>
          <w:sz w:val="28"/>
          <w:szCs w:val="28"/>
        </w:rPr>
      </w:pPr>
      <w:r w:rsidRPr="00956A8C">
        <w:rPr>
          <w:b/>
          <w:bCs/>
          <w:sz w:val="28"/>
          <w:szCs w:val="28"/>
        </w:rPr>
        <w:t>Actilyse 1mg/ml</w:t>
      </w:r>
    </w:p>
    <w:tbl>
      <w:tblPr>
        <w:tblStyle w:val="VGRtabell"/>
        <w:tblW w:w="8919" w:type="dxa"/>
        <w:tblLook w:val="04A0" w:firstRow="1" w:lastRow="0" w:firstColumn="1" w:lastColumn="0" w:noHBand="0" w:noVBand="1"/>
      </w:tblPr>
      <w:tblGrid>
        <w:gridCol w:w="4695"/>
        <w:gridCol w:w="4224"/>
      </w:tblGrid>
      <w:tr w:rsidRPr="00956A8C" w:rsidR="00956A8C" w:rsidTr="6C089162" w14:paraId="6A52BE5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Mar/>
          </w:tcPr>
          <w:p w:rsidRPr="00956A8C" w:rsidR="00956A8C" w:rsidP="00956A8C" w:rsidRDefault="00956A8C" w14:paraId="6CCD97D1" w14:textId="77777777">
            <w:pPr>
              <w:ind w:left="0"/>
              <w:rPr>
                <w:b w:val="0"/>
                <w:bCs w:val="0"/>
                <w:sz w:val="28"/>
                <w:szCs w:val="28"/>
              </w:rPr>
            </w:pPr>
            <w:r w:rsidRPr="00956A8C">
              <w:rPr>
                <w:b w:val="0"/>
                <w:bCs w:val="0"/>
                <w:sz w:val="28"/>
                <w:szCs w:val="28"/>
              </w:rPr>
              <w:t xml:space="preserve">Vikt </w:t>
            </w:r>
            <w:r w:rsidRPr="00956A8C">
              <w:rPr>
                <w:rFonts w:cstheme="majorHAnsi"/>
                <w:b w:val="0"/>
                <w:bCs w:val="0"/>
                <w:sz w:val="28"/>
                <w:szCs w:val="28"/>
              </w:rPr>
              <w:t>≥</w:t>
            </w:r>
            <w:r w:rsidRPr="00956A8C">
              <w:rPr>
                <w:b w:val="0"/>
                <w:bCs w:val="0"/>
                <w:sz w:val="28"/>
                <w:szCs w:val="28"/>
              </w:rPr>
              <w:t>65kg</w:t>
            </w:r>
          </w:p>
        </w:tc>
        <w:tc>
          <w:tcPr>
            <w:cnfStyle w:val="000000000000" w:firstRow="0" w:lastRow="0" w:firstColumn="0" w:lastColumn="0" w:oddVBand="0" w:evenVBand="0" w:oddHBand="0" w:evenHBand="0" w:firstRowFirstColumn="0" w:firstRowLastColumn="0" w:lastRowFirstColumn="0" w:lastRowLastColumn="0"/>
            <w:tcW w:w="4224" w:type="dxa"/>
            <w:tcMar/>
          </w:tcPr>
          <w:p w:rsidRPr="00956A8C" w:rsidR="00956A8C" w:rsidP="00956A8C" w:rsidRDefault="00956A8C" w14:paraId="264619A6" w14:textId="77777777">
            <w:pPr>
              <w:ind w:left="0"/>
              <w:cnfStyle w:val="100000000000" w:firstRow="1" w:lastRow="0" w:firstColumn="0" w:lastColumn="0" w:oddVBand="0" w:evenVBand="0" w:oddHBand="0" w:evenHBand="0" w:firstRowFirstColumn="0" w:firstRowLastColumn="0" w:lastRowFirstColumn="0" w:lastRowLastColumn="0"/>
              <w:rPr>
                <w:b w:val="0"/>
                <w:bCs w:val="0"/>
                <w:sz w:val="28"/>
                <w:szCs w:val="28"/>
              </w:rPr>
            </w:pPr>
            <w:r w:rsidRPr="00956A8C">
              <w:rPr>
                <w:b w:val="0"/>
                <w:bCs w:val="0"/>
                <w:sz w:val="28"/>
                <w:szCs w:val="28"/>
              </w:rPr>
              <w:t>Hastighet</w:t>
            </w:r>
          </w:p>
        </w:tc>
      </w:tr>
      <w:tr w:rsidRPr="00956A8C" w:rsidR="00956A8C" w:rsidTr="6C089162" w14:paraId="305901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Mar/>
          </w:tcPr>
          <w:p w:rsidRPr="00956A8C" w:rsidR="00956A8C" w:rsidP="00956A8C" w:rsidRDefault="00956A8C" w14:paraId="035DAD16" w14:textId="77777777">
            <w:pPr>
              <w:ind w:left="0"/>
              <w:rPr>
                <w:b w:val="0"/>
                <w:bCs w:val="0"/>
                <w:sz w:val="28"/>
                <w:szCs w:val="28"/>
              </w:rPr>
            </w:pPr>
            <w:r w:rsidRPr="00956A8C">
              <w:rPr>
                <w:b w:val="0"/>
                <w:bCs w:val="0"/>
                <w:sz w:val="28"/>
                <w:szCs w:val="28"/>
              </w:rPr>
              <w:t>Bolusdos 10 ml iv</w:t>
            </w:r>
          </w:p>
        </w:tc>
        <w:tc>
          <w:tcPr>
            <w:cnfStyle w:val="000000000000" w:firstRow="0" w:lastRow="0" w:firstColumn="0" w:lastColumn="0" w:oddVBand="0" w:evenVBand="0" w:oddHBand="0" w:evenHBand="0" w:firstRowFirstColumn="0" w:firstRowLastColumn="0" w:lastRowFirstColumn="0" w:lastRowLastColumn="0"/>
            <w:tcW w:w="4224" w:type="dxa"/>
            <w:tcMar/>
          </w:tcPr>
          <w:p w:rsidRPr="00956A8C" w:rsidR="00956A8C" w:rsidP="00956A8C" w:rsidRDefault="00956A8C" w14:paraId="3BC5DA6B"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1–2 minuter</w:t>
            </w:r>
          </w:p>
        </w:tc>
      </w:tr>
      <w:tr w:rsidRPr="00956A8C" w:rsidR="00956A8C" w:rsidTr="6C089162" w14:paraId="3E483043" w14:textId="77777777">
        <w:tc>
          <w:tcPr>
            <w:cnfStyle w:val="001000000000" w:firstRow="0" w:lastRow="0" w:firstColumn="1" w:lastColumn="0" w:oddVBand="0" w:evenVBand="0" w:oddHBand="0" w:evenHBand="0" w:firstRowFirstColumn="0" w:firstRowLastColumn="0" w:lastRowFirstColumn="0" w:lastRowLastColumn="0"/>
            <w:tcW w:w="4695" w:type="dxa"/>
            <w:tcMar/>
          </w:tcPr>
          <w:p w:rsidRPr="00956A8C" w:rsidR="00956A8C" w:rsidP="00956A8C" w:rsidRDefault="00956A8C" w14:paraId="61AADC40" w14:textId="77777777">
            <w:pPr>
              <w:ind w:left="0"/>
              <w:rPr>
                <w:b w:val="0"/>
                <w:bCs w:val="0"/>
                <w:sz w:val="28"/>
                <w:szCs w:val="28"/>
              </w:rPr>
            </w:pPr>
          </w:p>
        </w:tc>
        <w:tc>
          <w:tcPr>
            <w:cnfStyle w:val="000000000000" w:firstRow="0" w:lastRow="0" w:firstColumn="0" w:lastColumn="0" w:oddVBand="0" w:evenVBand="0" w:oddHBand="0" w:evenHBand="0" w:firstRowFirstColumn="0" w:firstRowLastColumn="0" w:lastRowFirstColumn="0" w:lastRowLastColumn="0"/>
            <w:tcW w:w="4224" w:type="dxa"/>
            <w:tcMar/>
          </w:tcPr>
          <w:p w:rsidRPr="00956A8C" w:rsidR="00956A8C" w:rsidP="00956A8C" w:rsidRDefault="00956A8C" w14:paraId="72D05B37" w14:textId="77777777">
            <w:pPr>
              <w:ind w:left="0"/>
              <w:cnfStyle w:val="000000000000" w:firstRow="0" w:lastRow="0" w:firstColumn="0" w:lastColumn="0" w:oddVBand="0" w:evenVBand="0" w:oddHBand="0" w:evenHBand="0" w:firstRowFirstColumn="0" w:firstRowLastColumn="0" w:lastRowFirstColumn="0" w:lastRowLastColumn="0"/>
              <w:rPr>
                <w:b/>
                <w:bCs/>
                <w:sz w:val="28"/>
                <w:szCs w:val="28"/>
              </w:rPr>
            </w:pPr>
          </w:p>
        </w:tc>
      </w:tr>
      <w:tr w:rsidRPr="00956A8C" w:rsidR="00956A8C" w:rsidTr="6C089162" w14:paraId="50D5F1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Mar/>
          </w:tcPr>
          <w:p w:rsidRPr="00956A8C" w:rsidR="00956A8C" w:rsidP="00956A8C" w:rsidRDefault="00956A8C" w14:paraId="727047BD" w14:textId="77777777">
            <w:pPr>
              <w:ind w:left="0"/>
              <w:rPr>
                <w:b w:val="0"/>
                <w:bCs w:val="0"/>
                <w:sz w:val="28"/>
                <w:szCs w:val="28"/>
              </w:rPr>
            </w:pPr>
            <w:r w:rsidRPr="00956A8C">
              <w:rPr>
                <w:b w:val="0"/>
                <w:bCs w:val="0"/>
                <w:sz w:val="28"/>
                <w:szCs w:val="28"/>
              </w:rPr>
              <w:t xml:space="preserve">Infusion </w:t>
            </w:r>
            <w:r w:rsidRPr="00956A8C">
              <w:rPr>
                <w:sz w:val="28"/>
                <w:szCs w:val="28"/>
              </w:rPr>
              <w:t>1</w:t>
            </w:r>
            <w:r w:rsidRPr="00956A8C">
              <w:rPr>
                <w:b w:val="0"/>
                <w:bCs w:val="0"/>
                <w:sz w:val="28"/>
                <w:szCs w:val="28"/>
              </w:rPr>
              <w:t xml:space="preserve"> på 60 min     50 ml</w:t>
            </w:r>
          </w:p>
        </w:tc>
        <w:tc>
          <w:tcPr>
            <w:cnfStyle w:val="000000000000" w:firstRow="0" w:lastRow="0" w:firstColumn="0" w:lastColumn="0" w:oddVBand="0" w:evenVBand="0" w:oddHBand="0" w:evenHBand="0" w:firstRowFirstColumn="0" w:firstRowLastColumn="0" w:lastRowFirstColumn="0" w:lastRowLastColumn="0"/>
            <w:tcW w:w="4224" w:type="dxa"/>
            <w:tcMar/>
          </w:tcPr>
          <w:p w:rsidRPr="00956A8C" w:rsidR="00956A8C" w:rsidP="00956A8C" w:rsidRDefault="00956A8C" w14:paraId="587D0FDA"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50ml/h</w:t>
            </w:r>
          </w:p>
        </w:tc>
      </w:tr>
      <w:tr w:rsidRPr="00956A8C" w:rsidR="00956A8C" w:rsidTr="6C089162" w14:paraId="4020491F" w14:textId="77777777">
        <w:tc>
          <w:tcPr>
            <w:cnfStyle w:val="001000000000" w:firstRow="0" w:lastRow="0" w:firstColumn="1" w:lastColumn="0" w:oddVBand="0" w:evenVBand="0" w:oddHBand="0" w:evenHBand="0" w:firstRowFirstColumn="0" w:firstRowLastColumn="0" w:lastRowFirstColumn="0" w:lastRowLastColumn="0"/>
            <w:tcW w:w="4695" w:type="dxa"/>
            <w:tcMar/>
          </w:tcPr>
          <w:p w:rsidRPr="00956A8C" w:rsidR="00956A8C" w:rsidP="00956A8C" w:rsidRDefault="00956A8C" w14:paraId="3A90CED7" w14:textId="77777777">
            <w:pPr>
              <w:ind w:left="0"/>
              <w:rPr>
                <w:b w:val="0"/>
                <w:bCs w:val="0"/>
                <w:sz w:val="28"/>
                <w:szCs w:val="28"/>
              </w:rPr>
            </w:pPr>
          </w:p>
        </w:tc>
        <w:tc>
          <w:tcPr>
            <w:cnfStyle w:val="000000000000" w:firstRow="0" w:lastRow="0" w:firstColumn="0" w:lastColumn="0" w:oddVBand="0" w:evenVBand="0" w:oddHBand="0" w:evenHBand="0" w:firstRowFirstColumn="0" w:firstRowLastColumn="0" w:lastRowFirstColumn="0" w:lastRowLastColumn="0"/>
            <w:tcW w:w="4224" w:type="dxa"/>
            <w:tcMar/>
          </w:tcPr>
          <w:p w:rsidRPr="00956A8C" w:rsidR="00956A8C" w:rsidP="00956A8C" w:rsidRDefault="00956A8C" w14:paraId="605BE2FF"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p>
        </w:tc>
      </w:tr>
      <w:tr w:rsidRPr="00956A8C" w:rsidR="00956A8C" w:rsidTr="6C089162" w14:paraId="377782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tcMar/>
          </w:tcPr>
          <w:p w:rsidRPr="00956A8C" w:rsidR="00956A8C" w:rsidP="00956A8C" w:rsidRDefault="00956A8C" w14:paraId="31A20719" w14:textId="77777777">
            <w:pPr>
              <w:ind w:left="0"/>
              <w:rPr>
                <w:b w:val="0"/>
                <w:bCs w:val="0"/>
                <w:sz w:val="28"/>
                <w:szCs w:val="28"/>
              </w:rPr>
            </w:pPr>
            <w:r w:rsidRPr="00956A8C">
              <w:rPr>
                <w:b w:val="0"/>
                <w:bCs w:val="0"/>
                <w:sz w:val="28"/>
                <w:szCs w:val="28"/>
              </w:rPr>
              <w:t xml:space="preserve">Infusion </w:t>
            </w:r>
            <w:r w:rsidRPr="00956A8C">
              <w:rPr>
                <w:sz w:val="28"/>
                <w:szCs w:val="28"/>
              </w:rPr>
              <w:t>2</w:t>
            </w:r>
            <w:r w:rsidRPr="00956A8C">
              <w:rPr>
                <w:b w:val="0"/>
                <w:bCs w:val="0"/>
                <w:sz w:val="28"/>
                <w:szCs w:val="28"/>
              </w:rPr>
              <w:t xml:space="preserve"> på 120 min    40 ml</w:t>
            </w:r>
          </w:p>
        </w:tc>
        <w:tc>
          <w:tcPr>
            <w:cnfStyle w:val="000000000000" w:firstRow="0" w:lastRow="0" w:firstColumn="0" w:lastColumn="0" w:oddVBand="0" w:evenVBand="0" w:oddHBand="0" w:evenHBand="0" w:firstRowFirstColumn="0" w:firstRowLastColumn="0" w:lastRowFirstColumn="0" w:lastRowLastColumn="0"/>
            <w:tcW w:w="4224" w:type="dxa"/>
            <w:tcMar/>
          </w:tcPr>
          <w:p w:rsidRPr="00956A8C" w:rsidR="00956A8C" w:rsidP="00956A8C" w:rsidRDefault="00956A8C" w14:paraId="2FF725F2"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20ml/h</w:t>
            </w:r>
          </w:p>
        </w:tc>
      </w:tr>
    </w:tbl>
    <w:p w:rsidRPr="00956A8C" w:rsidR="00956A8C" w:rsidP="00956A8C" w:rsidRDefault="00956A8C" w14:paraId="7EE62837" w14:textId="77777777">
      <w:pPr>
        <w:ind w:left="992"/>
        <w:rPr>
          <w:b/>
          <w:bCs/>
          <w:sz w:val="28"/>
          <w:szCs w:val="28"/>
        </w:rPr>
      </w:pPr>
    </w:p>
    <w:p w:rsidR="00956A8C" w:rsidP="009A32ED" w:rsidRDefault="00956A8C" w14:paraId="3FAF80B5" w14:textId="77777777">
      <w:pPr>
        <w:pStyle w:val="Normalefterlista"/>
      </w:pPr>
    </w:p>
    <w:p w:rsidR="00956A8C" w:rsidP="009A32ED" w:rsidRDefault="00956A8C" w14:paraId="7BB67932" w14:textId="77777777">
      <w:pPr>
        <w:pStyle w:val="Normalefterlista"/>
      </w:pPr>
    </w:p>
    <w:p w:rsidR="00956A8C" w:rsidP="009A32ED" w:rsidRDefault="00956A8C" w14:paraId="1BB57C17" w14:textId="77777777">
      <w:pPr>
        <w:pStyle w:val="Normalefterlista"/>
      </w:pPr>
    </w:p>
    <w:p w:rsidR="00956A8C" w:rsidP="009A32ED" w:rsidRDefault="00956A8C" w14:paraId="184D61A6" w14:textId="77777777">
      <w:pPr>
        <w:pStyle w:val="Normalefterlista"/>
      </w:pPr>
    </w:p>
    <w:p w:rsidR="00956A8C" w:rsidP="009A32ED" w:rsidRDefault="00956A8C" w14:paraId="2009F9F1" w14:textId="77777777">
      <w:pPr>
        <w:pStyle w:val="Normalefterlista"/>
      </w:pPr>
    </w:p>
    <w:p w:rsidR="00956A8C" w:rsidP="009A32ED" w:rsidRDefault="00956A8C" w14:paraId="0A505FFD" w14:textId="77777777">
      <w:pPr>
        <w:pStyle w:val="Normalefterlista"/>
      </w:pPr>
    </w:p>
    <w:p w:rsidR="00956A8C" w:rsidP="009A32ED" w:rsidRDefault="00956A8C" w14:paraId="517A3715" w14:textId="77777777">
      <w:pPr>
        <w:pStyle w:val="Normalefterlista"/>
      </w:pPr>
    </w:p>
    <w:p w:rsidR="00956A8C" w:rsidP="009A32ED" w:rsidRDefault="00956A8C" w14:paraId="0DB74F7E" w14:textId="77777777">
      <w:pPr>
        <w:pStyle w:val="Normalefterlista"/>
      </w:pPr>
    </w:p>
    <w:p w:rsidR="00956A8C" w:rsidP="009A32ED" w:rsidRDefault="00956A8C" w14:paraId="52011683" w14:textId="2F4275E0">
      <w:pPr>
        <w:pStyle w:val="Normalefterlista"/>
      </w:pPr>
    </w:p>
    <w:p w:rsidRPr="00956A8C" w:rsidR="00956A8C" w:rsidP="00956A8C" w:rsidRDefault="00956A8C" w14:paraId="545EA9CA" w14:textId="77777777">
      <w:pPr>
        <w:ind w:left="992"/>
        <w:rPr>
          <w:b/>
          <w:bCs/>
          <w:color w:val="7030A0"/>
          <w:sz w:val="28"/>
          <w:szCs w:val="28"/>
        </w:rPr>
      </w:pPr>
      <w:r w:rsidRPr="00956A8C">
        <w:rPr>
          <w:b/>
          <w:bCs/>
          <w:color w:val="7030A0"/>
          <w:sz w:val="28"/>
          <w:szCs w:val="28"/>
        </w:rPr>
        <w:t>Schema D symtomdebut 6–12 timmar OCH vikt &lt;65 kg</w:t>
      </w:r>
    </w:p>
    <w:p w:rsidRPr="00956A8C" w:rsidR="00956A8C" w:rsidP="00956A8C" w:rsidRDefault="00956A8C" w14:paraId="4EA4869E" w14:textId="77777777">
      <w:pPr>
        <w:ind w:left="992"/>
        <w:rPr>
          <w:b/>
          <w:bCs/>
          <w:sz w:val="28"/>
          <w:szCs w:val="28"/>
        </w:rPr>
      </w:pPr>
      <w:r w:rsidRPr="00956A8C">
        <w:rPr>
          <w:b/>
          <w:bCs/>
          <w:sz w:val="28"/>
          <w:szCs w:val="28"/>
        </w:rPr>
        <w:t>Actilyse 1 mg/ml</w:t>
      </w:r>
    </w:p>
    <w:tbl>
      <w:tblPr>
        <w:tblStyle w:val="VGRtabell"/>
        <w:tblW w:w="0" w:type="auto"/>
        <w:tblLook w:val="04A0" w:firstRow="1" w:lastRow="0" w:firstColumn="1" w:lastColumn="0" w:noHBand="0" w:noVBand="1"/>
      </w:tblPr>
      <w:tblGrid>
        <w:gridCol w:w="4459"/>
        <w:gridCol w:w="4460"/>
      </w:tblGrid>
      <w:tr w:rsidRPr="00956A8C" w:rsidR="00956A8C" w:rsidTr="007A5EC3" w14:paraId="77355F3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956A8C" w:rsidR="00956A8C" w:rsidP="00956A8C" w:rsidRDefault="00956A8C" w14:paraId="18CD4C3E" w14:textId="77777777">
            <w:pPr>
              <w:ind w:left="0"/>
              <w:rPr>
                <w:sz w:val="28"/>
                <w:szCs w:val="28"/>
              </w:rPr>
            </w:pPr>
            <w:r w:rsidRPr="00956A8C">
              <w:rPr>
                <w:sz w:val="28"/>
                <w:szCs w:val="28"/>
              </w:rPr>
              <w:t>Vikt</w:t>
            </w:r>
          </w:p>
        </w:tc>
        <w:tc>
          <w:tcPr>
            <w:tcW w:w="4460" w:type="dxa"/>
          </w:tcPr>
          <w:p w:rsidRPr="00956A8C" w:rsidR="00956A8C" w:rsidP="00956A8C" w:rsidRDefault="00956A8C" w14:paraId="16F2AF22" w14:textId="77777777">
            <w:pPr>
              <w:ind w:left="0"/>
              <w:cnfStyle w:val="100000000000" w:firstRow="1" w:lastRow="0" w:firstColumn="0" w:lastColumn="0" w:oddVBand="0" w:evenVBand="0" w:oddHBand="0" w:evenHBand="0" w:firstRowFirstColumn="0" w:firstRowLastColumn="0" w:lastRowFirstColumn="0" w:lastRowLastColumn="0"/>
              <w:rPr>
                <w:sz w:val="28"/>
                <w:szCs w:val="28"/>
              </w:rPr>
            </w:pPr>
            <w:r w:rsidRPr="00956A8C">
              <w:rPr>
                <w:sz w:val="28"/>
                <w:szCs w:val="28"/>
              </w:rPr>
              <w:t>Hastighet   Bolus dos</w:t>
            </w:r>
          </w:p>
        </w:tc>
      </w:tr>
      <w:tr w:rsidRPr="00956A8C" w:rsidR="00956A8C" w:rsidTr="007A5EC3" w14:paraId="058A26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rsidRPr="00956A8C" w:rsidR="00956A8C" w:rsidP="00956A8C" w:rsidRDefault="00956A8C" w14:paraId="55921C0A" w14:textId="77777777">
            <w:pPr>
              <w:ind w:left="0"/>
              <w:rPr>
                <w:b w:val="0"/>
                <w:bCs w:val="0"/>
                <w:sz w:val="28"/>
                <w:szCs w:val="28"/>
              </w:rPr>
            </w:pPr>
            <w:r w:rsidRPr="00956A8C">
              <w:rPr>
                <w:b w:val="0"/>
                <w:bCs w:val="0"/>
                <w:sz w:val="28"/>
                <w:szCs w:val="28"/>
              </w:rPr>
              <w:t>40–64 kg</w:t>
            </w:r>
          </w:p>
        </w:tc>
        <w:tc>
          <w:tcPr>
            <w:tcW w:w="4460" w:type="dxa"/>
          </w:tcPr>
          <w:p w:rsidRPr="00956A8C" w:rsidR="00956A8C" w:rsidP="00956A8C" w:rsidRDefault="00956A8C" w14:paraId="614A96DA"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10 ml     1–2 min</w:t>
            </w:r>
          </w:p>
        </w:tc>
      </w:tr>
    </w:tbl>
    <w:p w:rsidRPr="00956A8C" w:rsidR="00956A8C" w:rsidP="00956A8C" w:rsidRDefault="00956A8C" w14:paraId="1FF8A484" w14:textId="77777777">
      <w:pPr>
        <w:ind w:left="992"/>
        <w:rPr>
          <w:sz w:val="28"/>
          <w:szCs w:val="28"/>
        </w:rPr>
      </w:pPr>
    </w:p>
    <w:p w:rsidRPr="00956A8C" w:rsidR="00956A8C" w:rsidP="00956A8C" w:rsidRDefault="00956A8C" w14:paraId="20CC0E02" w14:textId="77777777">
      <w:pPr>
        <w:ind w:left="992"/>
        <w:rPr>
          <w:sz w:val="28"/>
          <w:szCs w:val="28"/>
        </w:rPr>
      </w:pPr>
      <w:r w:rsidRPr="00956A8C">
        <w:rPr>
          <w:sz w:val="28"/>
          <w:szCs w:val="28"/>
        </w:rPr>
        <w:t>Infusion Actilyse 1mg/ml</w:t>
      </w:r>
    </w:p>
    <w:tbl>
      <w:tblPr>
        <w:tblStyle w:val="VGRtabell"/>
        <w:tblW w:w="0" w:type="auto"/>
        <w:tblLook w:val="04A0" w:firstRow="1" w:lastRow="0" w:firstColumn="1" w:lastColumn="0" w:noHBand="0" w:noVBand="1"/>
      </w:tblPr>
      <w:tblGrid>
        <w:gridCol w:w="2973"/>
        <w:gridCol w:w="2973"/>
        <w:gridCol w:w="2973"/>
      </w:tblGrid>
      <w:tr w:rsidRPr="00956A8C" w:rsidR="00956A8C" w:rsidTr="007A5EC3" w14:paraId="20C80E9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4F422317" w14:textId="77777777">
            <w:pPr>
              <w:ind w:left="0"/>
              <w:rPr>
                <w:sz w:val="28"/>
                <w:szCs w:val="28"/>
              </w:rPr>
            </w:pPr>
            <w:r w:rsidRPr="00956A8C">
              <w:rPr>
                <w:sz w:val="28"/>
                <w:szCs w:val="28"/>
              </w:rPr>
              <w:t>Vikt</w:t>
            </w:r>
          </w:p>
        </w:tc>
        <w:tc>
          <w:tcPr>
            <w:tcW w:w="2973" w:type="dxa"/>
          </w:tcPr>
          <w:p w:rsidRPr="00956A8C" w:rsidR="00956A8C" w:rsidP="00956A8C" w:rsidRDefault="00956A8C" w14:paraId="37490452" w14:textId="77777777">
            <w:pPr>
              <w:ind w:left="0"/>
              <w:cnfStyle w:val="100000000000" w:firstRow="1" w:lastRow="0" w:firstColumn="0" w:lastColumn="0" w:oddVBand="0" w:evenVBand="0" w:oddHBand="0" w:evenHBand="0" w:firstRowFirstColumn="0" w:firstRowLastColumn="0" w:lastRowFirstColumn="0" w:lastRowLastColumn="0"/>
              <w:rPr>
                <w:sz w:val="28"/>
                <w:szCs w:val="28"/>
              </w:rPr>
            </w:pPr>
            <w:r w:rsidRPr="00956A8C">
              <w:rPr>
                <w:sz w:val="28"/>
                <w:szCs w:val="28"/>
              </w:rPr>
              <w:t>Infusion på 180min (3h)</w:t>
            </w:r>
          </w:p>
        </w:tc>
        <w:tc>
          <w:tcPr>
            <w:tcW w:w="2973" w:type="dxa"/>
          </w:tcPr>
          <w:p w:rsidRPr="00956A8C" w:rsidR="00956A8C" w:rsidP="00956A8C" w:rsidRDefault="00956A8C" w14:paraId="073784E6" w14:textId="77777777">
            <w:pPr>
              <w:ind w:left="0"/>
              <w:cnfStyle w:val="100000000000" w:firstRow="1" w:lastRow="0" w:firstColumn="0" w:lastColumn="0" w:oddVBand="0" w:evenVBand="0" w:oddHBand="0" w:evenHBand="0" w:firstRowFirstColumn="0" w:firstRowLastColumn="0" w:lastRowFirstColumn="0" w:lastRowLastColumn="0"/>
              <w:rPr>
                <w:b w:val="0"/>
                <w:bCs w:val="0"/>
                <w:sz w:val="28"/>
                <w:szCs w:val="28"/>
              </w:rPr>
            </w:pPr>
            <w:r w:rsidRPr="00956A8C">
              <w:rPr>
                <w:sz w:val="28"/>
                <w:szCs w:val="28"/>
              </w:rPr>
              <w:t>Hastighet</w:t>
            </w:r>
          </w:p>
          <w:p w:rsidRPr="00956A8C" w:rsidR="00956A8C" w:rsidP="00956A8C" w:rsidRDefault="00956A8C" w14:paraId="77F22D7D" w14:textId="77777777">
            <w:pPr>
              <w:ind w:left="0"/>
              <w:cnfStyle w:val="100000000000" w:firstRow="1" w:lastRow="0" w:firstColumn="0" w:lastColumn="0" w:oddVBand="0" w:evenVBand="0" w:oddHBand="0" w:evenHBand="0" w:firstRowFirstColumn="0" w:firstRowLastColumn="0" w:lastRowFirstColumn="0" w:lastRowLastColumn="0"/>
              <w:rPr>
                <w:sz w:val="28"/>
                <w:szCs w:val="28"/>
              </w:rPr>
            </w:pPr>
            <w:r w:rsidRPr="00956A8C">
              <w:rPr>
                <w:sz w:val="28"/>
                <w:szCs w:val="28"/>
              </w:rPr>
              <w:t>ml/h</w:t>
            </w:r>
          </w:p>
        </w:tc>
      </w:tr>
      <w:tr w:rsidRPr="00956A8C" w:rsidR="00956A8C" w:rsidTr="007A5EC3" w14:paraId="6F2150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35E5A721" w14:textId="77777777">
            <w:pPr>
              <w:ind w:left="0"/>
              <w:rPr>
                <w:b w:val="0"/>
                <w:bCs w:val="0"/>
                <w:sz w:val="28"/>
                <w:szCs w:val="28"/>
              </w:rPr>
            </w:pPr>
            <w:r w:rsidRPr="00956A8C">
              <w:rPr>
                <w:b w:val="0"/>
                <w:bCs w:val="0"/>
                <w:sz w:val="28"/>
                <w:szCs w:val="28"/>
              </w:rPr>
              <w:t>64 kg</w:t>
            </w:r>
          </w:p>
        </w:tc>
        <w:tc>
          <w:tcPr>
            <w:tcW w:w="2973" w:type="dxa"/>
          </w:tcPr>
          <w:p w:rsidRPr="00956A8C" w:rsidR="00956A8C" w:rsidP="00956A8C" w:rsidRDefault="00956A8C" w14:paraId="46496DC3"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90 ml</w:t>
            </w:r>
          </w:p>
        </w:tc>
        <w:tc>
          <w:tcPr>
            <w:tcW w:w="2973" w:type="dxa"/>
          </w:tcPr>
          <w:p w:rsidRPr="00956A8C" w:rsidR="00956A8C" w:rsidP="00956A8C" w:rsidRDefault="00956A8C" w14:paraId="0A04A457"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30ml/h</w:t>
            </w:r>
          </w:p>
        </w:tc>
      </w:tr>
      <w:tr w:rsidRPr="00956A8C" w:rsidR="00956A8C" w:rsidTr="007A5EC3" w14:paraId="272A5A06"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6C1C4534" w14:textId="77777777">
            <w:pPr>
              <w:ind w:left="0"/>
              <w:rPr>
                <w:b w:val="0"/>
                <w:bCs w:val="0"/>
                <w:sz w:val="28"/>
                <w:szCs w:val="28"/>
              </w:rPr>
            </w:pPr>
            <w:r w:rsidRPr="00956A8C">
              <w:rPr>
                <w:b w:val="0"/>
                <w:bCs w:val="0"/>
                <w:sz w:val="28"/>
                <w:szCs w:val="28"/>
              </w:rPr>
              <w:t>62 kg</w:t>
            </w:r>
          </w:p>
        </w:tc>
        <w:tc>
          <w:tcPr>
            <w:tcW w:w="2973" w:type="dxa"/>
          </w:tcPr>
          <w:p w:rsidRPr="00956A8C" w:rsidR="00956A8C" w:rsidP="00956A8C" w:rsidRDefault="00956A8C" w14:paraId="1397D235"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90 ml</w:t>
            </w:r>
          </w:p>
        </w:tc>
        <w:tc>
          <w:tcPr>
            <w:tcW w:w="2973" w:type="dxa"/>
          </w:tcPr>
          <w:p w:rsidRPr="00956A8C" w:rsidR="00956A8C" w:rsidP="00956A8C" w:rsidRDefault="00956A8C" w14:paraId="4267E789"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30ml/h</w:t>
            </w:r>
          </w:p>
        </w:tc>
      </w:tr>
      <w:tr w:rsidRPr="00956A8C" w:rsidR="00956A8C" w:rsidTr="007A5EC3" w14:paraId="42A635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1ECC5732" w14:textId="77777777">
            <w:pPr>
              <w:ind w:left="0"/>
              <w:rPr>
                <w:b w:val="0"/>
                <w:bCs w:val="0"/>
                <w:sz w:val="28"/>
                <w:szCs w:val="28"/>
              </w:rPr>
            </w:pPr>
            <w:r w:rsidRPr="00956A8C">
              <w:rPr>
                <w:b w:val="0"/>
                <w:bCs w:val="0"/>
                <w:sz w:val="28"/>
                <w:szCs w:val="28"/>
              </w:rPr>
              <w:t>60 kg</w:t>
            </w:r>
          </w:p>
        </w:tc>
        <w:tc>
          <w:tcPr>
            <w:tcW w:w="2973" w:type="dxa"/>
          </w:tcPr>
          <w:p w:rsidRPr="00956A8C" w:rsidR="00956A8C" w:rsidP="00956A8C" w:rsidRDefault="00956A8C" w14:paraId="2039E9CA"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90 ml</w:t>
            </w:r>
          </w:p>
        </w:tc>
        <w:tc>
          <w:tcPr>
            <w:tcW w:w="2973" w:type="dxa"/>
          </w:tcPr>
          <w:p w:rsidRPr="00956A8C" w:rsidR="00956A8C" w:rsidP="00956A8C" w:rsidRDefault="00956A8C" w14:paraId="68CAAEF1"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30ml/h</w:t>
            </w:r>
          </w:p>
        </w:tc>
      </w:tr>
      <w:tr w:rsidRPr="00956A8C" w:rsidR="00956A8C" w:rsidTr="007A5EC3" w14:paraId="4F794058"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7D5039AD" w14:textId="77777777">
            <w:pPr>
              <w:ind w:left="0"/>
              <w:rPr>
                <w:b w:val="0"/>
                <w:bCs w:val="0"/>
                <w:sz w:val="28"/>
                <w:szCs w:val="28"/>
              </w:rPr>
            </w:pPr>
            <w:r w:rsidRPr="00956A8C">
              <w:rPr>
                <w:b w:val="0"/>
                <w:bCs w:val="0"/>
                <w:sz w:val="28"/>
                <w:szCs w:val="28"/>
              </w:rPr>
              <w:t>58 kg</w:t>
            </w:r>
          </w:p>
        </w:tc>
        <w:tc>
          <w:tcPr>
            <w:tcW w:w="2973" w:type="dxa"/>
          </w:tcPr>
          <w:p w:rsidRPr="00956A8C" w:rsidR="00956A8C" w:rsidP="00956A8C" w:rsidRDefault="00956A8C" w14:paraId="09C19F22"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87 ml</w:t>
            </w:r>
          </w:p>
        </w:tc>
        <w:tc>
          <w:tcPr>
            <w:tcW w:w="2973" w:type="dxa"/>
          </w:tcPr>
          <w:p w:rsidRPr="00956A8C" w:rsidR="00956A8C" w:rsidP="00956A8C" w:rsidRDefault="00956A8C" w14:paraId="64028370"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29 ml/h</w:t>
            </w:r>
          </w:p>
        </w:tc>
      </w:tr>
      <w:tr w:rsidRPr="00956A8C" w:rsidR="00956A8C" w:rsidTr="007A5EC3" w14:paraId="3FFE25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79A655F1" w14:textId="77777777">
            <w:pPr>
              <w:ind w:left="0"/>
              <w:rPr>
                <w:b w:val="0"/>
                <w:bCs w:val="0"/>
                <w:sz w:val="28"/>
                <w:szCs w:val="28"/>
              </w:rPr>
            </w:pPr>
            <w:r w:rsidRPr="00956A8C">
              <w:rPr>
                <w:b w:val="0"/>
                <w:bCs w:val="0"/>
                <w:sz w:val="28"/>
                <w:szCs w:val="28"/>
              </w:rPr>
              <w:t xml:space="preserve">56 kg </w:t>
            </w:r>
          </w:p>
        </w:tc>
        <w:tc>
          <w:tcPr>
            <w:tcW w:w="2973" w:type="dxa"/>
          </w:tcPr>
          <w:p w:rsidRPr="00956A8C" w:rsidR="00956A8C" w:rsidP="00956A8C" w:rsidRDefault="00956A8C" w14:paraId="7D3C06EB"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84 ml</w:t>
            </w:r>
          </w:p>
        </w:tc>
        <w:tc>
          <w:tcPr>
            <w:tcW w:w="2973" w:type="dxa"/>
          </w:tcPr>
          <w:p w:rsidRPr="00956A8C" w:rsidR="00956A8C" w:rsidP="00956A8C" w:rsidRDefault="00956A8C" w14:paraId="02E255B1"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28 ml/h</w:t>
            </w:r>
          </w:p>
        </w:tc>
      </w:tr>
      <w:tr w:rsidRPr="00956A8C" w:rsidR="00956A8C" w:rsidTr="007A5EC3" w14:paraId="78D85DBA"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13F40359" w14:textId="77777777">
            <w:pPr>
              <w:ind w:left="0"/>
              <w:rPr>
                <w:b w:val="0"/>
                <w:bCs w:val="0"/>
                <w:sz w:val="28"/>
                <w:szCs w:val="28"/>
              </w:rPr>
            </w:pPr>
            <w:r w:rsidRPr="00956A8C">
              <w:rPr>
                <w:b w:val="0"/>
                <w:bCs w:val="0"/>
                <w:sz w:val="28"/>
                <w:szCs w:val="28"/>
              </w:rPr>
              <w:t>54 kg</w:t>
            </w:r>
          </w:p>
        </w:tc>
        <w:tc>
          <w:tcPr>
            <w:tcW w:w="2973" w:type="dxa"/>
          </w:tcPr>
          <w:p w:rsidRPr="00956A8C" w:rsidR="00956A8C" w:rsidP="00956A8C" w:rsidRDefault="00956A8C" w14:paraId="13312562"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81 ml</w:t>
            </w:r>
          </w:p>
        </w:tc>
        <w:tc>
          <w:tcPr>
            <w:tcW w:w="2973" w:type="dxa"/>
          </w:tcPr>
          <w:p w:rsidRPr="00956A8C" w:rsidR="00956A8C" w:rsidP="00956A8C" w:rsidRDefault="00956A8C" w14:paraId="5F73CEFB"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27 ml/h</w:t>
            </w:r>
          </w:p>
        </w:tc>
      </w:tr>
      <w:tr w:rsidRPr="00956A8C" w:rsidR="00956A8C" w:rsidTr="007A5EC3" w14:paraId="380A9F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1F90B404" w14:textId="77777777">
            <w:pPr>
              <w:ind w:left="0"/>
              <w:rPr>
                <w:b w:val="0"/>
                <w:bCs w:val="0"/>
                <w:sz w:val="28"/>
                <w:szCs w:val="28"/>
              </w:rPr>
            </w:pPr>
            <w:r w:rsidRPr="00956A8C">
              <w:rPr>
                <w:b w:val="0"/>
                <w:bCs w:val="0"/>
                <w:sz w:val="28"/>
                <w:szCs w:val="28"/>
              </w:rPr>
              <w:t>52 kg</w:t>
            </w:r>
          </w:p>
        </w:tc>
        <w:tc>
          <w:tcPr>
            <w:tcW w:w="2973" w:type="dxa"/>
          </w:tcPr>
          <w:p w:rsidRPr="00956A8C" w:rsidR="00956A8C" w:rsidP="00956A8C" w:rsidRDefault="00956A8C" w14:paraId="0D56B248"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78 ml</w:t>
            </w:r>
          </w:p>
        </w:tc>
        <w:tc>
          <w:tcPr>
            <w:tcW w:w="2973" w:type="dxa"/>
          </w:tcPr>
          <w:p w:rsidRPr="00956A8C" w:rsidR="00956A8C" w:rsidP="00956A8C" w:rsidRDefault="00956A8C" w14:paraId="520229CE"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26 ml/h</w:t>
            </w:r>
          </w:p>
        </w:tc>
      </w:tr>
      <w:tr w:rsidRPr="00956A8C" w:rsidR="00956A8C" w:rsidTr="007A5EC3" w14:paraId="24273245"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AA043E7" w14:textId="77777777">
            <w:pPr>
              <w:ind w:left="0"/>
              <w:rPr>
                <w:b w:val="0"/>
                <w:bCs w:val="0"/>
                <w:sz w:val="28"/>
                <w:szCs w:val="28"/>
              </w:rPr>
            </w:pPr>
            <w:r w:rsidRPr="00956A8C">
              <w:rPr>
                <w:b w:val="0"/>
                <w:bCs w:val="0"/>
                <w:sz w:val="28"/>
                <w:szCs w:val="28"/>
              </w:rPr>
              <w:t>50 kg</w:t>
            </w:r>
          </w:p>
        </w:tc>
        <w:tc>
          <w:tcPr>
            <w:tcW w:w="2973" w:type="dxa"/>
          </w:tcPr>
          <w:p w:rsidRPr="00956A8C" w:rsidR="00956A8C" w:rsidP="00956A8C" w:rsidRDefault="00956A8C" w14:paraId="4159A7A5"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75 ml</w:t>
            </w:r>
          </w:p>
        </w:tc>
        <w:tc>
          <w:tcPr>
            <w:tcW w:w="2973" w:type="dxa"/>
          </w:tcPr>
          <w:p w:rsidRPr="00956A8C" w:rsidR="00956A8C" w:rsidP="00956A8C" w:rsidRDefault="00956A8C" w14:paraId="27813DA9"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25 ml/h</w:t>
            </w:r>
          </w:p>
        </w:tc>
      </w:tr>
      <w:tr w:rsidRPr="00956A8C" w:rsidR="00956A8C" w:rsidTr="007A5EC3" w14:paraId="101008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EC04B8C" w14:textId="77777777">
            <w:pPr>
              <w:ind w:left="0"/>
              <w:rPr>
                <w:b w:val="0"/>
                <w:bCs w:val="0"/>
                <w:sz w:val="28"/>
                <w:szCs w:val="28"/>
              </w:rPr>
            </w:pPr>
            <w:r w:rsidRPr="00956A8C">
              <w:rPr>
                <w:b w:val="0"/>
                <w:bCs w:val="0"/>
                <w:sz w:val="28"/>
                <w:szCs w:val="28"/>
              </w:rPr>
              <w:t>48 kg</w:t>
            </w:r>
          </w:p>
        </w:tc>
        <w:tc>
          <w:tcPr>
            <w:tcW w:w="2973" w:type="dxa"/>
          </w:tcPr>
          <w:p w:rsidRPr="00956A8C" w:rsidR="00956A8C" w:rsidP="00956A8C" w:rsidRDefault="00956A8C" w14:paraId="021F0278"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72 ml</w:t>
            </w:r>
          </w:p>
        </w:tc>
        <w:tc>
          <w:tcPr>
            <w:tcW w:w="2973" w:type="dxa"/>
          </w:tcPr>
          <w:p w:rsidRPr="00956A8C" w:rsidR="00956A8C" w:rsidP="00956A8C" w:rsidRDefault="00956A8C" w14:paraId="7AAE6971"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24ml/h</w:t>
            </w:r>
          </w:p>
        </w:tc>
      </w:tr>
      <w:tr w:rsidRPr="00956A8C" w:rsidR="00956A8C" w:rsidTr="007A5EC3" w14:paraId="60BBEF73"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52257E76" w14:textId="77777777">
            <w:pPr>
              <w:ind w:left="0"/>
              <w:rPr>
                <w:b w:val="0"/>
                <w:bCs w:val="0"/>
                <w:sz w:val="28"/>
                <w:szCs w:val="28"/>
              </w:rPr>
            </w:pPr>
            <w:r w:rsidRPr="00956A8C">
              <w:rPr>
                <w:b w:val="0"/>
                <w:bCs w:val="0"/>
                <w:sz w:val="28"/>
                <w:szCs w:val="28"/>
              </w:rPr>
              <w:t>46 kg</w:t>
            </w:r>
          </w:p>
        </w:tc>
        <w:tc>
          <w:tcPr>
            <w:tcW w:w="2973" w:type="dxa"/>
          </w:tcPr>
          <w:p w:rsidRPr="00956A8C" w:rsidR="00956A8C" w:rsidP="00956A8C" w:rsidRDefault="00956A8C" w14:paraId="03716244"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69 ml</w:t>
            </w:r>
          </w:p>
        </w:tc>
        <w:tc>
          <w:tcPr>
            <w:tcW w:w="2973" w:type="dxa"/>
          </w:tcPr>
          <w:p w:rsidRPr="00956A8C" w:rsidR="00956A8C" w:rsidP="00956A8C" w:rsidRDefault="00956A8C" w14:paraId="2FD385AC"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23 ml/h</w:t>
            </w:r>
          </w:p>
        </w:tc>
      </w:tr>
      <w:tr w:rsidRPr="00956A8C" w:rsidR="00956A8C" w:rsidTr="007A5EC3" w14:paraId="2E07B0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24DDF20F" w14:textId="77777777">
            <w:pPr>
              <w:ind w:left="0"/>
              <w:rPr>
                <w:b w:val="0"/>
                <w:bCs w:val="0"/>
                <w:sz w:val="28"/>
                <w:szCs w:val="28"/>
              </w:rPr>
            </w:pPr>
            <w:r w:rsidRPr="00956A8C">
              <w:rPr>
                <w:b w:val="0"/>
                <w:bCs w:val="0"/>
                <w:sz w:val="28"/>
                <w:szCs w:val="28"/>
              </w:rPr>
              <w:t>44 kg</w:t>
            </w:r>
          </w:p>
        </w:tc>
        <w:tc>
          <w:tcPr>
            <w:tcW w:w="2973" w:type="dxa"/>
          </w:tcPr>
          <w:p w:rsidRPr="00956A8C" w:rsidR="00956A8C" w:rsidP="00956A8C" w:rsidRDefault="00956A8C" w14:paraId="719BF6C6"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66 ml</w:t>
            </w:r>
          </w:p>
        </w:tc>
        <w:tc>
          <w:tcPr>
            <w:tcW w:w="2973" w:type="dxa"/>
          </w:tcPr>
          <w:p w:rsidRPr="00956A8C" w:rsidR="00956A8C" w:rsidP="00956A8C" w:rsidRDefault="00956A8C" w14:paraId="0756F528"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22 ml/h</w:t>
            </w:r>
          </w:p>
        </w:tc>
      </w:tr>
      <w:tr w:rsidRPr="00956A8C" w:rsidR="00956A8C" w:rsidTr="007A5EC3" w14:paraId="7047D7EA" w14:textId="77777777">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7803AA0D" w14:textId="77777777">
            <w:pPr>
              <w:ind w:left="0"/>
              <w:rPr>
                <w:b w:val="0"/>
                <w:bCs w:val="0"/>
                <w:sz w:val="28"/>
                <w:szCs w:val="28"/>
              </w:rPr>
            </w:pPr>
            <w:r w:rsidRPr="00956A8C">
              <w:rPr>
                <w:b w:val="0"/>
                <w:bCs w:val="0"/>
                <w:sz w:val="28"/>
                <w:szCs w:val="28"/>
              </w:rPr>
              <w:t>42 kg</w:t>
            </w:r>
          </w:p>
        </w:tc>
        <w:tc>
          <w:tcPr>
            <w:tcW w:w="2973" w:type="dxa"/>
          </w:tcPr>
          <w:p w:rsidRPr="00956A8C" w:rsidR="00956A8C" w:rsidP="00956A8C" w:rsidRDefault="00956A8C" w14:paraId="3F9FAF61"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63 ml</w:t>
            </w:r>
          </w:p>
        </w:tc>
        <w:tc>
          <w:tcPr>
            <w:tcW w:w="2973" w:type="dxa"/>
          </w:tcPr>
          <w:p w:rsidRPr="00956A8C" w:rsidR="00956A8C" w:rsidP="00956A8C" w:rsidRDefault="00956A8C" w14:paraId="6C18036A" w14:textId="77777777">
            <w:pPr>
              <w:ind w:left="0"/>
              <w:cnfStyle w:val="000000000000" w:firstRow="0" w:lastRow="0" w:firstColumn="0" w:lastColumn="0" w:oddVBand="0" w:evenVBand="0" w:oddHBand="0" w:evenHBand="0" w:firstRowFirstColumn="0" w:firstRowLastColumn="0" w:lastRowFirstColumn="0" w:lastRowLastColumn="0"/>
              <w:rPr>
                <w:sz w:val="28"/>
                <w:szCs w:val="28"/>
              </w:rPr>
            </w:pPr>
            <w:r w:rsidRPr="00956A8C">
              <w:rPr>
                <w:sz w:val="28"/>
                <w:szCs w:val="28"/>
              </w:rPr>
              <w:t>21 ml/h</w:t>
            </w:r>
          </w:p>
        </w:tc>
      </w:tr>
      <w:tr w:rsidRPr="00956A8C" w:rsidR="00956A8C" w:rsidTr="007A5EC3" w14:paraId="233A64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rsidRPr="00956A8C" w:rsidR="00956A8C" w:rsidP="00956A8C" w:rsidRDefault="00956A8C" w14:paraId="0F33271E" w14:textId="77777777">
            <w:pPr>
              <w:ind w:left="0"/>
              <w:rPr>
                <w:b w:val="0"/>
                <w:bCs w:val="0"/>
                <w:sz w:val="28"/>
                <w:szCs w:val="28"/>
              </w:rPr>
            </w:pPr>
            <w:r w:rsidRPr="00956A8C">
              <w:rPr>
                <w:b w:val="0"/>
                <w:bCs w:val="0"/>
                <w:sz w:val="28"/>
                <w:szCs w:val="28"/>
              </w:rPr>
              <w:t>40 kg</w:t>
            </w:r>
          </w:p>
        </w:tc>
        <w:tc>
          <w:tcPr>
            <w:tcW w:w="2973" w:type="dxa"/>
          </w:tcPr>
          <w:p w:rsidRPr="00956A8C" w:rsidR="00956A8C" w:rsidP="00956A8C" w:rsidRDefault="00956A8C" w14:paraId="38706E29"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60 ml</w:t>
            </w:r>
          </w:p>
        </w:tc>
        <w:tc>
          <w:tcPr>
            <w:tcW w:w="2973" w:type="dxa"/>
          </w:tcPr>
          <w:p w:rsidRPr="00956A8C" w:rsidR="00956A8C" w:rsidP="00956A8C" w:rsidRDefault="00956A8C" w14:paraId="4C3EE094" w14:textId="77777777">
            <w:pPr>
              <w:ind w:left="0"/>
              <w:cnfStyle w:val="000000100000" w:firstRow="0" w:lastRow="0" w:firstColumn="0" w:lastColumn="0" w:oddVBand="0" w:evenVBand="0" w:oddHBand="1" w:evenHBand="0" w:firstRowFirstColumn="0" w:firstRowLastColumn="0" w:lastRowFirstColumn="0" w:lastRowLastColumn="0"/>
              <w:rPr>
                <w:sz w:val="28"/>
                <w:szCs w:val="28"/>
              </w:rPr>
            </w:pPr>
            <w:r w:rsidRPr="00956A8C">
              <w:rPr>
                <w:sz w:val="28"/>
                <w:szCs w:val="28"/>
              </w:rPr>
              <w:t>20 ml/h</w:t>
            </w:r>
          </w:p>
        </w:tc>
      </w:tr>
    </w:tbl>
    <w:p w:rsidRPr="00956A8C" w:rsidR="00956A8C" w:rsidP="00956A8C" w:rsidRDefault="00956A8C" w14:paraId="12383BE6" w14:textId="77777777">
      <w:pPr>
        <w:ind w:left="0"/>
        <w:rPr>
          <w:sz w:val="28"/>
          <w:szCs w:val="28"/>
        </w:rPr>
      </w:pPr>
    </w:p>
    <w:p w:rsidR="00956A8C" w:rsidP="004F3CD8" w:rsidRDefault="00956A8C" w14:paraId="661596A9" w14:textId="77777777">
      <w:pPr>
        <w:pStyle w:val="Normalefterlista"/>
        <w:ind w:left="0"/>
      </w:pPr>
    </w:p>
    <w:p w:rsidR="6C089162" w:rsidP="6C089162" w:rsidRDefault="6C089162" w14:paraId="308D56B5" w14:textId="0A70A3EA">
      <w:pPr>
        <w:ind w:left="0"/>
        <w:rPr>
          <w:b w:val="1"/>
          <w:bCs w:val="1"/>
          <w:sz w:val="28"/>
          <w:szCs w:val="28"/>
        </w:rPr>
      </w:pPr>
    </w:p>
    <w:p w:rsidR="6C089162" w:rsidP="6C089162" w:rsidRDefault="6C089162" w14:paraId="7753651D" w14:textId="502D2FC2">
      <w:pPr>
        <w:ind w:left="0"/>
        <w:rPr>
          <w:b w:val="1"/>
          <w:bCs w:val="1"/>
          <w:sz w:val="28"/>
          <w:szCs w:val="28"/>
        </w:rPr>
      </w:pPr>
    </w:p>
    <w:p w:rsidR="6C089162" w:rsidP="6C089162" w:rsidRDefault="6C089162" w14:paraId="2B727BB5" w14:textId="6F66623D">
      <w:pPr>
        <w:ind w:left="0"/>
        <w:rPr>
          <w:b w:val="1"/>
          <w:bCs w:val="1"/>
          <w:sz w:val="28"/>
          <w:szCs w:val="28"/>
        </w:rPr>
      </w:pPr>
    </w:p>
    <w:p w:rsidR="6C089162" w:rsidP="6C089162" w:rsidRDefault="6C089162" w14:paraId="0FF419C8" w14:textId="69E97FCB">
      <w:pPr>
        <w:ind w:left="0"/>
        <w:rPr>
          <w:b w:val="1"/>
          <w:bCs w:val="1"/>
          <w:sz w:val="28"/>
          <w:szCs w:val="28"/>
        </w:rPr>
      </w:pPr>
    </w:p>
    <w:p w:rsidRPr="00956A8C" w:rsidR="00956A8C" w:rsidP="00956A8C" w:rsidRDefault="00956A8C" w14:paraId="2EB14289" w14:textId="77777777">
      <w:pPr>
        <w:ind w:left="0"/>
        <w:rPr>
          <w:b/>
          <w:bCs/>
          <w:sz w:val="28"/>
          <w:szCs w:val="28"/>
        </w:rPr>
      </w:pPr>
      <w:r w:rsidRPr="00956A8C">
        <w:rPr>
          <w:b/>
          <w:bCs/>
          <w:sz w:val="28"/>
          <w:szCs w:val="28"/>
        </w:rPr>
        <w:lastRenderedPageBreak/>
        <w:t>Observation/övervakning</w:t>
      </w:r>
    </w:p>
    <w:p w:rsidRPr="00956A8C" w:rsidR="00956A8C" w:rsidP="00956A8C" w:rsidRDefault="00956A8C" w14:paraId="61524ABF" w14:textId="77777777">
      <w:pPr>
        <w:numPr>
          <w:ilvl w:val="0"/>
          <w:numId w:val="21"/>
        </w:numPr>
        <w:contextualSpacing/>
      </w:pPr>
      <w:r w:rsidRPr="00956A8C">
        <w:t>Kontrollera hb 4 timmar efter trombolysstart</w:t>
      </w:r>
    </w:p>
    <w:p w:rsidRPr="00956A8C" w:rsidR="00956A8C" w:rsidP="00956A8C" w:rsidRDefault="00956A8C" w14:paraId="2D0A7E72" w14:textId="77777777">
      <w:pPr>
        <w:numPr>
          <w:ilvl w:val="0"/>
          <w:numId w:val="21"/>
        </w:numPr>
        <w:contextualSpacing/>
      </w:pPr>
      <w:r w:rsidRPr="00956A8C">
        <w:t>Nytt EKG tas direkt efter avslutad trombolys/Inf Actilys.</w:t>
      </w:r>
    </w:p>
    <w:p w:rsidRPr="00956A8C" w:rsidR="00956A8C" w:rsidP="00956A8C" w:rsidRDefault="00956A8C" w14:paraId="06A194F6" w14:textId="77777777">
      <w:pPr>
        <w:numPr>
          <w:ilvl w:val="0"/>
          <w:numId w:val="21"/>
        </w:numPr>
        <w:contextualSpacing/>
      </w:pPr>
      <w:r w:rsidRPr="00956A8C">
        <w:t>Dagl hb i 2 dagar</w:t>
      </w:r>
    </w:p>
    <w:p w:rsidRPr="00956A8C" w:rsidR="00956A8C" w:rsidP="00956A8C" w:rsidRDefault="00956A8C" w14:paraId="7FDC6805" w14:textId="77777777">
      <w:pPr>
        <w:numPr>
          <w:ilvl w:val="0"/>
          <w:numId w:val="21"/>
        </w:numPr>
        <w:contextualSpacing/>
      </w:pPr>
      <w:r w:rsidRPr="00956A8C">
        <w:t>Arytmieövervakning/ischemiövervakning</w:t>
      </w:r>
    </w:p>
    <w:p w:rsidRPr="00956A8C" w:rsidR="00956A8C" w:rsidP="00956A8C" w:rsidRDefault="00956A8C" w14:paraId="458F9308" w14:textId="77777777">
      <w:pPr>
        <w:numPr>
          <w:ilvl w:val="0"/>
          <w:numId w:val="21"/>
        </w:numPr>
        <w:contextualSpacing/>
      </w:pPr>
      <w:r w:rsidRPr="00956A8C">
        <w:t>Bltr varje halvtimma i 2 timmar sedan enl HIA rutin (= bltr va timma) om bltr stabilt</w:t>
      </w:r>
    </w:p>
    <w:p w:rsidRPr="00956A8C" w:rsidR="00956A8C" w:rsidP="00956A8C" w:rsidRDefault="00956A8C" w14:paraId="300886A1" w14:textId="77777777">
      <w:pPr>
        <w:numPr>
          <w:ilvl w:val="0"/>
          <w:numId w:val="21"/>
        </w:numPr>
        <w:contextualSpacing/>
      </w:pPr>
      <w:r w:rsidRPr="00956A8C">
        <w:t>Överväg urinmätning</w:t>
      </w:r>
    </w:p>
    <w:p w:rsidRPr="00956A8C" w:rsidR="00956A8C" w:rsidP="00956A8C" w:rsidRDefault="00956A8C" w14:paraId="52219778" w14:textId="77777777">
      <w:pPr>
        <w:numPr>
          <w:ilvl w:val="0"/>
          <w:numId w:val="21"/>
        </w:numPr>
        <w:contextualSpacing/>
      </w:pPr>
      <w:r w:rsidRPr="00956A8C">
        <w:t>Vanligaste biverkningarna är blödning från all nyligen punkterade kärl, både venösa och arteriella och från KAD.</w:t>
      </w:r>
    </w:p>
    <w:p w:rsidRPr="00956A8C" w:rsidR="00956A8C" w:rsidP="00956A8C" w:rsidRDefault="00956A8C" w14:paraId="6DBCAD49" w14:textId="77777777">
      <w:pPr>
        <w:ind w:left="360"/>
        <w:rPr>
          <w:b/>
          <w:bCs/>
          <w:sz w:val="28"/>
          <w:szCs w:val="28"/>
        </w:rPr>
      </w:pPr>
      <w:r w:rsidRPr="00956A8C">
        <w:rPr>
          <w:b/>
          <w:bCs/>
          <w:sz w:val="28"/>
          <w:szCs w:val="28"/>
        </w:rPr>
        <w:t>Utvärdera trombolysens effekt</w:t>
      </w:r>
    </w:p>
    <w:p w:rsidRPr="00956A8C" w:rsidR="00956A8C" w:rsidP="00956A8C" w:rsidRDefault="00956A8C" w14:paraId="7A50A96D" w14:textId="77777777">
      <w:pPr>
        <w:numPr>
          <w:ilvl w:val="0"/>
          <w:numId w:val="22"/>
        </w:numPr>
        <w:contextualSpacing/>
      </w:pPr>
      <w:r w:rsidRPr="00956A8C">
        <w:rPr>
          <w:b/>
          <w:bCs/>
        </w:rPr>
        <w:t>Vid effektiv trombolys:</w:t>
      </w:r>
      <w:r w:rsidRPr="00956A8C">
        <w:t xml:space="preserve"> ses sänkningar av ST höjningen&gt; 50%  inga bröstsmärtor, samt eventuellt reperfusionsarytmier.</w:t>
      </w:r>
    </w:p>
    <w:p w:rsidRPr="00956A8C" w:rsidR="00956A8C" w:rsidP="00956A8C" w:rsidRDefault="00956A8C" w14:paraId="0380A79F" w14:textId="77777777">
      <w:pPr>
        <w:numPr>
          <w:ilvl w:val="0"/>
          <w:numId w:val="22"/>
        </w:numPr>
        <w:contextualSpacing/>
      </w:pPr>
      <w:r w:rsidRPr="00956A8C">
        <w:rPr>
          <w:b/>
          <w:bCs/>
        </w:rPr>
        <w:t xml:space="preserve">HIA sjuksköterska </w:t>
      </w:r>
      <w:r w:rsidRPr="00956A8C">
        <w:t xml:space="preserve">skall när trombolys/actilyse är färdigt ta ett EKG och bedöma om ST höjningen gått i regress minst 50%. Annars ska </w:t>
      </w:r>
      <w:r w:rsidRPr="00956A8C">
        <w:rPr>
          <w:b/>
          <w:bCs/>
        </w:rPr>
        <w:t>snabb</w:t>
      </w:r>
      <w:r w:rsidRPr="00956A8C">
        <w:t xml:space="preserve"> kontakt tas med jour/kardiolog för att ta ställning till vidare behandling ev akut c-angio/PCI.</w:t>
      </w:r>
    </w:p>
    <w:p w:rsidRPr="00956A8C" w:rsidR="00956A8C" w:rsidP="00956A8C" w:rsidRDefault="00956A8C" w14:paraId="79AB3D53" w14:textId="77777777">
      <w:pPr>
        <w:ind w:left="0"/>
        <w:rPr>
          <w:b/>
          <w:bCs/>
          <w:sz w:val="28"/>
          <w:szCs w:val="28"/>
        </w:rPr>
      </w:pPr>
      <w:r w:rsidRPr="00956A8C">
        <w:t xml:space="preserve">     </w:t>
      </w:r>
      <w:r w:rsidRPr="00956A8C">
        <w:rPr>
          <w:b/>
          <w:bCs/>
          <w:sz w:val="28"/>
          <w:szCs w:val="28"/>
        </w:rPr>
        <w:t>Indikation för koronarangio direkt efter trombolys ( rescue PCI)</w:t>
      </w:r>
    </w:p>
    <w:p w:rsidRPr="00956A8C" w:rsidR="00956A8C" w:rsidP="00956A8C" w:rsidRDefault="00956A8C" w14:paraId="395C8CB1" w14:textId="77777777">
      <w:pPr>
        <w:numPr>
          <w:ilvl w:val="0"/>
          <w:numId w:val="22"/>
        </w:numPr>
        <w:contextualSpacing/>
      </w:pPr>
      <w:r w:rsidRPr="00956A8C">
        <w:t>Sänkning av ST höjning &lt;50% efter trombolys</w:t>
      </w:r>
    </w:p>
    <w:p w:rsidRPr="00956A8C" w:rsidR="00956A8C" w:rsidP="00956A8C" w:rsidRDefault="00956A8C" w14:paraId="2E8E3FBD" w14:textId="77777777">
      <w:pPr>
        <w:numPr>
          <w:ilvl w:val="0"/>
          <w:numId w:val="22"/>
        </w:numPr>
        <w:contextualSpacing/>
      </w:pPr>
      <w:r w:rsidRPr="00956A8C">
        <w:t>Tecken till reinfarkt efter initialt framgångsrik trombolys</w:t>
      </w:r>
    </w:p>
    <w:p w:rsidRPr="00956A8C" w:rsidR="00956A8C" w:rsidP="00956A8C" w:rsidRDefault="00956A8C" w14:paraId="222FFC8B" w14:textId="77777777">
      <w:pPr>
        <w:numPr>
          <w:ilvl w:val="0"/>
          <w:numId w:val="22"/>
        </w:numPr>
        <w:contextualSpacing/>
      </w:pPr>
      <w:r w:rsidRPr="00956A8C">
        <w:t>Pågående vilosmärta efter 60 min</w:t>
      </w:r>
    </w:p>
    <w:p w:rsidRPr="00956A8C" w:rsidR="00956A8C" w:rsidP="00956A8C" w:rsidRDefault="00956A8C" w14:paraId="25F833E5" w14:textId="77777777">
      <w:pPr>
        <w:numPr>
          <w:ilvl w:val="0"/>
          <w:numId w:val="22"/>
        </w:numPr>
        <w:contextualSpacing/>
      </w:pPr>
      <w:r w:rsidRPr="00956A8C">
        <w:t>Svikt eller kardiogen chock</w:t>
      </w:r>
    </w:p>
    <w:p w:rsidRPr="00956A8C" w:rsidR="00956A8C" w:rsidP="00956A8C" w:rsidRDefault="00956A8C" w14:paraId="3DEB9209" w14:textId="77777777">
      <w:pPr>
        <w:ind w:left="0"/>
        <w:rPr>
          <w:b/>
          <w:bCs/>
          <w:sz w:val="28"/>
          <w:szCs w:val="28"/>
        </w:rPr>
      </w:pPr>
      <w:r w:rsidRPr="00956A8C">
        <w:t xml:space="preserve"> </w:t>
      </w:r>
      <w:r w:rsidRPr="00956A8C">
        <w:rPr>
          <w:b/>
          <w:bCs/>
          <w:sz w:val="28"/>
          <w:szCs w:val="28"/>
        </w:rPr>
        <w:t>Koronarangio bör göras inom 3–24 timmar på alla patienter.</w:t>
      </w:r>
    </w:p>
    <w:p w:rsidRPr="00956A8C" w:rsidR="00956A8C" w:rsidP="00956A8C" w:rsidRDefault="00956A8C" w14:paraId="114E45CE" w14:textId="77777777">
      <w:pPr>
        <w:ind w:left="0"/>
      </w:pPr>
      <w:r w:rsidRPr="00956A8C">
        <w:t>Finns det ej tillgång till koronarangio på NÄL bör patienten flyttas till Sahlgrenska för koronarangio inom 24 timmar enl SU.</w:t>
      </w:r>
    </w:p>
    <w:p w:rsidRPr="00956A8C" w:rsidR="00956A8C" w:rsidP="00956A8C" w:rsidRDefault="00956A8C" w14:paraId="02D89DD9" w14:textId="77777777">
      <w:pPr>
        <w:ind w:left="0"/>
      </w:pPr>
    </w:p>
    <w:p w:rsidRPr="00956A8C" w:rsidR="00956A8C" w:rsidP="00956A8C" w:rsidRDefault="00956A8C" w14:paraId="4B2C2F2D" w14:textId="77777777">
      <w:pPr>
        <w:ind w:left="0"/>
      </w:pPr>
    </w:p>
    <w:p w:rsidR="00956A8C" w:rsidP="009A32ED" w:rsidRDefault="00956A8C" w14:paraId="25FF0FB1" w14:textId="77777777">
      <w:pPr>
        <w:pStyle w:val="Normalefterlista"/>
      </w:pPr>
    </w:p>
    <w:p w:rsidR="00956A8C" w:rsidP="009A32ED" w:rsidRDefault="00956A8C" w14:paraId="21A30408" w14:textId="77777777">
      <w:pPr>
        <w:pStyle w:val="Normalefterlista"/>
      </w:pPr>
    </w:p>
    <w:p w:rsidR="6C089162" w:rsidP="6C089162" w:rsidRDefault="6C089162" w14:paraId="2AE85712" w14:textId="6594EF0D">
      <w:pPr>
        <w:pStyle w:val="Normal"/>
      </w:pPr>
    </w:p>
    <w:p w:rsidR="6C089162" w:rsidP="6C089162" w:rsidRDefault="6C089162" w14:paraId="55EF4244" w14:textId="5AED6A7D">
      <w:pPr>
        <w:pStyle w:val="Normal"/>
      </w:pPr>
    </w:p>
    <w:p w:rsidR="6C089162" w:rsidP="6C089162" w:rsidRDefault="6C089162" w14:paraId="08B9ACE2" w14:textId="2A826564">
      <w:pPr>
        <w:pStyle w:val="Normal"/>
      </w:pPr>
    </w:p>
    <w:p w:rsidR="6C089162" w:rsidP="6C089162" w:rsidRDefault="6C089162" w14:paraId="4D85D994" w14:textId="227BB8A9">
      <w:pPr>
        <w:pStyle w:val="Normal"/>
      </w:pPr>
    </w:p>
    <w:p w:rsidRPr="004F3CD8" w:rsidR="004F3CD8" w:rsidP="6C089162" w:rsidRDefault="004F3CD8" w14:paraId="6240B285" w14:textId="31E40B0A">
      <w:pPr>
        <w:pStyle w:val="Normal"/>
        <w:ind w:left="0"/>
        <w:rPr>
          <w:b w:val="1"/>
          <w:bCs w:val="1"/>
          <w:sz w:val="28"/>
          <w:szCs w:val="28"/>
        </w:rPr>
      </w:pPr>
      <w:r w:rsidRPr="6C089162" w:rsidR="004F3CD8">
        <w:rPr>
          <w:b w:val="1"/>
          <w:bCs w:val="1"/>
          <w:sz w:val="28"/>
          <w:szCs w:val="28"/>
        </w:rPr>
        <w:t>Referenser</w:t>
      </w:r>
    </w:p>
    <w:p w:rsidRPr="004F3CD8" w:rsidR="004F3CD8" w:rsidP="004F3CD8" w:rsidRDefault="004F3CD8" w14:paraId="670D852F" w14:textId="77777777">
      <w:pPr>
        <w:ind w:left="0"/>
      </w:pPr>
      <w:hyperlink w:history="1" r:id="rId13">
        <w:r w:rsidRPr="004F3CD8">
          <w:rPr>
            <w:u w:val="single"/>
          </w:rPr>
          <w:t>Actilyse® - FASS Vårdpersonal</w:t>
        </w:r>
      </w:hyperlink>
      <w:r w:rsidRPr="004F3CD8">
        <w:t xml:space="preserve"> </w:t>
      </w:r>
    </w:p>
    <w:p w:rsidRPr="004F3CD8" w:rsidR="004F3CD8" w:rsidP="004F3CD8" w:rsidRDefault="004F3CD8" w14:paraId="0CBB595C" w14:textId="77777777">
      <w:pPr>
        <w:ind w:left="0"/>
      </w:pPr>
    </w:p>
    <w:p w:rsidRPr="004F3CD8" w:rsidR="004F3CD8" w:rsidP="004F3CD8" w:rsidRDefault="004F3CD8" w14:paraId="0A5FC683" w14:textId="77777777">
      <w:pPr>
        <w:ind w:left="0"/>
      </w:pPr>
      <w:r w:rsidRPr="004F3CD8">
        <w:t xml:space="preserve">Region Stockholm, Akut hjärtsjukvård. </w:t>
      </w:r>
      <w:hyperlink w:history="1" r:id="rId14">
        <w:r w:rsidRPr="004F3CD8">
          <w:rPr>
            <w:color w:val="006298" w:themeColor="hyperlink"/>
            <w:u w:val="single"/>
          </w:rPr>
          <w:t>Akut_hjartsjukvard_2022.pdf (kunskapsstodforvardgivare.se)</w:t>
        </w:r>
      </w:hyperlink>
    </w:p>
    <w:p w:rsidRPr="004F3CD8" w:rsidR="004F3CD8" w:rsidP="004F3CD8" w:rsidRDefault="004F3CD8" w14:paraId="174F49E3" w14:textId="77777777">
      <w:pPr>
        <w:ind w:left="0"/>
      </w:pPr>
    </w:p>
    <w:p w:rsidRPr="004F3CD8" w:rsidR="004F3CD8" w:rsidP="004F3CD8" w:rsidRDefault="004F3CD8" w14:paraId="57D24914" w14:textId="77777777">
      <w:pPr>
        <w:ind w:left="0"/>
      </w:pPr>
      <w:r w:rsidRPr="004F3CD8">
        <w:t xml:space="preserve">Region Norrbotten, Reservrutin vid Metalysebrist – Actilys för behandling av STEMI. </w:t>
      </w:r>
      <w:hyperlink w:history="1" r:id="rId15">
        <w:r w:rsidRPr="004F3CD8">
          <w:rPr>
            <w:color w:val="006298" w:themeColor="hyperlink"/>
            <w:u w:val="single"/>
          </w:rPr>
          <w:t>Reservrutin vid Metalysebrist - Actilys för behandling av STEMI (nll.se)</w:t>
        </w:r>
      </w:hyperlink>
    </w:p>
    <w:sectPr w:rsidRPr="004F3CD8" w:rsidR="004F3CD8" w:rsidSect="00B96AFF">
      <w:headerReference w:type="default" r:id="rId16"/>
      <w:footerReference w:type="even" r:id="rId17"/>
      <w:footerReference w:type="default" r:id="rId18"/>
      <w:headerReference w:type="first" r:id="rId19"/>
      <w:footerReference w:type="first" r:id="rId20"/>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1A40" w:rsidRDefault="00B11A40" w14:paraId="7EA55823" w14:textId="77777777">
      <w:r>
        <w:separator/>
      </w:r>
    </w:p>
  </w:endnote>
  <w:endnote w:type="continuationSeparator" w:id="0">
    <w:p w:rsidR="00B11A40" w:rsidRDefault="00B11A40" w14:paraId="4F4D4D03" w14:textId="77777777">
      <w:r>
        <w:continuationSeparator/>
      </w:r>
    </w:p>
  </w:endnote>
  <w:endnote w:type="continuationNotice" w:id="1">
    <w:p w:rsidR="00B11A40" w:rsidRDefault="00B11A40" w14:paraId="31E8A0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1A40" w:rsidRDefault="00B11A40" w14:paraId="4A2C22CB" w14:textId="77777777"/>
  </w:footnote>
  <w:footnote w:type="continuationSeparator" w:id="0">
    <w:p w:rsidR="00B11A40" w:rsidRDefault="00B11A40" w14:paraId="151977D5" w14:textId="77777777">
      <w:r>
        <w:continuationSeparator/>
      </w:r>
    </w:p>
  </w:footnote>
  <w:footnote w:type="continuationNotice" w:id="1">
    <w:p w:rsidR="00B11A40" w:rsidRDefault="00B11A40" w14:paraId="41C18BF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4">
    <w:nsid w:val="283f61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9cfa1d6"/>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22">
    <w:nsid w:val="169d5c32"/>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21">
    <w:nsid w:val="6fa35158"/>
    <w:multiLevelType xmlns:w="http://schemas.openxmlformats.org/wordprocessingml/2006/main" w:val="hybridMultilevel"/>
    <w:lvl xmlns:w="http://schemas.openxmlformats.org/wordprocessingml/2006/main" w:ilvl="0">
      <w:start w:val="1"/>
      <w:numFmt w:val="bullet"/>
      <w:lvlText w:val=""/>
      <w:lvlJc w:val="left"/>
      <w:pPr>
        <w:ind w:left="927" w:hanging="360"/>
      </w:pPr>
      <w:rPr>
        <w:rFonts w:hint="default" w:ascii="Symbol" w:hAnsi="Symbol"/>
      </w:rPr>
    </w:lvl>
    <w:lvl xmlns:w="http://schemas.openxmlformats.org/wordprocessingml/2006/main" w:ilvl="1">
      <w:start w:val="1"/>
      <w:numFmt w:val="bullet"/>
      <w:lvlText w:val="o"/>
      <w:lvlJc w:val="left"/>
      <w:pPr>
        <w:ind w:left="1647" w:hanging="360"/>
      </w:pPr>
      <w:rPr>
        <w:rFonts w:hint="default" w:ascii="Courier New" w:hAnsi="Courier New"/>
      </w:rPr>
    </w:lvl>
    <w:lvl xmlns:w="http://schemas.openxmlformats.org/wordprocessingml/2006/main" w:ilvl="2">
      <w:start w:val="1"/>
      <w:numFmt w:val="bullet"/>
      <w:lvlText w:val=""/>
      <w:lvlJc w:val="left"/>
      <w:pPr>
        <w:ind w:left="2367" w:hanging="360"/>
      </w:pPr>
      <w:rPr>
        <w:rFonts w:hint="default" w:ascii="Wingdings" w:hAnsi="Wingdings"/>
      </w:rPr>
    </w:lvl>
    <w:lvl xmlns:w="http://schemas.openxmlformats.org/wordprocessingml/2006/main" w:ilvl="3">
      <w:start w:val="1"/>
      <w:numFmt w:val="bullet"/>
      <w:lvlText w:val=""/>
      <w:lvlJc w:val="left"/>
      <w:pPr>
        <w:ind w:left="3087" w:hanging="360"/>
      </w:pPr>
      <w:rPr>
        <w:rFonts w:hint="default" w:ascii="Symbol" w:hAnsi="Symbol"/>
      </w:rPr>
    </w:lvl>
    <w:lvl xmlns:w="http://schemas.openxmlformats.org/wordprocessingml/2006/main" w:ilvl="4">
      <w:start w:val="1"/>
      <w:numFmt w:val="bullet"/>
      <w:lvlText w:val="o"/>
      <w:lvlJc w:val="left"/>
      <w:pPr>
        <w:ind w:left="3807" w:hanging="360"/>
      </w:pPr>
      <w:rPr>
        <w:rFonts w:hint="default" w:ascii="Courier New" w:hAnsi="Courier New"/>
      </w:rPr>
    </w:lvl>
    <w:lvl xmlns:w="http://schemas.openxmlformats.org/wordprocessingml/2006/main" w:ilvl="5">
      <w:start w:val="1"/>
      <w:numFmt w:val="bullet"/>
      <w:lvlText w:val=""/>
      <w:lvlJc w:val="left"/>
      <w:pPr>
        <w:ind w:left="4527" w:hanging="360"/>
      </w:pPr>
      <w:rPr>
        <w:rFonts w:hint="default" w:ascii="Wingdings" w:hAnsi="Wingdings"/>
      </w:rPr>
    </w:lvl>
    <w:lvl xmlns:w="http://schemas.openxmlformats.org/wordprocessingml/2006/main" w:ilvl="6">
      <w:start w:val="1"/>
      <w:numFmt w:val="bullet"/>
      <w:lvlText w:val=""/>
      <w:lvlJc w:val="left"/>
      <w:pPr>
        <w:ind w:left="5247" w:hanging="360"/>
      </w:pPr>
      <w:rPr>
        <w:rFonts w:hint="default" w:ascii="Symbol" w:hAnsi="Symbol"/>
      </w:rPr>
    </w:lvl>
    <w:lvl xmlns:w="http://schemas.openxmlformats.org/wordprocessingml/2006/main" w:ilvl="7">
      <w:start w:val="1"/>
      <w:numFmt w:val="bullet"/>
      <w:lvlText w:val="o"/>
      <w:lvlJc w:val="left"/>
      <w:pPr>
        <w:ind w:left="5967" w:hanging="360"/>
      </w:pPr>
      <w:rPr>
        <w:rFonts w:hint="default" w:ascii="Courier New" w:hAnsi="Courier New"/>
      </w:rPr>
    </w:lvl>
    <w:lvl xmlns:w="http://schemas.openxmlformats.org/wordprocessingml/2006/main" w:ilvl="8">
      <w:start w:val="1"/>
      <w:numFmt w:val="bullet"/>
      <w:lvlText w:val=""/>
      <w:lvlJc w:val="left"/>
      <w:pPr>
        <w:ind w:left="6687"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0391C30"/>
    <w:multiLevelType w:val="hybridMultilevel"/>
    <w:tmpl w:val="2E94675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B280B80"/>
    <w:multiLevelType w:val="hybridMultilevel"/>
    <w:tmpl w:val="EA0A2838"/>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5A78775C"/>
    <w:multiLevelType w:val="hybridMultilevel"/>
    <w:tmpl w:val="86BC627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6">
    <w:abstractNumId w:val="24"/>
  </w:num>
  <w:num w:numId="25">
    <w:abstractNumId w:val="23"/>
  </w:num>
  <w:num w:numId="24">
    <w:abstractNumId w:val="22"/>
  </w:num>
  <w:num w:numId="23">
    <w:abstractNumId w:val="21"/>
  </w:num>
  <w:num w:numId="1" w16cid:durableId="497497698">
    <w:abstractNumId w:val="20"/>
  </w:num>
  <w:num w:numId="2" w16cid:durableId="1564868969">
    <w:abstractNumId w:val="16"/>
  </w:num>
  <w:num w:numId="3" w16cid:durableId="465976686">
    <w:abstractNumId w:val="0"/>
  </w:num>
  <w:num w:numId="4" w16cid:durableId="648873622">
    <w:abstractNumId w:val="7"/>
  </w:num>
  <w:num w:numId="5" w16cid:durableId="36860123">
    <w:abstractNumId w:val="18"/>
  </w:num>
  <w:num w:numId="6" w16cid:durableId="1375616620">
    <w:abstractNumId w:val="2"/>
  </w:num>
  <w:num w:numId="7" w16cid:durableId="166142065">
    <w:abstractNumId w:val="12"/>
  </w:num>
  <w:num w:numId="8" w16cid:durableId="1389377140">
    <w:abstractNumId w:val="9"/>
  </w:num>
  <w:num w:numId="9" w16cid:durableId="1904027790">
    <w:abstractNumId w:val="1"/>
  </w:num>
  <w:num w:numId="10" w16cid:durableId="2007859003">
    <w:abstractNumId w:val="1"/>
  </w:num>
  <w:num w:numId="11" w16cid:durableId="2002002207">
    <w:abstractNumId w:val="3"/>
  </w:num>
  <w:num w:numId="12" w16cid:durableId="2135825377">
    <w:abstractNumId w:val="5"/>
  </w:num>
  <w:num w:numId="13" w16cid:durableId="53551232">
    <w:abstractNumId w:val="15"/>
  </w:num>
  <w:num w:numId="14" w16cid:durableId="1406032823">
    <w:abstractNumId w:val="10"/>
  </w:num>
  <w:num w:numId="15" w16cid:durableId="520626159">
    <w:abstractNumId w:val="8"/>
  </w:num>
  <w:num w:numId="16" w16cid:durableId="1371879279">
    <w:abstractNumId w:val="14"/>
  </w:num>
  <w:num w:numId="17" w16cid:durableId="303511034">
    <w:abstractNumId w:val="6"/>
  </w:num>
  <w:num w:numId="18" w16cid:durableId="1284387375">
    <w:abstractNumId w:val="11"/>
  </w:num>
  <w:num w:numId="19" w16cid:durableId="143816120">
    <w:abstractNumId w:val="19"/>
  </w:num>
  <w:num w:numId="20" w16cid:durableId="1680737242">
    <w:abstractNumId w:val="17"/>
  </w:num>
  <w:num w:numId="21" w16cid:durableId="2106463880">
    <w:abstractNumId w:val="4"/>
  </w:num>
  <w:num w:numId="22" w16cid:durableId="683069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1B5B"/>
    <w:rsid w:val="00033ED5"/>
    <w:rsid w:val="00050500"/>
    <w:rsid w:val="0005691C"/>
    <w:rsid w:val="00056ECB"/>
    <w:rsid w:val="00056ED5"/>
    <w:rsid w:val="00061969"/>
    <w:rsid w:val="000655CC"/>
    <w:rsid w:val="000700AE"/>
    <w:rsid w:val="000709F8"/>
    <w:rsid w:val="00084024"/>
    <w:rsid w:val="0009062C"/>
    <w:rsid w:val="00095368"/>
    <w:rsid w:val="000954C4"/>
    <w:rsid w:val="000A611A"/>
    <w:rsid w:val="000A622C"/>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50DD"/>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3A5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0D05"/>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3CD8"/>
    <w:rsid w:val="004F4518"/>
    <w:rsid w:val="004F4C62"/>
    <w:rsid w:val="00500CE4"/>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510"/>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1B70"/>
    <w:rsid w:val="006E450B"/>
    <w:rsid w:val="006F0D7E"/>
    <w:rsid w:val="00710B77"/>
    <w:rsid w:val="007155D5"/>
    <w:rsid w:val="0072075B"/>
    <w:rsid w:val="007221C2"/>
    <w:rsid w:val="0072322E"/>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6A8C"/>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21AB"/>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1A40"/>
    <w:rsid w:val="00B13F4C"/>
    <w:rsid w:val="00B16219"/>
    <w:rsid w:val="00B16C59"/>
    <w:rsid w:val="00B33FDD"/>
    <w:rsid w:val="00B359CC"/>
    <w:rsid w:val="00B35EF3"/>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B7864"/>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0AA9"/>
    <w:rsid w:val="00CD6647"/>
    <w:rsid w:val="00CE4B73"/>
    <w:rsid w:val="00CF70BB"/>
    <w:rsid w:val="00D074DB"/>
    <w:rsid w:val="00D12ABD"/>
    <w:rsid w:val="00D139CF"/>
    <w:rsid w:val="00D20779"/>
    <w:rsid w:val="00D37E7F"/>
    <w:rsid w:val="00D47AD7"/>
    <w:rsid w:val="00D51529"/>
    <w:rsid w:val="00D67C88"/>
    <w:rsid w:val="00D85218"/>
    <w:rsid w:val="00D915B1"/>
    <w:rsid w:val="00DA299D"/>
    <w:rsid w:val="00DA65C4"/>
    <w:rsid w:val="00DB31E4"/>
    <w:rsid w:val="00DD2ED3"/>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3F46087"/>
    <w:rsid w:val="06F170F8"/>
    <w:rsid w:val="084E8DB6"/>
    <w:rsid w:val="0BEFE121"/>
    <w:rsid w:val="0EE18CB6"/>
    <w:rsid w:val="10A8B45F"/>
    <w:rsid w:val="12730D95"/>
    <w:rsid w:val="13B9B539"/>
    <w:rsid w:val="165C2285"/>
    <w:rsid w:val="1C71FDFB"/>
    <w:rsid w:val="21D7D20A"/>
    <w:rsid w:val="296A9063"/>
    <w:rsid w:val="2A0DB992"/>
    <w:rsid w:val="2B466D8B"/>
    <w:rsid w:val="301197D6"/>
    <w:rsid w:val="3495D171"/>
    <w:rsid w:val="3D09BE04"/>
    <w:rsid w:val="4065F0BC"/>
    <w:rsid w:val="45CD0349"/>
    <w:rsid w:val="4725881C"/>
    <w:rsid w:val="4DF6BA8F"/>
    <w:rsid w:val="53431E5E"/>
    <w:rsid w:val="54ED0B98"/>
    <w:rsid w:val="55B18720"/>
    <w:rsid w:val="5AB9E5CF"/>
    <w:rsid w:val="647B2B65"/>
    <w:rsid w:val="655268EB"/>
    <w:rsid w:val="69081804"/>
    <w:rsid w:val="6A2A18E3"/>
    <w:rsid w:val="6B2CF8ED"/>
    <w:rsid w:val="6C089162"/>
    <w:rsid w:val="6EBA5719"/>
    <w:rsid w:val="7057FC27"/>
    <w:rsid w:val="722692BA"/>
    <w:rsid w:val="77C673A0"/>
    <w:rsid w:val="7A05107A"/>
    <w:rsid w:val="7B7030A6"/>
    <w:rsid w:val="7E057DF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fass.se/LIF/product?userType=0&amp;nplId=19900504000200"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67-2089204900-43/surrogate/Checklista%20vid%20trombolys%20behandling%20av%20ST-h%c3%b6jningsinfarkt.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vis.nll.se/process/vard/Dokument/vard/V%C3%A5rdrutiner/%C3%85tg%C3%A4rd/KV%C3%85%20Icke-kirurgisk/Reservrutin%20vid%20Metalysebrist%20-%20Actilys%20f%C3%B6r%20behandling%20av%20STEMI.pdf"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kunskapsstodforvardgivare.se/download/18.1803745417f44c5494016bc/1646245355436/Akut_hjartsjukvard_2022.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Reservrutin vid Metalysbrist- Actilys för behandling av Stemi </dc:title>
  <dc:subject/>
  <dc:creator/>
  <keywords/>
  <lastModifiedBy>Emma Husberg</lastModifiedBy>
  <revision>36</revision>
  <lastPrinted>2016-03-31T10:56:00.0000000Z</lastPrinted>
  <dcterms:created xsi:type="dcterms:W3CDTF">2021-05-27T09:47:00.0000000Z</dcterms:created>
  <dcterms:modified xsi:type="dcterms:W3CDTF">2025-11-28T10:39:30.0000000Z</dcterms:modified>
</coreProperties>
</file>