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Pr="00283429" w:rsidR="00283429" w:rsidP="00C570F1" w:rsidRDefault="00283429" w14:paraId="5B4C2191" w14:textId="7AE12EEC">
      <w:pPr>
        <w:pStyle w:val="Heading1"/>
        <w:sectPr w:rsidRPr="00283429" w:rsidR="00283429" w:rsidSect="00513B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13B95" w:rsidR="00513B95" w:rsidTr="41A0632B" w14:paraId="71FCACAB" w14:textId="77777777">
        <w:trPr>
          <w:cantSplit/>
          <w:trHeight w:val="448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C570F1" w:rsidR="00513B95" w:rsidP="00C570F1" w:rsidRDefault="00513B95" w14:paraId="281969CD" w14:textId="7B3329B9">
            <w:pPr>
              <w:pStyle w:val="Heading1"/>
            </w:pPr>
            <w:r w:rsidRPr="00C570F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4ED2A3" wp14:editId="66E7C19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513B95" w:rsidP="00513B95" w:rsidRDefault="00513B95" w14:paraId="2DF38990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16969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1F4ED2A3">
                      <v:stroke joinstyle="miter"/>
                      <v:path gradientshapeok="t" o:connecttype="rect"/>
                    </v:shapetype>
                    <v:shape id="Textruta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513B95" w:rsidP="00513B95" w:rsidRDefault="00513B95" w14:paraId="2DF3899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16969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C570F1" w:rsidR="00513B95">
              <w:rPr/>
              <w:t>Checklista städrutiner GMP</w:t>
            </w:r>
            <w:r w:rsidRPr="00C570F1" w:rsidR="24F6E249">
              <w:rPr/>
              <w:t xml:space="preserve"> Q Di 321</w:t>
            </w:r>
          </w:p>
        </w:tc>
      </w:tr>
    </w:tbl>
    <w:p w:rsidRPr="00513B95" w:rsidR="00513B95" w:rsidP="4F55D75B" w:rsidRDefault="00513B95" w14:paraId="05791C1A" w14:textId="2CC28A3E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4F55D75B">
        <w:rPr>
          <w:rFonts w:ascii="Arial" w:hAnsi="Arial" w:cs="Arial"/>
          <w:kern w:val="32"/>
          <w:sz w:val="20"/>
          <w:szCs w:val="20"/>
        </w:rPr>
        <w:t xml:space="preserve">1 ex i </w:t>
      </w:r>
      <w:r w:rsidRPr="4F55D75B" w:rsidR="12EDF7C8">
        <w:rPr>
          <w:rFonts w:ascii="Arial" w:hAnsi="Arial" w:cs="Arial"/>
          <w:kern w:val="32"/>
          <w:sz w:val="20"/>
          <w:szCs w:val="20"/>
        </w:rPr>
        <w:t>avdelnings</w:t>
      </w:r>
      <w:r w:rsidRPr="4F55D75B">
        <w:rPr>
          <w:rFonts w:ascii="Arial" w:hAnsi="Arial" w:cs="Arial"/>
          <w:kern w:val="32"/>
          <w:sz w:val="20"/>
          <w:szCs w:val="20"/>
        </w:rPr>
        <w:t>pärm, 1 ex vid varje rum/lokal för signering</w:t>
      </w:r>
    </w:p>
    <w:p w:rsidRPr="00513B95" w:rsidR="00513B95" w:rsidP="4F55D75B" w:rsidRDefault="695F24D4" w14:paraId="01EED360" w14:textId="0B9C0FCD">
      <w:pPr>
        <w:keepNext/>
        <w:spacing w:after="0" w:line="240" w:lineRule="auto"/>
        <w:ind w:left="0" w:right="0"/>
      </w:pPr>
      <w:r w:rsidRPr="4F55D75B">
        <w:rPr>
          <w:b/>
          <w:bCs/>
        </w:rPr>
        <w:t xml:space="preserve">ÅRTAL </w:t>
      </w:r>
      <w:r w:rsidRPr="4F55D75B" w:rsidR="00513B95">
        <w:rPr>
          <w:b/>
          <w:bCs/>
        </w:rPr>
        <w:t xml:space="preserve"> </w:t>
      </w:r>
      <w:r w:rsidRPr="4F55D75B" w:rsidR="4EC78FE0">
        <w:rPr>
          <w:b/>
          <w:bCs/>
        </w:rPr>
        <w:t>..................</w:t>
      </w:r>
      <w:r w:rsidRPr="4F55D75B" w:rsidR="00513B95">
        <w:rPr>
          <w:b/>
          <w:bCs/>
        </w:rPr>
        <w:t xml:space="preserve">                     LOKAL:   </w:t>
      </w:r>
      <w:r w:rsidRPr="4F55D75B" w:rsidR="00513B95">
        <w:rPr>
          <w:b/>
          <w:bCs/>
          <w:u w:val="single"/>
        </w:rPr>
        <w:t>………………………….</w:t>
      </w:r>
    </w:p>
    <w:tbl>
      <w:tblPr>
        <w:tblW w:w="10080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720"/>
        <w:gridCol w:w="900"/>
        <w:gridCol w:w="720"/>
        <w:gridCol w:w="720"/>
        <w:gridCol w:w="900"/>
        <w:gridCol w:w="720"/>
        <w:gridCol w:w="720"/>
        <w:gridCol w:w="720"/>
        <w:gridCol w:w="900"/>
        <w:gridCol w:w="720"/>
        <w:gridCol w:w="720"/>
      </w:tblGrid>
      <w:tr w:rsidRPr="00513B95" w:rsidR="00513B95" w14:paraId="03EE8C24" w14:textId="77777777">
        <w:tc>
          <w:tcPr>
            <w:tcW w:w="720" w:type="dxa"/>
          </w:tcPr>
          <w:p w:rsidRPr="00513B95" w:rsidR="00513B95" w:rsidP="00513B95" w:rsidRDefault="00513B95" w14:paraId="3A974D5B" w14:textId="77777777">
            <w:pPr>
              <w:keepNext/>
              <w:spacing w:after="0" w:line="240" w:lineRule="auto"/>
              <w:ind w:left="0" w:right="0"/>
              <w:outlineLvl w:val="1"/>
              <w:rPr>
                <w:b/>
                <w:bCs/>
                <w:color w:val="00B050"/>
                <w:sz w:val="20"/>
                <w:szCs w:val="20"/>
                <w:lang w:val="de-DE"/>
              </w:rPr>
            </w:pPr>
            <w:r w:rsidRPr="00513B95">
              <w:rPr>
                <w:b/>
                <w:bCs/>
                <w:color w:val="00B050"/>
                <w:sz w:val="18"/>
                <w:szCs w:val="20"/>
                <w:lang w:val="de-DE"/>
              </w:rPr>
              <w:t>Datu</w:t>
            </w:r>
            <w:r w:rsidRPr="00513B95">
              <w:rPr>
                <w:b/>
                <w:bCs/>
                <w:color w:val="00B050"/>
                <w:sz w:val="20"/>
                <w:szCs w:val="20"/>
                <w:lang w:val="de-DE"/>
              </w:rPr>
              <w:t>m</w:t>
            </w:r>
          </w:p>
        </w:tc>
        <w:tc>
          <w:tcPr>
            <w:tcW w:w="900" w:type="dxa"/>
          </w:tcPr>
          <w:p w:rsidRPr="00513B95" w:rsidR="00513B95" w:rsidP="00513B95" w:rsidRDefault="00513B95" w14:paraId="597F7020" w14:textId="77777777">
            <w:pPr>
              <w:spacing w:after="0" w:line="240" w:lineRule="auto"/>
              <w:ind w:left="0" w:right="0"/>
              <w:rPr>
                <w:color w:val="00B050"/>
                <w:vertAlign w:val="superscript"/>
                <w:lang w:val="de-DE"/>
              </w:rPr>
            </w:pPr>
          </w:p>
          <w:p w:rsidRPr="00513B95" w:rsidR="00513B95" w:rsidP="00513B95" w:rsidRDefault="00513B95" w14:paraId="08FD7430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  <w:r w:rsidRPr="00513B95">
              <w:rPr>
                <w:b/>
                <w:bCs/>
                <w:color w:val="00B050"/>
                <w:lang w:val="de-DE"/>
              </w:rPr>
              <w:t>JAN</w:t>
            </w:r>
          </w:p>
        </w:tc>
        <w:tc>
          <w:tcPr>
            <w:tcW w:w="720" w:type="dxa"/>
          </w:tcPr>
          <w:p w:rsidRPr="00513B95" w:rsidR="00513B95" w:rsidP="00513B95" w:rsidRDefault="00513B95" w14:paraId="7E5F12E0" w14:textId="77777777">
            <w:pPr>
              <w:spacing w:after="0" w:line="240" w:lineRule="auto"/>
              <w:ind w:left="0" w:right="0"/>
              <w:rPr>
                <w:color w:val="00B050"/>
                <w:lang w:val="de-DE"/>
              </w:rPr>
            </w:pPr>
          </w:p>
          <w:p w:rsidRPr="00513B95" w:rsidR="00513B95" w:rsidP="00513B95" w:rsidRDefault="00513B95" w14:paraId="2064197B" w14:textId="77777777">
            <w:pPr>
              <w:keepNext/>
              <w:spacing w:after="0" w:line="240" w:lineRule="auto"/>
              <w:ind w:left="0" w:right="0"/>
              <w:outlineLvl w:val="0"/>
              <w:rPr>
                <w:b/>
                <w:bCs/>
                <w:color w:val="00B050"/>
                <w:lang w:val="de-DE"/>
              </w:rPr>
            </w:pPr>
            <w:r w:rsidRPr="00513B95">
              <w:rPr>
                <w:b/>
                <w:bCs/>
                <w:color w:val="00B050"/>
                <w:lang w:val="de-DE"/>
              </w:rPr>
              <w:t>FEB</w:t>
            </w:r>
          </w:p>
        </w:tc>
        <w:tc>
          <w:tcPr>
            <w:tcW w:w="900" w:type="dxa"/>
          </w:tcPr>
          <w:p w:rsidRPr="00513B95" w:rsidR="00513B95" w:rsidP="00513B95" w:rsidRDefault="00513B95" w14:paraId="3B325222" w14:textId="77777777">
            <w:pPr>
              <w:spacing w:after="0" w:line="240" w:lineRule="auto"/>
              <w:ind w:left="0" w:right="0"/>
              <w:rPr>
                <w:color w:val="00B050"/>
                <w:lang w:val="de-DE"/>
              </w:rPr>
            </w:pPr>
          </w:p>
          <w:p w:rsidRPr="00513B95" w:rsidR="00513B95" w:rsidP="00513B95" w:rsidRDefault="00513B95" w14:paraId="1485C303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</w:rPr>
            </w:pPr>
            <w:r w:rsidRPr="00513B95">
              <w:rPr>
                <w:b/>
                <w:bCs/>
                <w:color w:val="00B050"/>
              </w:rPr>
              <w:t>MARS</w:t>
            </w:r>
          </w:p>
        </w:tc>
        <w:tc>
          <w:tcPr>
            <w:tcW w:w="720" w:type="dxa"/>
          </w:tcPr>
          <w:p w:rsidRPr="00513B95" w:rsidR="00513B95" w:rsidP="00513B95" w:rsidRDefault="00513B95" w14:paraId="6A9709B4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</w:rPr>
            </w:pPr>
          </w:p>
          <w:p w:rsidRPr="00513B95" w:rsidR="00513B95" w:rsidP="00513B95" w:rsidRDefault="00513B95" w14:paraId="3F5C2066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</w:rPr>
            </w:pPr>
            <w:r w:rsidRPr="00513B95">
              <w:rPr>
                <w:b/>
                <w:bCs/>
                <w:color w:val="00B050"/>
              </w:rPr>
              <w:t>APR</w:t>
            </w:r>
          </w:p>
        </w:tc>
        <w:tc>
          <w:tcPr>
            <w:tcW w:w="720" w:type="dxa"/>
          </w:tcPr>
          <w:p w:rsidRPr="00513B95" w:rsidR="00513B95" w:rsidP="00513B95" w:rsidRDefault="00513B95" w14:paraId="4C53B302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</w:rPr>
            </w:pPr>
          </w:p>
          <w:p w:rsidRPr="00513B95" w:rsidR="00513B95" w:rsidP="00513B95" w:rsidRDefault="00513B95" w14:paraId="42073848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</w:rPr>
            </w:pPr>
            <w:r w:rsidRPr="00513B95">
              <w:rPr>
                <w:b/>
                <w:bCs/>
                <w:color w:val="00B050"/>
              </w:rPr>
              <w:t>MAJ</w:t>
            </w:r>
          </w:p>
        </w:tc>
        <w:tc>
          <w:tcPr>
            <w:tcW w:w="900" w:type="dxa"/>
          </w:tcPr>
          <w:p w:rsidRPr="00513B95" w:rsidR="00513B95" w:rsidP="00513B95" w:rsidRDefault="00513B95" w14:paraId="2A06F2DB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</w:rPr>
            </w:pPr>
          </w:p>
          <w:p w:rsidRPr="00513B95" w:rsidR="00513B95" w:rsidP="00513B95" w:rsidRDefault="00513B95" w14:paraId="679F8716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  <w:r w:rsidRPr="00513B95">
              <w:rPr>
                <w:b/>
                <w:bCs/>
                <w:color w:val="00B050"/>
                <w:lang w:val="de-DE"/>
              </w:rPr>
              <w:t>JUNI</w:t>
            </w:r>
          </w:p>
        </w:tc>
        <w:tc>
          <w:tcPr>
            <w:tcW w:w="720" w:type="dxa"/>
          </w:tcPr>
          <w:p w:rsidRPr="00513B95" w:rsidR="00513B95" w:rsidP="00513B95" w:rsidRDefault="00513B95" w14:paraId="6E0E346D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  <w:lang w:val="de-DE"/>
              </w:rPr>
            </w:pPr>
          </w:p>
          <w:p w:rsidRPr="00513B95" w:rsidR="00513B95" w:rsidP="00513B95" w:rsidRDefault="00513B95" w14:paraId="31FE26D8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  <w:r w:rsidRPr="00513B95">
              <w:rPr>
                <w:b/>
                <w:bCs/>
                <w:color w:val="00B050"/>
                <w:lang w:val="de-DE"/>
              </w:rPr>
              <w:t>JULI</w:t>
            </w:r>
          </w:p>
        </w:tc>
        <w:tc>
          <w:tcPr>
            <w:tcW w:w="720" w:type="dxa"/>
          </w:tcPr>
          <w:p w:rsidRPr="00513B95" w:rsidR="00513B95" w:rsidP="00513B95" w:rsidRDefault="00513B95" w14:paraId="7E250003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</w:p>
          <w:p w:rsidRPr="00513B95" w:rsidR="00513B95" w:rsidP="00513B95" w:rsidRDefault="00513B95" w14:paraId="6C7E613B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  <w:r w:rsidRPr="00513B95">
              <w:rPr>
                <w:b/>
                <w:bCs/>
                <w:color w:val="00B050"/>
                <w:lang w:val="de-DE"/>
              </w:rPr>
              <w:t>AUG</w:t>
            </w:r>
          </w:p>
        </w:tc>
        <w:tc>
          <w:tcPr>
            <w:tcW w:w="720" w:type="dxa"/>
          </w:tcPr>
          <w:p w:rsidRPr="00513B95" w:rsidR="00513B95" w:rsidP="00513B95" w:rsidRDefault="00513B95" w14:paraId="4765153C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de-DE"/>
              </w:rPr>
            </w:pPr>
          </w:p>
          <w:p w:rsidRPr="00513B95" w:rsidR="00513B95" w:rsidP="00513B95" w:rsidRDefault="00513B95" w14:paraId="0BEC81EE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en-GB"/>
              </w:rPr>
            </w:pPr>
            <w:r w:rsidRPr="00513B95">
              <w:rPr>
                <w:b/>
                <w:bCs/>
                <w:color w:val="00B050"/>
                <w:lang w:val="en-GB"/>
              </w:rPr>
              <w:t>SEP</w:t>
            </w:r>
          </w:p>
        </w:tc>
        <w:tc>
          <w:tcPr>
            <w:tcW w:w="900" w:type="dxa"/>
          </w:tcPr>
          <w:p w:rsidRPr="00513B95" w:rsidR="00513B95" w:rsidP="00513B95" w:rsidRDefault="00513B95" w14:paraId="0B4146DB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  <w:lang w:val="en-GB"/>
              </w:rPr>
            </w:pPr>
          </w:p>
          <w:p w:rsidRPr="00513B95" w:rsidR="00513B95" w:rsidP="00513B95" w:rsidRDefault="00513B95" w14:paraId="6247E64B" w14:textId="77777777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00B050"/>
                <w:lang w:val="en-GB"/>
              </w:rPr>
            </w:pPr>
            <w:r w:rsidRPr="00513B95">
              <w:rPr>
                <w:b/>
                <w:bCs/>
                <w:color w:val="00B050"/>
                <w:lang w:val="en-GB"/>
              </w:rPr>
              <w:t>OKT</w:t>
            </w:r>
          </w:p>
        </w:tc>
        <w:tc>
          <w:tcPr>
            <w:tcW w:w="720" w:type="dxa"/>
          </w:tcPr>
          <w:p w:rsidRPr="00513B95" w:rsidR="00513B95" w:rsidP="00513B95" w:rsidRDefault="00513B95" w14:paraId="7B5AC7EC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  <w:lang w:val="en-GB"/>
              </w:rPr>
            </w:pPr>
          </w:p>
          <w:p w:rsidRPr="00513B95" w:rsidR="00513B95" w:rsidP="00513B95" w:rsidRDefault="00513B95" w14:paraId="64B4B287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  <w:lang w:val="en-GB"/>
              </w:rPr>
            </w:pPr>
            <w:r w:rsidRPr="00513B95">
              <w:rPr>
                <w:b/>
                <w:bCs/>
                <w:color w:val="00B050"/>
                <w:lang w:val="en-GB"/>
              </w:rPr>
              <w:t>NOV</w:t>
            </w:r>
          </w:p>
        </w:tc>
        <w:tc>
          <w:tcPr>
            <w:tcW w:w="720" w:type="dxa"/>
          </w:tcPr>
          <w:p w:rsidRPr="00513B95" w:rsidR="00513B95" w:rsidP="00513B95" w:rsidRDefault="00513B95" w14:paraId="0331C062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  <w:lang w:val="en-GB"/>
              </w:rPr>
            </w:pPr>
          </w:p>
          <w:p w:rsidRPr="00513B95" w:rsidR="00513B95" w:rsidP="00513B95" w:rsidRDefault="00513B95" w14:paraId="26AE3330" w14:textId="77777777">
            <w:pPr>
              <w:spacing w:after="0" w:line="240" w:lineRule="auto"/>
              <w:ind w:left="0" w:right="0"/>
              <w:rPr>
                <w:b/>
                <w:bCs/>
                <w:color w:val="00B050"/>
              </w:rPr>
            </w:pPr>
            <w:r w:rsidRPr="00513B95">
              <w:rPr>
                <w:b/>
                <w:bCs/>
                <w:color w:val="00B050"/>
              </w:rPr>
              <w:t>DEC</w:t>
            </w:r>
          </w:p>
        </w:tc>
      </w:tr>
      <w:tr w:rsidRPr="00513B95" w:rsidR="00513B95" w14:paraId="380DDD03" w14:textId="77777777">
        <w:tc>
          <w:tcPr>
            <w:tcW w:w="720" w:type="dxa"/>
          </w:tcPr>
          <w:p w:rsidRPr="00513B95" w:rsidR="00513B95" w:rsidP="00513B95" w:rsidRDefault="00513B95" w14:paraId="7182E112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1</w:t>
            </w:r>
          </w:p>
        </w:tc>
        <w:tc>
          <w:tcPr>
            <w:tcW w:w="900" w:type="dxa"/>
          </w:tcPr>
          <w:p w:rsidRPr="00513B95" w:rsidR="00513B95" w:rsidP="00513B95" w:rsidRDefault="00513B95" w14:paraId="45015EE2" w14:textId="77777777">
            <w:pPr>
              <w:spacing w:after="0" w:line="240" w:lineRule="auto"/>
              <w:ind w:left="0" w:right="0"/>
              <w:rPr>
                <w:lang w:val="en-GB"/>
              </w:rPr>
            </w:pPr>
            <w:r w:rsidRPr="00513B95">
              <w:rPr>
                <w:lang w:val="en-GB"/>
              </w:rPr>
              <w:t xml:space="preserve">     </w:t>
            </w:r>
          </w:p>
        </w:tc>
        <w:tc>
          <w:tcPr>
            <w:tcW w:w="720" w:type="dxa"/>
          </w:tcPr>
          <w:p w:rsidRPr="00513B95" w:rsidR="00513B95" w:rsidP="00513B95" w:rsidRDefault="00513B95" w14:paraId="60A1DAF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3C593D6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6953078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471513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6A44D0B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D06F4DC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EEC7E9A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1C1BC54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5062A8F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3F8423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6117DA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652AFB9F" w14:textId="77777777">
        <w:tc>
          <w:tcPr>
            <w:tcW w:w="720" w:type="dxa"/>
          </w:tcPr>
          <w:p w:rsidRPr="00513B95" w:rsidR="00513B95" w:rsidP="00513B95" w:rsidRDefault="00513B95" w14:paraId="06E48D2B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2</w:t>
            </w:r>
          </w:p>
        </w:tc>
        <w:tc>
          <w:tcPr>
            <w:tcW w:w="900" w:type="dxa"/>
          </w:tcPr>
          <w:p w:rsidRPr="00513B95" w:rsidR="00513B95" w:rsidP="00513B95" w:rsidRDefault="00513B95" w14:paraId="09084C4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E62958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470F718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68309D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5C1CF64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5E213A6A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BCAE3ED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196D8C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3066644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678E05C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E81BE80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2760858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2A6ED2EE" w14:textId="77777777">
        <w:tc>
          <w:tcPr>
            <w:tcW w:w="720" w:type="dxa"/>
          </w:tcPr>
          <w:p w:rsidRPr="00513B95" w:rsidR="00513B95" w:rsidP="00513B95" w:rsidRDefault="00513B95" w14:paraId="3D03F2EE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3</w:t>
            </w:r>
          </w:p>
        </w:tc>
        <w:tc>
          <w:tcPr>
            <w:tcW w:w="900" w:type="dxa"/>
          </w:tcPr>
          <w:p w:rsidRPr="00513B95" w:rsidR="00513B95" w:rsidP="00513B95" w:rsidRDefault="00513B95" w14:paraId="5B8B6B14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E97B73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6D5C3708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5B81264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1A629C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5E9D412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51DA8104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6944CB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24F2520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71501C0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294F5B5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46FA737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7ECA7CAE" w14:textId="77777777">
        <w:tc>
          <w:tcPr>
            <w:tcW w:w="720" w:type="dxa"/>
          </w:tcPr>
          <w:p w:rsidRPr="00513B95" w:rsidR="00513B95" w:rsidP="00513B95" w:rsidRDefault="00513B95" w14:paraId="789EC827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4</w:t>
            </w:r>
          </w:p>
        </w:tc>
        <w:tc>
          <w:tcPr>
            <w:tcW w:w="900" w:type="dxa"/>
          </w:tcPr>
          <w:p w:rsidRPr="00513B95" w:rsidR="00513B95" w:rsidP="00513B95" w:rsidRDefault="00513B95" w14:paraId="7E717C3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2B8754B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5978BA8D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7999A2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2ABC79DB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1B9B814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7BC5066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E65225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8E3097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58EE29D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3C7E54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6B3121B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6524499D" w14:textId="77777777">
        <w:tc>
          <w:tcPr>
            <w:tcW w:w="720" w:type="dxa"/>
          </w:tcPr>
          <w:p w:rsidRPr="00513B95" w:rsidR="00513B95" w:rsidP="00513B95" w:rsidRDefault="00513B95" w14:paraId="391E2E79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5</w:t>
            </w:r>
          </w:p>
        </w:tc>
        <w:tc>
          <w:tcPr>
            <w:tcW w:w="900" w:type="dxa"/>
          </w:tcPr>
          <w:p w:rsidRPr="00513B95" w:rsidR="00513B95" w:rsidP="00513B95" w:rsidRDefault="00513B95" w14:paraId="55E9BD2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30B9D2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6F97A16D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2718B36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9A78168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2A1C70D0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2020A31F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F1EA1A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52C186C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37B1CD2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B1792C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265C43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32D7B9C1" w14:textId="77777777">
        <w:tc>
          <w:tcPr>
            <w:tcW w:w="720" w:type="dxa"/>
          </w:tcPr>
          <w:p w:rsidRPr="00513B95" w:rsidR="00513B95" w:rsidP="00513B95" w:rsidRDefault="00513B95" w14:paraId="3C29069E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6</w:t>
            </w:r>
          </w:p>
        </w:tc>
        <w:tc>
          <w:tcPr>
            <w:tcW w:w="900" w:type="dxa"/>
          </w:tcPr>
          <w:p w:rsidRPr="00513B95" w:rsidR="00513B95" w:rsidP="00513B95" w:rsidRDefault="00513B95" w14:paraId="0CEFBB8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3FA2BF7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0F75A19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2EC4BED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CD97B7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4E637E9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59FD582D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72C9BF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5679EC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6344236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80EBC5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85D6AD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64C82AE8" w14:textId="77777777">
        <w:tc>
          <w:tcPr>
            <w:tcW w:w="720" w:type="dxa"/>
          </w:tcPr>
          <w:p w:rsidRPr="00513B95" w:rsidR="00513B95" w:rsidP="00513B95" w:rsidRDefault="00513B95" w14:paraId="18FDF543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7</w:t>
            </w:r>
          </w:p>
        </w:tc>
        <w:tc>
          <w:tcPr>
            <w:tcW w:w="900" w:type="dxa"/>
          </w:tcPr>
          <w:p w:rsidRPr="00513B95" w:rsidR="00513B95" w:rsidP="00513B95" w:rsidRDefault="00513B95" w14:paraId="61B6BE24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AA94AC3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0BA5F2F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8666BDB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C449C0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3F21BE7C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C957903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5D501306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3F6AA17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08E8173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4ACE565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8D23F0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48320A4B" w14:textId="77777777">
        <w:tc>
          <w:tcPr>
            <w:tcW w:w="720" w:type="dxa"/>
          </w:tcPr>
          <w:p w:rsidRPr="00513B95" w:rsidR="00513B95" w:rsidP="00513B95" w:rsidRDefault="00513B95" w14:paraId="6E22F7CC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513B95">
              <w:rPr>
                <w:lang w:val="en-GB"/>
              </w:rPr>
              <w:t>8</w:t>
            </w:r>
          </w:p>
        </w:tc>
        <w:tc>
          <w:tcPr>
            <w:tcW w:w="900" w:type="dxa"/>
          </w:tcPr>
          <w:p w:rsidRPr="00513B95" w:rsidR="00513B95" w:rsidP="00513B95" w:rsidRDefault="00513B95" w14:paraId="4E892E11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FB91DCF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7BB9940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9706D8B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09272C5D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3EDDAE7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597B24C2" w14:textId="77777777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643E0748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3AAA4912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:rsidRPr="00513B95" w:rsidR="00513B95" w:rsidP="00513B95" w:rsidRDefault="00513B95" w14:paraId="31C2114E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7D1EA809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:rsidRPr="00513B95" w:rsidR="00513B95" w:rsidP="00513B95" w:rsidRDefault="00513B95" w14:paraId="1C216525" w14:textId="77777777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Pr="00513B95" w:rsidR="00513B95" w14:paraId="03819828" w14:textId="77777777">
        <w:tc>
          <w:tcPr>
            <w:tcW w:w="720" w:type="dxa"/>
          </w:tcPr>
          <w:p w:rsidRPr="00513B95" w:rsidR="00513B95" w:rsidP="00513B95" w:rsidRDefault="00513B95" w14:paraId="42C1AE85" w14:textId="77777777">
            <w:pPr>
              <w:spacing w:after="0" w:line="240" w:lineRule="auto"/>
              <w:ind w:left="0" w:right="0"/>
              <w:jc w:val="center"/>
            </w:pPr>
            <w:r w:rsidRPr="00513B95">
              <w:t>9</w:t>
            </w:r>
          </w:p>
        </w:tc>
        <w:tc>
          <w:tcPr>
            <w:tcW w:w="900" w:type="dxa"/>
          </w:tcPr>
          <w:p w:rsidRPr="00513B95" w:rsidR="00513B95" w:rsidP="00513B95" w:rsidRDefault="00513B95" w14:paraId="1B5104E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E35CA91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0A8DC7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91DA4A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1419C90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D20259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54FE80D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758629D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7000542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6D67B0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D3ADBB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60CC8D7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3A0AAAA5" w14:textId="77777777">
        <w:tc>
          <w:tcPr>
            <w:tcW w:w="720" w:type="dxa"/>
          </w:tcPr>
          <w:p w:rsidRPr="00513B95" w:rsidR="00513B95" w:rsidP="00513B95" w:rsidRDefault="00513B95" w14:paraId="1DB6E4EA" w14:textId="77777777">
            <w:pPr>
              <w:spacing w:after="0" w:line="240" w:lineRule="auto"/>
              <w:ind w:left="0" w:right="0"/>
              <w:jc w:val="center"/>
            </w:pPr>
            <w:r w:rsidRPr="00513B95">
              <w:t>10</w:t>
            </w:r>
          </w:p>
        </w:tc>
        <w:tc>
          <w:tcPr>
            <w:tcW w:w="900" w:type="dxa"/>
          </w:tcPr>
          <w:p w:rsidRPr="00513B95" w:rsidR="00513B95" w:rsidP="00513B95" w:rsidRDefault="00513B95" w14:paraId="0C78A93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BFFA1E2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68F20FD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956F33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7BE4B39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A5877F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EFE0ECD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138A956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6937753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255873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632121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9EBE707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3B658CE9" w14:textId="77777777">
        <w:tc>
          <w:tcPr>
            <w:tcW w:w="720" w:type="dxa"/>
          </w:tcPr>
          <w:p w:rsidRPr="00513B95" w:rsidR="00513B95" w:rsidP="00513B95" w:rsidRDefault="00513B95" w14:paraId="46415123" w14:textId="77777777">
            <w:pPr>
              <w:spacing w:after="0" w:line="240" w:lineRule="auto"/>
              <w:ind w:left="0" w:right="0"/>
              <w:jc w:val="center"/>
            </w:pPr>
            <w:r w:rsidRPr="00513B95">
              <w:t>11</w:t>
            </w:r>
          </w:p>
        </w:tc>
        <w:tc>
          <w:tcPr>
            <w:tcW w:w="900" w:type="dxa"/>
          </w:tcPr>
          <w:p w:rsidRPr="00513B95" w:rsidR="00513B95" w:rsidP="00513B95" w:rsidRDefault="00513B95" w14:paraId="52D2735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E9FE9A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7D4BBF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73AA64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008CAB3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C5532F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B91AE10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6ECF5E5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4636190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3A2941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F1770A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14A532C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68B71E1A" w14:textId="77777777">
        <w:tc>
          <w:tcPr>
            <w:tcW w:w="720" w:type="dxa"/>
          </w:tcPr>
          <w:p w:rsidRPr="00513B95" w:rsidR="00513B95" w:rsidP="00513B95" w:rsidRDefault="00513B95" w14:paraId="41DB9CE3" w14:textId="77777777">
            <w:pPr>
              <w:spacing w:after="0" w:line="240" w:lineRule="auto"/>
              <w:ind w:left="0" w:right="0"/>
              <w:jc w:val="center"/>
            </w:pPr>
            <w:r w:rsidRPr="00513B95">
              <w:t>12</w:t>
            </w:r>
          </w:p>
        </w:tc>
        <w:tc>
          <w:tcPr>
            <w:tcW w:w="900" w:type="dxa"/>
          </w:tcPr>
          <w:p w:rsidRPr="00513B95" w:rsidR="00513B95" w:rsidP="00513B95" w:rsidRDefault="00513B95" w14:paraId="211E8CE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C113F7C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CBD344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18BD63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CA60C4B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9326D1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E8FEF03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42D10FE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95B9AC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A4ED023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C93BFD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B341931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3F337FB1" w14:textId="77777777">
        <w:tc>
          <w:tcPr>
            <w:tcW w:w="720" w:type="dxa"/>
          </w:tcPr>
          <w:p w:rsidRPr="00513B95" w:rsidR="00513B95" w:rsidP="00513B95" w:rsidRDefault="00513B95" w14:paraId="540AB937" w14:textId="77777777">
            <w:pPr>
              <w:spacing w:after="0" w:line="240" w:lineRule="auto"/>
              <w:ind w:left="0" w:right="0"/>
              <w:jc w:val="center"/>
            </w:pPr>
            <w:r w:rsidRPr="00513B95">
              <w:t>13</w:t>
            </w:r>
          </w:p>
        </w:tc>
        <w:tc>
          <w:tcPr>
            <w:tcW w:w="900" w:type="dxa"/>
          </w:tcPr>
          <w:p w:rsidRPr="00513B95" w:rsidR="00513B95" w:rsidP="00513B95" w:rsidRDefault="00513B95" w14:paraId="3A7050C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1D83F1C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FF9D3F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E45667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77831B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9179DC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A0BED60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569E43E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09EFDEF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E80829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31E4FE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CECB048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2BA84580" w14:textId="77777777">
        <w:tc>
          <w:tcPr>
            <w:tcW w:w="720" w:type="dxa"/>
          </w:tcPr>
          <w:p w:rsidRPr="00513B95" w:rsidR="00513B95" w:rsidP="00513B95" w:rsidRDefault="00513B95" w14:paraId="35B6725B" w14:textId="77777777">
            <w:pPr>
              <w:spacing w:after="0" w:line="240" w:lineRule="auto"/>
              <w:ind w:left="0" w:right="0"/>
              <w:jc w:val="center"/>
            </w:pPr>
            <w:r w:rsidRPr="00513B95">
              <w:t>14</w:t>
            </w:r>
          </w:p>
        </w:tc>
        <w:tc>
          <w:tcPr>
            <w:tcW w:w="900" w:type="dxa"/>
          </w:tcPr>
          <w:p w:rsidRPr="00513B95" w:rsidR="00513B95" w:rsidP="00513B95" w:rsidRDefault="00513B95" w14:paraId="334DEAB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F3270A1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D17BDE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2DC686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C9F424B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4BEF45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CAF7C53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33415F2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DEB732A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CAE0DF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C5A926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9AE3806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50BB1DFF" w14:textId="77777777">
        <w:tc>
          <w:tcPr>
            <w:tcW w:w="720" w:type="dxa"/>
          </w:tcPr>
          <w:p w:rsidRPr="00513B95" w:rsidR="00513B95" w:rsidP="00513B95" w:rsidRDefault="00513B95" w14:paraId="717F1B22" w14:textId="77777777">
            <w:pPr>
              <w:spacing w:after="0" w:line="240" w:lineRule="auto"/>
              <w:ind w:left="0" w:right="0"/>
              <w:jc w:val="center"/>
            </w:pPr>
            <w:r w:rsidRPr="00513B95">
              <w:t>15</w:t>
            </w:r>
          </w:p>
        </w:tc>
        <w:tc>
          <w:tcPr>
            <w:tcW w:w="900" w:type="dxa"/>
          </w:tcPr>
          <w:p w:rsidRPr="00513B95" w:rsidR="00513B95" w:rsidP="00513B95" w:rsidRDefault="00513B95" w14:paraId="3440ED2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9D79AB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F56F6E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64B045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6F334B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B39E43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6F3D683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2379279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9F0E169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904684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920BA9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7A2198D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0040A162" w14:textId="77777777">
        <w:tc>
          <w:tcPr>
            <w:tcW w:w="720" w:type="dxa"/>
          </w:tcPr>
          <w:p w:rsidRPr="00513B95" w:rsidR="00513B95" w:rsidP="00513B95" w:rsidRDefault="00513B95" w14:paraId="357AAF6E" w14:textId="77777777">
            <w:pPr>
              <w:spacing w:after="0" w:line="240" w:lineRule="auto"/>
              <w:ind w:left="0" w:right="0"/>
              <w:jc w:val="center"/>
            </w:pPr>
            <w:r w:rsidRPr="00513B95">
              <w:t>16</w:t>
            </w:r>
          </w:p>
        </w:tc>
        <w:tc>
          <w:tcPr>
            <w:tcW w:w="900" w:type="dxa"/>
          </w:tcPr>
          <w:p w:rsidRPr="00513B95" w:rsidR="00513B95" w:rsidP="00513B95" w:rsidRDefault="00513B95" w14:paraId="3EA8E91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10351A0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75F566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F82307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08B1669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2E77C4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598A516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0C02144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6D0FF73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AE4AAD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17A6ED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0FC0B0C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24507B52" w14:textId="77777777">
        <w:tc>
          <w:tcPr>
            <w:tcW w:w="720" w:type="dxa"/>
          </w:tcPr>
          <w:p w:rsidRPr="00513B95" w:rsidR="00513B95" w:rsidP="00513B95" w:rsidRDefault="00513B95" w14:paraId="4A7BCDCB" w14:textId="77777777">
            <w:pPr>
              <w:spacing w:after="0" w:line="240" w:lineRule="auto"/>
              <w:ind w:left="0" w:right="0"/>
              <w:jc w:val="center"/>
            </w:pPr>
            <w:r w:rsidRPr="00513B95">
              <w:t>17</w:t>
            </w:r>
          </w:p>
        </w:tc>
        <w:tc>
          <w:tcPr>
            <w:tcW w:w="900" w:type="dxa"/>
          </w:tcPr>
          <w:p w:rsidRPr="00513B95" w:rsidR="00513B95" w:rsidP="00513B95" w:rsidRDefault="00513B95" w14:paraId="0A92D07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D5561A4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F8FB1B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6A0700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3F57948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B3A8B5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00117D9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34FCA7F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BC56BAD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FC0B2B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E954C1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0958D0A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1EC164CE" w14:textId="77777777">
        <w:tc>
          <w:tcPr>
            <w:tcW w:w="720" w:type="dxa"/>
          </w:tcPr>
          <w:p w:rsidRPr="00513B95" w:rsidR="00513B95" w:rsidP="00513B95" w:rsidRDefault="00513B95" w14:paraId="3E97C597" w14:textId="77777777">
            <w:pPr>
              <w:spacing w:after="0" w:line="240" w:lineRule="auto"/>
              <w:ind w:left="0" w:right="0"/>
              <w:jc w:val="center"/>
            </w:pPr>
            <w:r w:rsidRPr="00513B95">
              <w:t>18</w:t>
            </w:r>
          </w:p>
        </w:tc>
        <w:tc>
          <w:tcPr>
            <w:tcW w:w="900" w:type="dxa"/>
          </w:tcPr>
          <w:p w:rsidRPr="00513B95" w:rsidR="00513B95" w:rsidP="00513B95" w:rsidRDefault="00513B95" w14:paraId="5F8412A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8CCD14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4869D7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B53A8F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384B656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553CF1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B3C9AFE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0F12E2D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295CAA4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78BE2A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C83CC4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741B4CA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7359DFDD" w14:textId="77777777">
        <w:tc>
          <w:tcPr>
            <w:tcW w:w="720" w:type="dxa"/>
          </w:tcPr>
          <w:p w:rsidRPr="00513B95" w:rsidR="00513B95" w:rsidP="00513B95" w:rsidRDefault="00513B95" w14:paraId="7C44E7E2" w14:textId="77777777">
            <w:pPr>
              <w:spacing w:after="0" w:line="240" w:lineRule="auto"/>
              <w:ind w:left="0" w:right="0"/>
              <w:jc w:val="center"/>
            </w:pPr>
            <w:r w:rsidRPr="00513B95">
              <w:t>19</w:t>
            </w:r>
          </w:p>
        </w:tc>
        <w:tc>
          <w:tcPr>
            <w:tcW w:w="900" w:type="dxa"/>
          </w:tcPr>
          <w:p w:rsidRPr="00513B95" w:rsidR="00513B95" w:rsidP="00513B95" w:rsidRDefault="00513B95" w14:paraId="7A80BA0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76D217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0A9AF5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8B97A8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E9E2459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3E5309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A86DF6A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433599F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A602B89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673175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8522B5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35447F9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19D3A86C" w14:textId="77777777">
        <w:tc>
          <w:tcPr>
            <w:tcW w:w="720" w:type="dxa"/>
          </w:tcPr>
          <w:p w:rsidRPr="00513B95" w:rsidR="00513B95" w:rsidP="00513B95" w:rsidRDefault="00513B95" w14:paraId="59EE1B44" w14:textId="77777777">
            <w:pPr>
              <w:spacing w:after="0" w:line="240" w:lineRule="auto"/>
              <w:ind w:left="0" w:right="0"/>
              <w:jc w:val="center"/>
            </w:pPr>
            <w:r w:rsidRPr="00513B95">
              <w:t>20</w:t>
            </w:r>
          </w:p>
        </w:tc>
        <w:tc>
          <w:tcPr>
            <w:tcW w:w="900" w:type="dxa"/>
          </w:tcPr>
          <w:p w:rsidRPr="00513B95" w:rsidR="00513B95" w:rsidP="00513B95" w:rsidRDefault="00513B95" w14:paraId="1E98F4D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CF4CC1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6468A3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B311D3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639F05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7C6FA8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785BF3F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5106A25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68E9DE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84C668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606516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B6E1977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03BAFF56" w14:textId="77777777">
        <w:tc>
          <w:tcPr>
            <w:tcW w:w="720" w:type="dxa"/>
          </w:tcPr>
          <w:p w:rsidRPr="00513B95" w:rsidR="00513B95" w:rsidP="00513B95" w:rsidRDefault="00513B95" w14:paraId="67F107EE" w14:textId="77777777">
            <w:pPr>
              <w:spacing w:after="0" w:line="240" w:lineRule="auto"/>
              <w:ind w:left="0" w:right="0"/>
              <w:jc w:val="center"/>
            </w:pPr>
            <w:r w:rsidRPr="00513B95">
              <w:t>21</w:t>
            </w:r>
          </w:p>
        </w:tc>
        <w:tc>
          <w:tcPr>
            <w:tcW w:w="900" w:type="dxa"/>
          </w:tcPr>
          <w:p w:rsidRPr="00513B95" w:rsidR="00513B95" w:rsidP="00513B95" w:rsidRDefault="00513B95" w14:paraId="24CA275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A548521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784303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53B415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D4694C1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67C5640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A9BA8C1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60A5B4C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01506C4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1B16A3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E439D3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2F3F2EC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601214A2" w14:textId="77777777">
        <w:tc>
          <w:tcPr>
            <w:tcW w:w="720" w:type="dxa"/>
          </w:tcPr>
          <w:p w:rsidRPr="00513B95" w:rsidR="00513B95" w:rsidP="00513B95" w:rsidRDefault="00513B95" w14:paraId="37E2312D" w14:textId="77777777">
            <w:pPr>
              <w:spacing w:after="0" w:line="240" w:lineRule="auto"/>
              <w:ind w:left="0" w:right="0"/>
              <w:jc w:val="center"/>
            </w:pPr>
            <w:r w:rsidRPr="00513B95">
              <w:t>22</w:t>
            </w:r>
          </w:p>
        </w:tc>
        <w:tc>
          <w:tcPr>
            <w:tcW w:w="900" w:type="dxa"/>
          </w:tcPr>
          <w:p w:rsidRPr="00513B95" w:rsidR="00513B95" w:rsidP="00513B95" w:rsidRDefault="00513B95" w14:paraId="7B85684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7FD8ECF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655C652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4A16DB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FFB22E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076E9C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CF487A3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3C043F1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9F5757B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28A8A98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97C829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8AA15C5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16C25369" w14:textId="77777777">
        <w:tc>
          <w:tcPr>
            <w:tcW w:w="720" w:type="dxa"/>
          </w:tcPr>
          <w:p w:rsidRPr="00513B95" w:rsidR="00513B95" w:rsidP="00513B95" w:rsidRDefault="00513B95" w14:paraId="30AE8489" w14:textId="77777777">
            <w:pPr>
              <w:spacing w:after="0" w:line="240" w:lineRule="auto"/>
              <w:ind w:left="0" w:right="0"/>
              <w:jc w:val="center"/>
            </w:pPr>
            <w:r w:rsidRPr="00513B95">
              <w:t>23</w:t>
            </w:r>
          </w:p>
        </w:tc>
        <w:tc>
          <w:tcPr>
            <w:tcW w:w="900" w:type="dxa"/>
          </w:tcPr>
          <w:p w:rsidRPr="00513B95" w:rsidR="00513B95" w:rsidP="00513B95" w:rsidRDefault="00513B95" w14:paraId="321F5503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70D1460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BD3A13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0DD461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3D71BFB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E59191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B237372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1A10C73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0B65023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D2CFE1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21BCA9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F37B25B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05F70488" w14:textId="77777777">
        <w:tc>
          <w:tcPr>
            <w:tcW w:w="720" w:type="dxa"/>
          </w:tcPr>
          <w:p w:rsidRPr="00513B95" w:rsidR="00513B95" w:rsidP="00513B95" w:rsidRDefault="00513B95" w14:paraId="3806A169" w14:textId="77777777">
            <w:pPr>
              <w:spacing w:after="0" w:line="240" w:lineRule="auto"/>
              <w:ind w:left="0" w:right="0"/>
              <w:jc w:val="center"/>
            </w:pPr>
            <w:r w:rsidRPr="00513B95">
              <w:t>24</w:t>
            </w:r>
          </w:p>
        </w:tc>
        <w:tc>
          <w:tcPr>
            <w:tcW w:w="900" w:type="dxa"/>
          </w:tcPr>
          <w:p w:rsidRPr="00513B95" w:rsidR="00513B95" w:rsidP="00513B95" w:rsidRDefault="00513B95" w14:paraId="716B10C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370C2F8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7F481FC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A2B4483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8F0369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26C543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0E7B5E6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5439EBF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D1DE0B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E4268B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4B893C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809AB21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234B755C" w14:textId="77777777">
        <w:tc>
          <w:tcPr>
            <w:tcW w:w="720" w:type="dxa"/>
          </w:tcPr>
          <w:p w:rsidRPr="00513B95" w:rsidR="00513B95" w:rsidP="00513B95" w:rsidRDefault="00513B95" w14:paraId="70758C53" w14:textId="77777777">
            <w:pPr>
              <w:spacing w:after="0" w:line="240" w:lineRule="auto"/>
              <w:ind w:left="0" w:right="0"/>
              <w:jc w:val="center"/>
            </w:pPr>
            <w:r w:rsidRPr="00513B95">
              <w:t>25</w:t>
            </w:r>
          </w:p>
        </w:tc>
        <w:tc>
          <w:tcPr>
            <w:tcW w:w="900" w:type="dxa"/>
          </w:tcPr>
          <w:p w:rsidRPr="00513B95" w:rsidR="00513B95" w:rsidP="00513B95" w:rsidRDefault="00513B95" w14:paraId="689551D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370E74A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D65E15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882B02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8ADABE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9A98D6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8A33868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28B7D56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F82D8B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9C0A77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EE568E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1F65C9B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18AE8B07" w14:textId="77777777">
        <w:tc>
          <w:tcPr>
            <w:tcW w:w="720" w:type="dxa"/>
          </w:tcPr>
          <w:p w:rsidRPr="00513B95" w:rsidR="00513B95" w:rsidP="00513B95" w:rsidRDefault="00513B95" w14:paraId="20E2161A" w14:textId="77777777">
            <w:pPr>
              <w:spacing w:after="0" w:line="240" w:lineRule="auto"/>
              <w:ind w:left="0" w:right="0"/>
              <w:jc w:val="center"/>
            </w:pPr>
            <w:r w:rsidRPr="00513B95">
              <w:t>26</w:t>
            </w:r>
          </w:p>
        </w:tc>
        <w:tc>
          <w:tcPr>
            <w:tcW w:w="900" w:type="dxa"/>
          </w:tcPr>
          <w:p w:rsidRPr="00513B95" w:rsidR="00513B95" w:rsidP="00513B95" w:rsidRDefault="00513B95" w14:paraId="1C76A87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F294F26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ECE129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2ABDDA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66355B8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BDC259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79B4070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2A03EB3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36397B6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EC00F3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91377D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AE90696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0C1CAE34" w14:textId="77777777">
        <w:tc>
          <w:tcPr>
            <w:tcW w:w="720" w:type="dxa"/>
          </w:tcPr>
          <w:p w:rsidRPr="00513B95" w:rsidR="00513B95" w:rsidP="00513B95" w:rsidRDefault="00513B95" w14:paraId="7B18398C" w14:textId="77777777">
            <w:pPr>
              <w:spacing w:after="0" w:line="240" w:lineRule="auto"/>
              <w:ind w:left="0" w:right="0"/>
              <w:jc w:val="center"/>
            </w:pPr>
            <w:r w:rsidRPr="00513B95">
              <w:t>27</w:t>
            </w:r>
          </w:p>
        </w:tc>
        <w:tc>
          <w:tcPr>
            <w:tcW w:w="900" w:type="dxa"/>
          </w:tcPr>
          <w:p w:rsidRPr="00513B95" w:rsidR="00513B95" w:rsidP="00513B95" w:rsidRDefault="00513B95" w14:paraId="6B649DE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E0B86DC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6B415FD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606A49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7E59E8F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F009C0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56EAEB5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22311A6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0CE307D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1127142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33D4030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FD43C5D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6669822E" w14:textId="77777777">
        <w:tc>
          <w:tcPr>
            <w:tcW w:w="720" w:type="dxa"/>
          </w:tcPr>
          <w:p w:rsidRPr="00513B95" w:rsidR="00513B95" w:rsidP="00513B95" w:rsidRDefault="00513B95" w14:paraId="4353C274" w14:textId="77777777">
            <w:pPr>
              <w:spacing w:after="0" w:line="240" w:lineRule="auto"/>
              <w:ind w:left="0" w:right="0"/>
              <w:jc w:val="center"/>
            </w:pPr>
            <w:r w:rsidRPr="00513B95">
              <w:t>28</w:t>
            </w:r>
          </w:p>
        </w:tc>
        <w:tc>
          <w:tcPr>
            <w:tcW w:w="900" w:type="dxa"/>
          </w:tcPr>
          <w:p w:rsidRPr="00513B95" w:rsidR="00513B95" w:rsidP="00513B95" w:rsidRDefault="00513B95" w14:paraId="7F57B38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28E541F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93E17A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E1D6AA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992845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4EB72A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179AD008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292B887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61E201C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CC2897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E209C6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41C22A3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7347ED19" w14:textId="77777777">
        <w:tc>
          <w:tcPr>
            <w:tcW w:w="720" w:type="dxa"/>
          </w:tcPr>
          <w:p w:rsidRPr="00513B95" w:rsidR="00513B95" w:rsidP="00513B95" w:rsidRDefault="00513B95" w14:paraId="78B41D09" w14:textId="77777777">
            <w:pPr>
              <w:spacing w:after="0" w:line="240" w:lineRule="auto"/>
              <w:ind w:left="0" w:right="0"/>
              <w:jc w:val="center"/>
            </w:pPr>
            <w:r w:rsidRPr="00513B95">
              <w:t>29</w:t>
            </w:r>
          </w:p>
        </w:tc>
        <w:tc>
          <w:tcPr>
            <w:tcW w:w="900" w:type="dxa"/>
          </w:tcPr>
          <w:p w:rsidRPr="00513B95" w:rsidR="00513B95" w:rsidP="00513B95" w:rsidRDefault="00513B95" w14:paraId="30CAEBE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3C93D68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A45B0F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EA3136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12C332E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7B4409B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91F4C6E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00C3F4CD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89311F8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D254B76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ACCB054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99564C6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7F646AA8" w14:textId="77777777">
        <w:tc>
          <w:tcPr>
            <w:tcW w:w="720" w:type="dxa"/>
          </w:tcPr>
          <w:p w:rsidRPr="00513B95" w:rsidR="00513B95" w:rsidP="00513B95" w:rsidRDefault="00513B95" w14:paraId="295FCAF3" w14:textId="77777777">
            <w:pPr>
              <w:spacing w:after="0" w:line="240" w:lineRule="auto"/>
              <w:ind w:left="0" w:right="0"/>
              <w:jc w:val="center"/>
            </w:pPr>
            <w:r w:rsidRPr="00513B95">
              <w:t>30</w:t>
            </w:r>
          </w:p>
        </w:tc>
        <w:tc>
          <w:tcPr>
            <w:tcW w:w="900" w:type="dxa"/>
          </w:tcPr>
          <w:p w:rsidRPr="00513B95" w:rsidR="00513B95" w:rsidP="00513B95" w:rsidRDefault="00513B95" w14:paraId="5AF9914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3478286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96722D3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4AFD1D1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8111E9C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53D01EC9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7239F63C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34A8473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6C201A5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4BC5F4E7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4511338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355B01E4" w14:textId="77777777">
            <w:pPr>
              <w:spacing w:after="0" w:line="240" w:lineRule="auto"/>
              <w:ind w:left="0" w:right="0"/>
            </w:pPr>
          </w:p>
        </w:tc>
      </w:tr>
      <w:tr w:rsidRPr="00513B95" w:rsidR="00513B95" w14:paraId="46ABA5E6" w14:textId="77777777">
        <w:tc>
          <w:tcPr>
            <w:tcW w:w="720" w:type="dxa"/>
          </w:tcPr>
          <w:p w:rsidRPr="00513B95" w:rsidR="00513B95" w:rsidP="00513B95" w:rsidRDefault="00513B95" w14:paraId="4A5C9F46" w14:textId="77777777">
            <w:pPr>
              <w:spacing w:after="0" w:line="240" w:lineRule="auto"/>
              <w:ind w:left="0" w:right="0"/>
              <w:jc w:val="center"/>
            </w:pPr>
            <w:r w:rsidRPr="00513B95">
              <w:t>31</w:t>
            </w:r>
          </w:p>
        </w:tc>
        <w:tc>
          <w:tcPr>
            <w:tcW w:w="900" w:type="dxa"/>
          </w:tcPr>
          <w:p w:rsidRPr="00513B95" w:rsidR="00513B95" w:rsidP="00513B95" w:rsidRDefault="00513B95" w14:paraId="5E571E2A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F2D1403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0F65A05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8C5F17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6CCE433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3FF58A05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49BCB12A" w14:textId="77777777">
            <w:pPr>
              <w:spacing w:after="0" w:line="240" w:lineRule="auto"/>
              <w:ind w:left="0" w:right="0"/>
              <w:jc w:val="center"/>
            </w:pPr>
          </w:p>
        </w:tc>
        <w:tc>
          <w:tcPr>
            <w:tcW w:w="720" w:type="dxa"/>
          </w:tcPr>
          <w:p w:rsidRPr="00513B95" w:rsidR="00513B95" w:rsidP="00513B95" w:rsidRDefault="00513B95" w14:paraId="66E57FCF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0D650317" w14:textId="77777777">
            <w:pPr>
              <w:spacing w:after="0" w:line="240" w:lineRule="auto"/>
              <w:ind w:left="0" w:right="0"/>
            </w:pPr>
          </w:p>
        </w:tc>
        <w:tc>
          <w:tcPr>
            <w:tcW w:w="900" w:type="dxa"/>
          </w:tcPr>
          <w:p w:rsidRPr="00513B95" w:rsidR="00513B95" w:rsidP="00513B95" w:rsidRDefault="00513B95" w14:paraId="7734497E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2BF45332" w14:textId="77777777">
            <w:pPr>
              <w:spacing w:after="0" w:line="240" w:lineRule="auto"/>
              <w:ind w:left="0" w:right="0"/>
            </w:pPr>
          </w:p>
        </w:tc>
        <w:tc>
          <w:tcPr>
            <w:tcW w:w="720" w:type="dxa"/>
          </w:tcPr>
          <w:p w:rsidRPr="00513B95" w:rsidR="00513B95" w:rsidP="00513B95" w:rsidRDefault="00513B95" w14:paraId="572878B5" w14:textId="77777777">
            <w:pPr>
              <w:spacing w:after="0" w:line="240" w:lineRule="auto"/>
              <w:ind w:left="0" w:right="0"/>
            </w:pPr>
          </w:p>
        </w:tc>
      </w:tr>
    </w:tbl>
    <w:p w:rsidRPr="00536A5A" w:rsidR="00536A5A" w:rsidP="00536A5A" w:rsidRDefault="00513B95" w14:paraId="76B9F95B" w14:textId="222B30F2">
      <w:pPr>
        <w:spacing w:after="0" w:line="240" w:lineRule="auto"/>
        <w:ind w:left="0" w:right="0"/>
      </w:pPr>
      <w:r w:rsidRPr="00513B95">
        <w:t xml:space="preserve">Sign </w:t>
      </w:r>
      <w:r w:rsidR="007E58ED">
        <w:t>efter utfört arbete</w:t>
      </w:r>
      <w:r w:rsidR="00283429">
        <w:t xml:space="preserve">     </w:t>
      </w:r>
      <w:bookmarkEnd w:id="0"/>
    </w:p>
    <w:sectPr w:rsidRPr="00536A5A" w:rsidR="00536A5A" w:rsidSect="00513B9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022E" w:rsidRDefault="0076022E" w14:paraId="405D45D4" w14:textId="77777777">
      <w:r>
        <w:separator/>
      </w:r>
    </w:p>
  </w:endnote>
  <w:endnote w:type="continuationSeparator" w:id="0">
    <w:p w:rsidR="0076022E" w:rsidRDefault="0076022E" w14:paraId="77E6CE8A" w14:textId="77777777">
      <w:r>
        <w:continuationSeparator/>
      </w:r>
    </w:p>
  </w:endnote>
  <w:endnote w:type="continuationNotice" w:id="1">
    <w:p w:rsidR="0076022E" w:rsidRDefault="0076022E" w14:paraId="3385DCD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022E" w:rsidRDefault="0076022E" w14:paraId="0D9876F9" w14:textId="77777777"/>
  </w:footnote>
  <w:footnote w:type="continuationSeparator" w:id="0">
    <w:p w:rsidR="0076022E" w:rsidRDefault="0076022E" w14:paraId="2F021B1A" w14:textId="77777777">
      <w:r>
        <w:continuationSeparator/>
      </w:r>
    </w:p>
  </w:footnote>
  <w:footnote w:type="continuationNotice" w:id="1">
    <w:p w:rsidR="0076022E" w:rsidRDefault="0076022E" w14:paraId="044C042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54532241">
    <w:abstractNumId w:val="17"/>
  </w:num>
  <w:num w:numId="2" w16cid:durableId="1999993413">
    <w:abstractNumId w:val="14"/>
  </w:num>
  <w:num w:numId="3" w16cid:durableId="334964405">
    <w:abstractNumId w:val="0"/>
  </w:num>
  <w:num w:numId="4" w16cid:durableId="519662288">
    <w:abstractNumId w:val="6"/>
  </w:num>
  <w:num w:numId="5" w16cid:durableId="1976720323">
    <w:abstractNumId w:val="15"/>
  </w:num>
  <w:num w:numId="6" w16cid:durableId="773592721">
    <w:abstractNumId w:val="2"/>
  </w:num>
  <w:num w:numId="7" w16cid:durableId="1451516042">
    <w:abstractNumId w:val="11"/>
  </w:num>
  <w:num w:numId="8" w16cid:durableId="26608122">
    <w:abstractNumId w:val="8"/>
  </w:num>
  <w:num w:numId="9" w16cid:durableId="639500949">
    <w:abstractNumId w:val="1"/>
  </w:num>
  <w:num w:numId="10" w16cid:durableId="553154917">
    <w:abstractNumId w:val="1"/>
  </w:num>
  <w:num w:numId="11" w16cid:durableId="941718099">
    <w:abstractNumId w:val="3"/>
  </w:num>
  <w:num w:numId="12" w16cid:durableId="2118862791">
    <w:abstractNumId w:val="4"/>
  </w:num>
  <w:num w:numId="13" w16cid:durableId="581915544">
    <w:abstractNumId w:val="13"/>
  </w:num>
  <w:num w:numId="14" w16cid:durableId="1065763306">
    <w:abstractNumId w:val="9"/>
  </w:num>
  <w:num w:numId="15" w16cid:durableId="834566293">
    <w:abstractNumId w:val="7"/>
  </w:num>
  <w:num w:numId="16" w16cid:durableId="455759257">
    <w:abstractNumId w:val="12"/>
  </w:num>
  <w:num w:numId="17" w16cid:durableId="2109961332">
    <w:abstractNumId w:val="5"/>
  </w:num>
  <w:num w:numId="18" w16cid:durableId="1851022610">
    <w:abstractNumId w:val="10"/>
  </w:num>
  <w:num w:numId="19" w16cid:durableId="4066146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429"/>
    <w:rsid w:val="00284119"/>
    <w:rsid w:val="00290B5C"/>
    <w:rsid w:val="00294791"/>
    <w:rsid w:val="002B0533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2EF1"/>
    <w:rsid w:val="00511CC4"/>
    <w:rsid w:val="00513B9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D22"/>
    <w:rsid w:val="005C0045"/>
    <w:rsid w:val="005C084E"/>
    <w:rsid w:val="005C4606"/>
    <w:rsid w:val="005D0B0C"/>
    <w:rsid w:val="005E02B3"/>
    <w:rsid w:val="005E1E24"/>
    <w:rsid w:val="005F6F3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22E"/>
    <w:rsid w:val="00762EE0"/>
    <w:rsid w:val="00765C41"/>
    <w:rsid w:val="00771100"/>
    <w:rsid w:val="007759DD"/>
    <w:rsid w:val="0078609F"/>
    <w:rsid w:val="007917BA"/>
    <w:rsid w:val="007A5C6F"/>
    <w:rsid w:val="007C6553"/>
    <w:rsid w:val="007D4241"/>
    <w:rsid w:val="007D4317"/>
    <w:rsid w:val="007D4EA3"/>
    <w:rsid w:val="007E58ED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BEE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980"/>
    <w:rsid w:val="009D6819"/>
    <w:rsid w:val="009D6D1C"/>
    <w:rsid w:val="009E0CF9"/>
    <w:rsid w:val="009E2857"/>
    <w:rsid w:val="009E520B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0F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DC5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486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EDF7C8"/>
    <w:rsid w:val="1B5D8888"/>
    <w:rsid w:val="24F6E249"/>
    <w:rsid w:val="41A0632B"/>
    <w:rsid w:val="45540D8D"/>
    <w:rsid w:val="4EC78FE0"/>
    <w:rsid w:val="4F55D75B"/>
    <w:rsid w:val="647B2B65"/>
    <w:rsid w:val="695F24D4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4E6E25C-4C6A-448D-B4AA-00D396AD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städrutiner Q Di 321</dc:title>
  <dc:subject/>
  <dc:creator>patrik.jens.johansson@vgregion.se</dc:creator>
  <keywords/>
  <lastModifiedBy>Anita Fredriksson</lastModifiedBy>
  <revision>12</revision>
  <lastPrinted>2016-03-31T19:56:00.0000000Z</lastPrinted>
  <dcterms:created xsi:type="dcterms:W3CDTF">2022-05-06T15:24:00.0000000Z</dcterms:created>
  <dcterms:modified xsi:type="dcterms:W3CDTF">2024-12-02T08:28:38.0000000Z</dcterms:modified>
</coreProperties>
</file>